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543B2" w14:textId="0896C208" w:rsidR="00D077E9" w:rsidRDefault="004F3A62" w:rsidP="00D70D02">
      <w:r>
        <w:rPr>
          <w:noProof/>
          <w:lang w:val="en-US" w:eastAsia="zh-CN"/>
        </w:rPr>
        <mc:AlternateContent>
          <mc:Choice Requires="wps">
            <w:drawing>
              <wp:anchor distT="0" distB="0" distL="114300" distR="114300" simplePos="0" relativeHeight="251662847" behindDoc="1" locked="0" layoutInCell="1" allowOverlap="1" wp14:anchorId="43B06557" wp14:editId="5D0618C5">
                <wp:simplePos x="0" y="0"/>
                <wp:positionH relativeFrom="column">
                  <wp:posOffset>-106680</wp:posOffset>
                </wp:positionH>
                <wp:positionV relativeFrom="page">
                  <wp:posOffset>937895</wp:posOffset>
                </wp:positionV>
                <wp:extent cx="3938905" cy="8657111"/>
                <wp:effectExtent l="0" t="0" r="4445" b="0"/>
                <wp:wrapNone/>
                <wp:docPr id="3" name="Rectangle 3" descr="rectangle blanc pour le texte sur la couverture"/>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7B7B0" id="Rectangle 3" o:spid="_x0000_s1026" alt="rectangle blanc pour le texte sur la couverture" style="position:absolute;margin-left:-8.4pt;margin-top:73.85pt;width:310.15pt;height:681.65pt;z-index:-2516536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" fillcolor="white [3212]" stroked="f" strokeweight="2pt">
                <w10:wrap anchory="page"/>
              </v:rect>
            </w:pict>
          </mc:Fallback>
        </mc:AlternateContent>
      </w:r>
      <w:r w:rsidR="000A1B05">
        <w:rPr>
          <w:noProof/>
        </w:rPr>
        <w:drawing>
          <wp:anchor distT="0" distB="0" distL="114300" distR="114300" simplePos="0" relativeHeight="251658239" behindDoc="1" locked="0" layoutInCell="1" allowOverlap="1" wp14:anchorId="267112FC" wp14:editId="482BC290">
            <wp:simplePos x="0" y="0"/>
            <wp:positionH relativeFrom="page">
              <wp:align>left</wp:align>
            </wp:positionH>
            <wp:positionV relativeFrom="paragraph">
              <wp:posOffset>-900430</wp:posOffset>
            </wp:positionV>
            <wp:extent cx="8902046" cy="6677025"/>
            <wp:effectExtent l="0" t="0" r="0" b="0"/>
            <wp:wrapNone/>
            <wp:docPr id="7" name="Image 7" descr="Finistère 360° va emménager près de la maison du Département à Quimper |  Côté Qui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istère 360° va emménager près de la maison du Département à Quimper |  Côté Quimp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02046" cy="66770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88"/>
      </w:tblGrid>
      <w:tr w:rsidR="00D077E9" w14:paraId="6F418A55" w14:textId="77777777" w:rsidTr="00AB02A7">
        <w:trPr>
          <w:trHeight w:val="1894"/>
        </w:trPr>
        <w:tc>
          <w:tcPr>
            <w:tcW w:w="5580" w:type="dxa"/>
            <w:tcBorders>
              <w:top w:val="nil"/>
              <w:left w:val="nil"/>
              <w:bottom w:val="nil"/>
              <w:right w:val="nil"/>
            </w:tcBorders>
          </w:tcPr>
          <w:p w14:paraId="52D2C8D2" w14:textId="77777777" w:rsidR="00D077E9" w:rsidRDefault="00D077E9" w:rsidP="00AB02A7">
            <w:r>
              <w:rPr>
                <w:noProof/>
                <w:lang w:val="en-US" w:eastAsia="zh-CN"/>
              </w:rPr>
              <mc:AlternateContent>
                <mc:Choice Requires="wps">
                  <w:drawing>
                    <wp:inline distT="0" distB="0" distL="0" distR="0" wp14:anchorId="10574620" wp14:editId="79609388">
                      <wp:extent cx="3528695" cy="1409700"/>
                      <wp:effectExtent l="0" t="0" r="0" b="0"/>
                      <wp:docPr id="8" name="Zone de texte 8"/>
                      <wp:cNvGraphicFramePr/>
                      <a:graphic xmlns:a="http://schemas.openxmlformats.org/drawingml/2006/main">
                        <a:graphicData uri="http://schemas.microsoft.com/office/word/2010/wordprocessingShape">
                          <wps:wsp>
                            <wps:cNvSpPr txBox="1"/>
                            <wps:spPr>
                              <a:xfrm>
                                <a:off x="0" y="0"/>
                                <a:ext cx="3528695" cy="1409700"/>
                              </a:xfrm>
                              <a:prstGeom prst="rect">
                                <a:avLst/>
                              </a:prstGeom>
                              <a:noFill/>
                              <a:ln w="6350">
                                <a:noFill/>
                              </a:ln>
                            </wps:spPr>
                            <wps:txbx>
                              <w:txbxContent>
                                <w:p w14:paraId="13B4CB95" w14:textId="061BCC80" w:rsidR="00E34DBC" w:rsidRPr="00D86945" w:rsidRDefault="00E34DBC" w:rsidP="00D077E9">
                                  <w:pPr>
                                    <w:pStyle w:val="Titre"/>
                                  </w:pPr>
                                  <w:r>
                                    <w:rPr>
                                      <w:lang w:bidi="fr-FR"/>
                                    </w:rPr>
                                    <w:t>Rapport de stage</w:t>
                                  </w:r>
                                </w:p>
                                <w:p w14:paraId="19F2D54B" w14:textId="631D2EF4" w:rsidR="00E34DBC" w:rsidRPr="00D86945" w:rsidRDefault="00E34DBC" w:rsidP="00D077E9">
                                  <w:pPr>
                                    <w:pStyle w:val="Titre"/>
                                    <w:spacing w:after="0"/>
                                  </w:pPr>
                                  <w:r>
                                    <w:rPr>
                                      <w:lang w:bidi="fr-FR"/>
                                    </w:rPr>
                                    <w:t xml:space="preserve">Année </w:t>
                                  </w:r>
                                  <w:r w:rsidRPr="00D86945">
                                    <w:rPr>
                                      <w:lang w:bidi="fr-FR"/>
                                    </w:rPr>
                                    <w:t>20</w:t>
                                  </w:r>
                                  <w:r>
                                    <w:rPr>
                                      <w:lang w:bidi="fr-FR"/>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0574620" id="_x0000_t202" coordsize="21600,21600" o:spt="202" path="m,l,21600r21600,l21600,xe">
                      <v:stroke joinstyle="miter"/>
                      <v:path gradientshapeok="t" o:connecttype="rect"/>
                    </v:shapetype>
                    <v:shape id="Zone de texte 8" o:spid="_x0000_s1026" type="#_x0000_t202" style="width:277.85pt;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" filled="f" stroked="f" strokeweight=".5pt">
                      <v:textbox>
                        <w:txbxContent>
                          <w:p w14:paraId="13B4CB95" w14:textId="061BCC80" w:rsidR="00E34DBC" w:rsidRPr="00D86945" w:rsidRDefault="00E34DBC" w:rsidP="00D077E9">
                            <w:pPr>
                              <w:pStyle w:val="Titre"/>
                            </w:pPr>
                            <w:r>
                              <w:rPr>
                                <w:lang w:bidi="fr-FR"/>
                              </w:rPr>
                              <w:t>Rapport de stage</w:t>
                            </w:r>
                          </w:p>
                          <w:p w14:paraId="19F2D54B" w14:textId="631D2EF4" w:rsidR="00E34DBC" w:rsidRPr="00D86945" w:rsidRDefault="00E34DBC" w:rsidP="00D077E9">
                            <w:pPr>
                              <w:pStyle w:val="Titre"/>
                              <w:spacing w:after="0"/>
                            </w:pPr>
                            <w:r>
                              <w:rPr>
                                <w:lang w:bidi="fr-FR"/>
                              </w:rPr>
                              <w:t xml:space="preserve">Année </w:t>
                            </w:r>
                            <w:r w:rsidRPr="00D86945">
                              <w:rPr>
                                <w:lang w:bidi="fr-FR"/>
                              </w:rPr>
                              <w:t>20</w:t>
                            </w:r>
                            <w:r>
                              <w:rPr>
                                <w:lang w:bidi="fr-FR"/>
                              </w:rPr>
                              <w:t>21</w:t>
                            </w:r>
                          </w:p>
                        </w:txbxContent>
                      </v:textbox>
                      <w10:anchorlock/>
                    </v:shape>
                  </w:pict>
                </mc:Fallback>
              </mc:AlternateContent>
            </w:r>
          </w:p>
          <w:p w14:paraId="7B6F133A" w14:textId="77777777" w:rsidR="00D077E9" w:rsidRDefault="00D077E9" w:rsidP="00AB02A7">
            <w:r>
              <w:rPr>
                <w:noProof/>
                <w:lang w:val="en-US" w:eastAsia="zh-CN"/>
              </w:rPr>
              <mc:AlternateContent>
                <mc:Choice Requires="wps">
                  <w:drawing>
                    <wp:inline distT="0" distB="0" distL="0" distR="0" wp14:anchorId="07A1E2CD" wp14:editId="68868319">
                      <wp:extent cx="1390918" cy="0"/>
                      <wp:effectExtent l="0" t="19050" r="19050" b="19050"/>
                      <wp:docPr id="5" name="Connecteur droit 5" descr="séparateur de texte"/>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9909DB1" id="Connecteur droit 5"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" strokecolor="#082a75 [3215]" strokeweight="3pt">
                      <w10:anchorlock/>
                    </v:line>
                  </w:pict>
                </mc:Fallback>
              </mc:AlternateContent>
            </w:r>
          </w:p>
        </w:tc>
      </w:tr>
      <w:tr w:rsidR="00D077E9" w14:paraId="78D4BA1D" w14:textId="77777777" w:rsidTr="00270C80">
        <w:trPr>
          <w:trHeight w:val="7305"/>
        </w:trPr>
        <w:tc>
          <w:tcPr>
            <w:tcW w:w="5580" w:type="dxa"/>
            <w:tcBorders>
              <w:top w:val="nil"/>
              <w:left w:val="nil"/>
              <w:bottom w:val="nil"/>
              <w:right w:val="nil"/>
            </w:tcBorders>
          </w:tcPr>
          <w:p w14:paraId="4064DF3B" w14:textId="070F6892" w:rsidR="00D077E9" w:rsidRDefault="007E576C" w:rsidP="00AB02A7">
            <w:pPr>
              <w:rPr>
                <w:noProof/>
              </w:rPr>
            </w:pPr>
            <w:r>
              <w:rPr>
                <w:noProof/>
              </w:rPr>
              <mc:AlternateContent>
                <mc:Choice Requires="wps">
                  <w:drawing>
                    <wp:anchor distT="0" distB="0" distL="114300" distR="114300" simplePos="0" relativeHeight="251662336" behindDoc="0" locked="0" layoutInCell="1" allowOverlap="1" wp14:anchorId="752B6BF2" wp14:editId="6A02595D">
                      <wp:simplePos x="0" y="0"/>
                      <wp:positionH relativeFrom="column">
                        <wp:posOffset>0</wp:posOffset>
                      </wp:positionH>
                      <wp:positionV relativeFrom="paragraph">
                        <wp:posOffset>259080</wp:posOffset>
                      </wp:positionV>
                      <wp:extent cx="3738880" cy="4352925"/>
                      <wp:effectExtent l="0" t="0" r="0" b="0"/>
                      <wp:wrapTopAndBottom/>
                      <wp:docPr id="9" name="Zone de texte 9"/>
                      <wp:cNvGraphicFramePr/>
                      <a:graphic xmlns:a="http://schemas.openxmlformats.org/drawingml/2006/main">
                        <a:graphicData uri="http://schemas.microsoft.com/office/word/2010/wordprocessingShape">
                          <wps:wsp>
                            <wps:cNvSpPr txBox="1"/>
                            <wps:spPr>
                              <a:xfrm>
                                <a:off x="0" y="0"/>
                                <a:ext cx="3738880" cy="4352925"/>
                              </a:xfrm>
                              <a:prstGeom prst="rect">
                                <a:avLst/>
                              </a:prstGeom>
                              <a:noFill/>
                              <a:ln w="6350">
                                <a:noFill/>
                              </a:ln>
                            </wps:spPr>
                            <wps:txbx>
                              <w:txbxContent>
                                <w:p w14:paraId="13A0D30B" w14:textId="77777777" w:rsidR="00E34DBC" w:rsidRDefault="00E34DBC" w:rsidP="007E576C">
                                  <w:pPr>
                                    <w:jc w:val="both"/>
                                    <w:rPr>
                                      <w:sz w:val="36"/>
                                      <w:szCs w:val="28"/>
                                    </w:rPr>
                                  </w:pPr>
                                </w:p>
                                <w:p w14:paraId="2F52D9FE" w14:textId="7173DC50" w:rsidR="00E34DBC" w:rsidRPr="007E576C" w:rsidRDefault="00E34DBC" w:rsidP="007E576C">
                                  <w:pPr>
                                    <w:jc w:val="center"/>
                                    <w:rPr>
                                      <w:i/>
                                      <w:iCs/>
                                      <w:sz w:val="36"/>
                                      <w:szCs w:val="28"/>
                                    </w:rPr>
                                  </w:pPr>
                                  <w:r>
                                    <w:rPr>
                                      <w:i/>
                                      <w:iCs/>
                                      <w:sz w:val="36"/>
                                      <w:szCs w:val="28"/>
                                    </w:rPr>
                                    <w:t>Veille, animation d’ateliers et campagne de communication sur le tourisme de nature</w:t>
                                  </w:r>
                                </w:p>
                                <w:p w14:paraId="6C2E7659" w14:textId="4D7F1D4E" w:rsidR="00E34DBC" w:rsidRDefault="00E34DBC"/>
                                <w:p w14:paraId="2094259C" w14:textId="2730AD68" w:rsidR="00E34DBC" w:rsidRPr="007E576C" w:rsidRDefault="00E34DBC" w:rsidP="007E576C">
                                  <w:pPr>
                                    <w:jc w:val="center"/>
                                    <w:rPr>
                                      <w:b w:val="0"/>
                                      <w:bCs/>
                                    </w:rPr>
                                  </w:pPr>
                                  <w:r w:rsidRPr="007E576C">
                                    <w:rPr>
                                      <w:b w:val="0"/>
                                      <w:bCs/>
                                    </w:rPr>
                                    <w:t>Stage effectué chez :</w:t>
                                  </w:r>
                                </w:p>
                                <w:p w14:paraId="260CD678" w14:textId="77777777" w:rsidR="00E34DBC" w:rsidRDefault="00E34DBC" w:rsidP="007E576C">
                                  <w:pPr>
                                    <w:jc w:val="center"/>
                                  </w:pPr>
                                </w:p>
                                <w:p w14:paraId="39EDCC73" w14:textId="11794208" w:rsidR="00E34DBC" w:rsidRDefault="00E34DBC" w:rsidP="007E576C">
                                  <w:pPr>
                                    <w:jc w:val="center"/>
                                  </w:pPr>
                                  <w:r w:rsidRPr="007E576C">
                                    <w:rPr>
                                      <w:noProof/>
                                    </w:rPr>
                                    <w:drawing>
                                      <wp:inline distT="0" distB="0" distL="0" distR="0" wp14:anchorId="65DD26E8" wp14:editId="0996E969">
                                        <wp:extent cx="3053454" cy="1259206"/>
                                        <wp:effectExtent l="0" t="0" r="0" b="0"/>
                                        <wp:docPr id="58" name="Image 58"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sign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9560" cy="1282343"/>
                                                </a:xfrm>
                                                <a:prstGeom prst="rect">
                                                  <a:avLst/>
                                                </a:prstGeom>
                                                <a:noFill/>
                                                <a:ln>
                                                  <a:noFill/>
                                                </a:ln>
                                              </pic:spPr>
                                            </pic:pic>
                                          </a:graphicData>
                                        </a:graphic>
                                      </wp:inline>
                                    </w:drawing>
                                  </w:r>
                                </w:p>
                                <w:p w14:paraId="73E6D8D0" w14:textId="622D3E32" w:rsidR="00E34DBC" w:rsidRDefault="00E34DBC" w:rsidP="007E576C">
                                  <w:pPr>
                                    <w:jc w:val="center"/>
                                  </w:pPr>
                                </w:p>
                                <w:p w14:paraId="7CB7FC45" w14:textId="2B02C166" w:rsidR="00E34DBC" w:rsidRPr="007E576C" w:rsidRDefault="00E34DBC" w:rsidP="007E576C">
                                  <w:pPr>
                                    <w:jc w:val="center"/>
                                    <w:rPr>
                                      <w:b w:val="0"/>
                                      <w:bCs/>
                                    </w:rPr>
                                  </w:pPr>
                                  <w:r w:rsidRPr="007E576C">
                                    <w:rPr>
                                      <w:b w:val="0"/>
                                      <w:bCs/>
                                    </w:rPr>
                                    <w:t>Du 1 Avril au 30 Juin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B6BF2" id="Zone de texte 9" o:spid="_x0000_s1027" type="#_x0000_t202" style="position:absolute;margin-left:0;margin-top:20.4pt;width:294.4pt;height:3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" filled="f" stroked="f" strokeweight=".5pt">
                      <v:textbox>
                        <w:txbxContent>
                          <w:p w14:paraId="13A0D30B" w14:textId="77777777" w:rsidR="00E34DBC" w:rsidRDefault="00E34DBC" w:rsidP="007E576C">
                            <w:pPr>
                              <w:jc w:val="both"/>
                              <w:rPr>
                                <w:sz w:val="36"/>
                                <w:szCs w:val="28"/>
                              </w:rPr>
                            </w:pPr>
                          </w:p>
                          <w:p w14:paraId="2F52D9FE" w14:textId="7173DC50" w:rsidR="00E34DBC" w:rsidRPr="007E576C" w:rsidRDefault="00E34DBC" w:rsidP="007E576C">
                            <w:pPr>
                              <w:jc w:val="center"/>
                              <w:rPr>
                                <w:i/>
                                <w:iCs/>
                                <w:sz w:val="36"/>
                                <w:szCs w:val="28"/>
                              </w:rPr>
                            </w:pPr>
                            <w:r>
                              <w:rPr>
                                <w:i/>
                                <w:iCs/>
                                <w:sz w:val="36"/>
                                <w:szCs w:val="28"/>
                              </w:rPr>
                              <w:t>Veille, animation d’ateliers et campagne de communication sur le tourisme de nature</w:t>
                            </w:r>
                          </w:p>
                          <w:p w14:paraId="6C2E7659" w14:textId="4D7F1D4E" w:rsidR="00E34DBC" w:rsidRDefault="00E34DBC"/>
                          <w:p w14:paraId="2094259C" w14:textId="2730AD68" w:rsidR="00E34DBC" w:rsidRPr="007E576C" w:rsidRDefault="00E34DBC" w:rsidP="007E576C">
                            <w:pPr>
                              <w:jc w:val="center"/>
                              <w:rPr>
                                <w:b w:val="0"/>
                                <w:bCs/>
                              </w:rPr>
                            </w:pPr>
                            <w:r w:rsidRPr="007E576C">
                              <w:rPr>
                                <w:b w:val="0"/>
                                <w:bCs/>
                              </w:rPr>
                              <w:t>Stage effectué chez :</w:t>
                            </w:r>
                          </w:p>
                          <w:p w14:paraId="260CD678" w14:textId="77777777" w:rsidR="00E34DBC" w:rsidRDefault="00E34DBC" w:rsidP="007E576C">
                            <w:pPr>
                              <w:jc w:val="center"/>
                            </w:pPr>
                          </w:p>
                          <w:p w14:paraId="39EDCC73" w14:textId="11794208" w:rsidR="00E34DBC" w:rsidRDefault="00E34DBC" w:rsidP="007E576C">
                            <w:pPr>
                              <w:jc w:val="center"/>
                            </w:pPr>
                            <w:r w:rsidRPr="007E576C">
                              <w:rPr>
                                <w:noProof/>
                              </w:rPr>
                              <w:drawing>
                                <wp:inline distT="0" distB="0" distL="0" distR="0" wp14:anchorId="65DD26E8" wp14:editId="0996E969">
                                  <wp:extent cx="3053454" cy="1259206"/>
                                  <wp:effectExtent l="0" t="0" r="0" b="0"/>
                                  <wp:docPr id="58" name="Image 58"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sign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9560" cy="1282343"/>
                                          </a:xfrm>
                                          <a:prstGeom prst="rect">
                                            <a:avLst/>
                                          </a:prstGeom>
                                          <a:noFill/>
                                          <a:ln>
                                            <a:noFill/>
                                          </a:ln>
                                        </pic:spPr>
                                      </pic:pic>
                                    </a:graphicData>
                                  </a:graphic>
                                </wp:inline>
                              </w:drawing>
                            </w:r>
                          </w:p>
                          <w:p w14:paraId="73E6D8D0" w14:textId="622D3E32" w:rsidR="00E34DBC" w:rsidRDefault="00E34DBC" w:rsidP="007E576C">
                            <w:pPr>
                              <w:jc w:val="center"/>
                            </w:pPr>
                          </w:p>
                          <w:p w14:paraId="7CB7FC45" w14:textId="2B02C166" w:rsidR="00E34DBC" w:rsidRPr="007E576C" w:rsidRDefault="00E34DBC" w:rsidP="007E576C">
                            <w:pPr>
                              <w:jc w:val="center"/>
                              <w:rPr>
                                <w:b w:val="0"/>
                                <w:bCs/>
                              </w:rPr>
                            </w:pPr>
                            <w:r w:rsidRPr="007E576C">
                              <w:rPr>
                                <w:b w:val="0"/>
                                <w:bCs/>
                              </w:rPr>
                              <w:t>Du 1 Avril au 30 Juin 2021</w:t>
                            </w:r>
                          </w:p>
                        </w:txbxContent>
                      </v:textbox>
                      <w10:wrap type="topAndBottom"/>
                    </v:shape>
                  </w:pict>
                </mc:Fallback>
              </mc:AlternateContent>
            </w:r>
          </w:p>
        </w:tc>
      </w:tr>
      <w:tr w:rsidR="00D077E9" w14:paraId="768F38AD" w14:textId="77777777" w:rsidTr="00AB02A7">
        <w:trPr>
          <w:trHeight w:val="2438"/>
        </w:trPr>
        <w:tc>
          <w:tcPr>
            <w:tcW w:w="5580" w:type="dxa"/>
            <w:tcBorders>
              <w:top w:val="nil"/>
              <w:left w:val="nil"/>
              <w:bottom w:val="nil"/>
              <w:right w:val="nil"/>
            </w:tcBorders>
          </w:tcPr>
          <w:p w14:paraId="359C094F" w14:textId="77777777" w:rsidR="00D077E9" w:rsidRDefault="00D077E9" w:rsidP="00AB02A7">
            <w:pPr>
              <w:rPr>
                <w:noProof/>
                <w:sz w:val="10"/>
                <w:szCs w:val="10"/>
              </w:rPr>
            </w:pPr>
            <w:r w:rsidRPr="00D86945">
              <w:rPr>
                <w:noProof/>
                <w:sz w:val="10"/>
                <w:szCs w:val="10"/>
                <w:lang w:val="en-US" w:eastAsia="zh-CN"/>
              </w:rPr>
              <mc:AlternateContent>
                <mc:Choice Requires="wps">
                  <w:drawing>
                    <wp:inline distT="0" distB="0" distL="0" distR="0" wp14:anchorId="0B6051DE" wp14:editId="093167D3">
                      <wp:extent cx="1493949" cy="0"/>
                      <wp:effectExtent l="0" t="19050" r="30480" b="19050"/>
                      <wp:docPr id="6" name="Connecteur droit 6" descr="séparateur de text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98D912C" id="Connecteur droit 6"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" strokecolor="#082a75 [3215]" strokeweight="3pt">
                      <w10:anchorlock/>
                    </v:line>
                  </w:pict>
                </mc:Fallback>
              </mc:AlternateContent>
            </w:r>
          </w:p>
          <w:p w14:paraId="3E1DE0C9" w14:textId="77777777" w:rsidR="00D077E9" w:rsidRDefault="00D077E9" w:rsidP="00AB02A7">
            <w:pPr>
              <w:rPr>
                <w:noProof/>
                <w:sz w:val="10"/>
                <w:szCs w:val="10"/>
              </w:rPr>
            </w:pPr>
          </w:p>
          <w:p w14:paraId="1B4544A1" w14:textId="77777777" w:rsidR="00D077E9" w:rsidRDefault="00D077E9" w:rsidP="00AB02A7">
            <w:pPr>
              <w:rPr>
                <w:noProof/>
                <w:sz w:val="10"/>
                <w:szCs w:val="10"/>
              </w:rPr>
            </w:pPr>
          </w:p>
          <w:p w14:paraId="4B66A483" w14:textId="0169954A" w:rsidR="00D077E9" w:rsidRDefault="0082750F" w:rsidP="00AB02A7">
            <w:sdt>
              <w:sdtPr>
                <w:id w:val="-1740469667"/>
                <w:placeholder>
                  <w:docPart w:val="8F75C259CD924301B544DF7044979948"/>
                </w:placeholder>
                <w15:appearance w15:val="hidden"/>
              </w:sdtPr>
              <w:sdtEndPr/>
              <w:sdtContent>
                <w:r w:rsidR="007E576C">
                  <w:t>Présenté et soutenu par GUIHENEUF Paul</w:t>
                </w:r>
              </w:sdtContent>
            </w:sdt>
          </w:p>
          <w:p w14:paraId="3BC20F21" w14:textId="23C2400C" w:rsidR="00D077E9" w:rsidRDefault="007E576C" w:rsidP="00AB02A7">
            <w:pPr>
              <w:rPr>
                <w:lang w:bidi="fr-FR"/>
              </w:rPr>
            </w:pPr>
            <w:r>
              <w:rPr>
                <w:lang w:bidi="fr-FR"/>
              </w:rPr>
              <w:t>Tuteur universitaire : Mr BERNARD Nicolas</w:t>
            </w:r>
          </w:p>
          <w:p w14:paraId="6E1FC59A" w14:textId="77777777" w:rsidR="007E576C" w:rsidRPr="007E576C" w:rsidRDefault="007E576C" w:rsidP="00AB02A7">
            <w:pPr>
              <w:rPr>
                <w:i/>
                <w:iCs/>
                <w:sz w:val="24"/>
                <w:szCs w:val="20"/>
              </w:rPr>
            </w:pPr>
          </w:p>
          <w:p w14:paraId="1ECB4127" w14:textId="77777777" w:rsidR="00D077E9" w:rsidRPr="00D86945" w:rsidRDefault="00D077E9" w:rsidP="00AB02A7">
            <w:pPr>
              <w:rPr>
                <w:noProof/>
                <w:sz w:val="10"/>
                <w:szCs w:val="10"/>
              </w:rPr>
            </w:pPr>
          </w:p>
        </w:tc>
      </w:tr>
    </w:tbl>
    <w:p w14:paraId="7B482AB8" w14:textId="32AD1381" w:rsidR="0018539E" w:rsidRDefault="0018539E">
      <w:pPr>
        <w:spacing w:after="200"/>
        <w:rPr>
          <w:lang w:bidi="fr-FR"/>
        </w:rPr>
      </w:pPr>
    </w:p>
    <w:p w14:paraId="2F1215E9" w14:textId="00991838" w:rsidR="0018539E" w:rsidRDefault="00F225E3" w:rsidP="00826A83">
      <w:pPr>
        <w:spacing w:after="200"/>
      </w:pPr>
      <w:r>
        <w:rPr>
          <w:noProof/>
          <w:lang w:val="en-US" w:eastAsia="zh-CN"/>
        </w:rPr>
        <mc:AlternateContent>
          <mc:Choice Requires="wps">
            <w:drawing>
              <wp:anchor distT="0" distB="0" distL="114300" distR="114300" simplePos="0" relativeHeight="251663360" behindDoc="0" locked="0" layoutInCell="1" allowOverlap="1" wp14:anchorId="25242633" wp14:editId="2560672E">
                <wp:simplePos x="0" y="0"/>
                <wp:positionH relativeFrom="margin">
                  <wp:align>right</wp:align>
                </wp:positionH>
                <wp:positionV relativeFrom="paragraph">
                  <wp:posOffset>8309610</wp:posOffset>
                </wp:positionV>
                <wp:extent cx="6353175" cy="447675"/>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6353175" cy="447675"/>
                        </a:xfrm>
                        <a:prstGeom prst="rect">
                          <a:avLst/>
                        </a:prstGeom>
                        <a:noFill/>
                        <a:ln w="6350">
                          <a:noFill/>
                        </a:ln>
                      </wps:spPr>
                      <wps:txbx>
                        <w:txbxContent>
                          <w:p w14:paraId="7D865665" w14:textId="77777777" w:rsidR="00E34DBC" w:rsidRPr="006C6C0C" w:rsidRDefault="00E34DBC" w:rsidP="007E576C">
                            <w:pPr>
                              <w:jc w:val="center"/>
                              <w:rPr>
                                <w:b w:val="0"/>
                                <w:bCs/>
                                <w:i/>
                                <w:iCs/>
                                <w:color w:val="FFFFFF" w:themeColor="background1"/>
                                <w:sz w:val="22"/>
                                <w:szCs w:val="18"/>
                              </w:rPr>
                            </w:pPr>
                            <w:r w:rsidRPr="006C6C0C">
                              <w:rPr>
                                <w:b w:val="0"/>
                                <w:bCs/>
                                <w:i/>
                                <w:iCs/>
                                <w:color w:val="FFFFFF" w:themeColor="background1"/>
                                <w:sz w:val="22"/>
                                <w:szCs w:val="18"/>
                              </w:rPr>
                              <w:t>Université de Bretagne Occidentale, Pôle Universitaire Pierre-</w:t>
                            </w:r>
                            <w:proofErr w:type="spellStart"/>
                            <w:r w:rsidRPr="006C6C0C">
                              <w:rPr>
                                <w:b w:val="0"/>
                                <w:bCs/>
                                <w:i/>
                                <w:iCs/>
                                <w:color w:val="FFFFFF" w:themeColor="background1"/>
                                <w:sz w:val="22"/>
                                <w:szCs w:val="18"/>
                              </w:rPr>
                              <w:t>Jakez</w:t>
                            </w:r>
                            <w:proofErr w:type="spellEnd"/>
                            <w:r w:rsidRPr="006C6C0C">
                              <w:rPr>
                                <w:b w:val="0"/>
                                <w:bCs/>
                                <w:i/>
                                <w:iCs/>
                                <w:color w:val="FFFFFF" w:themeColor="background1"/>
                                <w:sz w:val="22"/>
                                <w:szCs w:val="18"/>
                              </w:rPr>
                              <w:t xml:space="preserve"> </w:t>
                            </w:r>
                            <w:proofErr w:type="spellStart"/>
                            <w:r w:rsidRPr="006C6C0C">
                              <w:rPr>
                                <w:b w:val="0"/>
                                <w:bCs/>
                                <w:i/>
                                <w:iCs/>
                                <w:color w:val="FFFFFF" w:themeColor="background1"/>
                                <w:sz w:val="22"/>
                                <w:szCs w:val="18"/>
                              </w:rPr>
                              <w:t>Hélias</w:t>
                            </w:r>
                            <w:proofErr w:type="spellEnd"/>
                          </w:p>
                          <w:p w14:paraId="679728E0" w14:textId="46EC97BF" w:rsidR="00E34DBC" w:rsidRPr="006C6C0C" w:rsidRDefault="00E34DBC" w:rsidP="007E576C">
                            <w:pPr>
                              <w:jc w:val="center"/>
                              <w:rPr>
                                <w:b w:val="0"/>
                                <w:bCs/>
                                <w:i/>
                                <w:iCs/>
                                <w:color w:val="FFFFFF" w:themeColor="background1"/>
                                <w:sz w:val="22"/>
                                <w:szCs w:val="18"/>
                              </w:rPr>
                            </w:pPr>
                            <w:r w:rsidRPr="006C6C0C">
                              <w:rPr>
                                <w:b w:val="0"/>
                                <w:bCs/>
                                <w:i/>
                                <w:iCs/>
                                <w:color w:val="FFFFFF" w:themeColor="background1"/>
                                <w:sz w:val="22"/>
                                <w:szCs w:val="18"/>
                              </w:rPr>
                              <w:t>Master 1ère année Tourisme Littoral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42633" id="Zone de texte 11" o:spid="_x0000_s1028" type="#_x0000_t202" style="position:absolute;margin-left:449.05pt;margin-top:654.3pt;width:500.25pt;height:35.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" filled="f" stroked="f" strokeweight=".5pt">
                <v:textbox>
                  <w:txbxContent>
                    <w:p w14:paraId="7D865665" w14:textId="77777777" w:rsidR="00E34DBC" w:rsidRPr="006C6C0C" w:rsidRDefault="00E34DBC" w:rsidP="007E576C">
                      <w:pPr>
                        <w:jc w:val="center"/>
                        <w:rPr>
                          <w:b w:val="0"/>
                          <w:bCs/>
                          <w:i/>
                          <w:iCs/>
                          <w:color w:val="FFFFFF" w:themeColor="background1"/>
                          <w:sz w:val="22"/>
                          <w:szCs w:val="18"/>
                        </w:rPr>
                      </w:pPr>
                      <w:r w:rsidRPr="006C6C0C">
                        <w:rPr>
                          <w:b w:val="0"/>
                          <w:bCs/>
                          <w:i/>
                          <w:iCs/>
                          <w:color w:val="FFFFFF" w:themeColor="background1"/>
                          <w:sz w:val="22"/>
                          <w:szCs w:val="18"/>
                        </w:rPr>
                        <w:t>Université de Bretagne Occidentale, Pôle Universitaire Pierre-</w:t>
                      </w:r>
                      <w:proofErr w:type="spellStart"/>
                      <w:r w:rsidRPr="006C6C0C">
                        <w:rPr>
                          <w:b w:val="0"/>
                          <w:bCs/>
                          <w:i/>
                          <w:iCs/>
                          <w:color w:val="FFFFFF" w:themeColor="background1"/>
                          <w:sz w:val="22"/>
                          <w:szCs w:val="18"/>
                        </w:rPr>
                        <w:t>Jakez</w:t>
                      </w:r>
                      <w:proofErr w:type="spellEnd"/>
                      <w:r w:rsidRPr="006C6C0C">
                        <w:rPr>
                          <w:b w:val="0"/>
                          <w:bCs/>
                          <w:i/>
                          <w:iCs/>
                          <w:color w:val="FFFFFF" w:themeColor="background1"/>
                          <w:sz w:val="22"/>
                          <w:szCs w:val="18"/>
                        </w:rPr>
                        <w:t xml:space="preserve"> </w:t>
                      </w:r>
                      <w:proofErr w:type="spellStart"/>
                      <w:r w:rsidRPr="006C6C0C">
                        <w:rPr>
                          <w:b w:val="0"/>
                          <w:bCs/>
                          <w:i/>
                          <w:iCs/>
                          <w:color w:val="FFFFFF" w:themeColor="background1"/>
                          <w:sz w:val="22"/>
                          <w:szCs w:val="18"/>
                        </w:rPr>
                        <w:t>Hélias</w:t>
                      </w:r>
                      <w:proofErr w:type="spellEnd"/>
                    </w:p>
                    <w:p w14:paraId="679728E0" w14:textId="46EC97BF" w:rsidR="00E34DBC" w:rsidRPr="006C6C0C" w:rsidRDefault="00E34DBC" w:rsidP="007E576C">
                      <w:pPr>
                        <w:jc w:val="center"/>
                        <w:rPr>
                          <w:b w:val="0"/>
                          <w:bCs/>
                          <w:i/>
                          <w:iCs/>
                          <w:color w:val="FFFFFF" w:themeColor="background1"/>
                          <w:sz w:val="22"/>
                          <w:szCs w:val="18"/>
                        </w:rPr>
                      </w:pPr>
                      <w:r w:rsidRPr="006C6C0C">
                        <w:rPr>
                          <w:b w:val="0"/>
                          <w:bCs/>
                          <w:i/>
                          <w:iCs/>
                          <w:color w:val="FFFFFF" w:themeColor="background1"/>
                          <w:sz w:val="22"/>
                          <w:szCs w:val="18"/>
                        </w:rPr>
                        <w:t>Master 1ère année Tourisme Littoral</w:t>
                      </w:r>
                    </w:p>
                  </w:txbxContent>
                </v:textbox>
                <w10:wrap anchorx="margin"/>
              </v:shape>
            </w:pict>
          </mc:Fallback>
        </mc:AlternateContent>
      </w:r>
      <w:r w:rsidR="002E08E7">
        <w:rPr>
          <w:noProof/>
          <w:lang w:val="en-US" w:eastAsia="zh-CN"/>
        </w:rPr>
        <mc:AlternateContent>
          <mc:Choice Requires="wps">
            <w:drawing>
              <wp:anchor distT="0" distB="0" distL="114300" distR="114300" simplePos="0" relativeHeight="251659264" behindDoc="1" locked="0" layoutInCell="1" allowOverlap="1" wp14:anchorId="6B407C86" wp14:editId="22ABA6BA">
                <wp:simplePos x="0" y="0"/>
                <wp:positionH relativeFrom="page">
                  <wp:align>left</wp:align>
                </wp:positionH>
                <wp:positionV relativeFrom="page">
                  <wp:posOffset>6629400</wp:posOffset>
                </wp:positionV>
                <wp:extent cx="7913370" cy="4067175"/>
                <wp:effectExtent l="0" t="0" r="0" b="9525"/>
                <wp:wrapNone/>
                <wp:docPr id="2" name="Rectangle 2" descr="rectangle coloré"/>
                <wp:cNvGraphicFramePr/>
                <a:graphic xmlns:a="http://schemas.openxmlformats.org/drawingml/2006/main">
                  <a:graphicData uri="http://schemas.microsoft.com/office/word/2010/wordprocessingShape">
                    <wps:wsp>
                      <wps:cNvSpPr/>
                      <wps:spPr>
                        <a:xfrm>
                          <a:off x="0" y="0"/>
                          <a:ext cx="7913370" cy="4067175"/>
                        </a:xfrm>
                        <a:prstGeom prst="rect">
                          <a:avLst/>
                        </a:prstGeom>
                        <a:solidFill>
                          <a:srgbClr val="2234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CF907" id="Rectangle 2" o:spid="_x0000_s1026" alt="rectangle coloré" style="position:absolute;margin-left:0;margin-top:522pt;width:623.1pt;height:320.2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" fillcolor="#22346a" stroked="f" strokeweight="2pt">
                <w10:wrap anchorx="page" anchory="page"/>
              </v:rect>
            </w:pict>
          </mc:Fallback>
        </mc:AlternateContent>
      </w:r>
      <w:r w:rsidR="00D077E9">
        <w:rPr>
          <w:lang w:bidi="fr-FR"/>
        </w:rPr>
        <w:br w:type="page"/>
      </w:r>
      <w:bookmarkStart w:id="0" w:name="_Toc68252101"/>
    </w:p>
    <w:p w14:paraId="080F2838" w14:textId="77777777" w:rsidR="0018539E" w:rsidRDefault="0018539E">
      <w:pPr>
        <w:spacing w:after="200"/>
        <w:rPr>
          <w:rFonts w:ascii="Calibri" w:eastAsiaTheme="majorEastAsia" w:hAnsi="Calibri" w:cstheme="majorBidi"/>
          <w:color w:val="061F57" w:themeColor="text2" w:themeShade="BF"/>
          <w:kern w:val="28"/>
          <w:sz w:val="52"/>
          <w:szCs w:val="32"/>
          <w:lang w:bidi="fr-FR"/>
        </w:rPr>
      </w:pPr>
      <w:r>
        <w:rPr>
          <w:lang w:bidi="fr-FR"/>
        </w:rPr>
        <w:lastRenderedPageBreak/>
        <w:br w:type="page"/>
      </w:r>
    </w:p>
    <w:p w14:paraId="5834CC06" w14:textId="63DF4962" w:rsidR="00D077E9" w:rsidRDefault="002E08E7" w:rsidP="00D077E9">
      <w:pPr>
        <w:pStyle w:val="Titre1"/>
      </w:pPr>
      <w:bookmarkStart w:id="1" w:name="_Toc74746826"/>
      <w:r>
        <w:rPr>
          <w:lang w:bidi="fr-FR"/>
        </w:rPr>
        <w:lastRenderedPageBreak/>
        <w:t>Remerciements</w:t>
      </w:r>
      <w:bookmarkEnd w:id="0"/>
      <w:bookmarkEnd w:id="1"/>
    </w:p>
    <w:p w14:paraId="676F9481" w14:textId="374B2442" w:rsidR="002E08E7" w:rsidRDefault="00613838" w:rsidP="00613838">
      <w:pPr>
        <w:pStyle w:val="Paragraphe"/>
      </w:pPr>
      <w:r>
        <w:t>Je tiens avant tout à remercier particulièrement Mme KERRIOU, ma maîtresse de stage au sein de l’agence. Grâce à elle j’ai pu effectuer un stage de qualité, acquérir de nombreuses connaissances et compétences dans le domaine de l’attraction touristique du département. Je lui suis très reconnaissant pour l’opportunité qu’elle m’a offerte ainsi que pour son implication, ses conseils et son écoute durant toute la durée du stage.</w:t>
      </w:r>
    </w:p>
    <w:p w14:paraId="5403CD8E" w14:textId="30F19987" w:rsidR="00613838" w:rsidRDefault="00613838" w:rsidP="00613838">
      <w:pPr>
        <w:pStyle w:val="Paragraphe"/>
      </w:pPr>
    </w:p>
    <w:p w14:paraId="3F9B9AD2" w14:textId="4BD477EC" w:rsidR="00613838" w:rsidRDefault="00613838" w:rsidP="00613838">
      <w:pPr>
        <w:pStyle w:val="Paragraphe"/>
      </w:pPr>
      <w:r>
        <w:t xml:space="preserve">Je tiens à la remercier chaleureusement pour le temps consacré à mon encadrement compte tenu de la charge de travail à laquelle elle fait face chaque jour. Elle a également fait en sorte que j’apprenne beaucoup sur le fonctionnement </w:t>
      </w:r>
      <w:r w:rsidR="004F3C2A">
        <w:t>de cet univers et m’as permis de me former sur différents outils et sujets qui sont très valorisants. Ce stage n’a pas été qu’une occasion de confronter mes connaissances scolaires à des situations concrètes, mais a également été un temps d’apprentissage et de découverte.</w:t>
      </w:r>
    </w:p>
    <w:p w14:paraId="5C5FA78B" w14:textId="5CAB76C8" w:rsidR="004F3C2A" w:rsidRDefault="004F3C2A" w:rsidP="00613838">
      <w:pPr>
        <w:pStyle w:val="Paragraphe"/>
      </w:pPr>
    </w:p>
    <w:p w14:paraId="38F8B717" w14:textId="74755898" w:rsidR="004F3C2A" w:rsidRDefault="004F3C2A" w:rsidP="00613838">
      <w:pPr>
        <w:pStyle w:val="Paragraphe"/>
      </w:pPr>
      <w:r>
        <w:t>Je remercie également Mr BERNARD, mon enseignant tuteur, pour son soutient et le temps consacré au suivi ainsi que pour son accessibilité et ses conseils.</w:t>
      </w:r>
    </w:p>
    <w:p w14:paraId="54D4C411" w14:textId="1514EF86" w:rsidR="004F3C2A" w:rsidRDefault="004F3C2A" w:rsidP="00613838">
      <w:pPr>
        <w:pStyle w:val="Paragraphe"/>
      </w:pPr>
    </w:p>
    <w:p w14:paraId="5F35B12F" w14:textId="23AAF80D" w:rsidR="002F0D0A" w:rsidRDefault="002F0D0A" w:rsidP="00613838">
      <w:pPr>
        <w:pStyle w:val="Paragraphe"/>
      </w:pPr>
      <w:r>
        <w:t xml:space="preserve">Mme COURBOIS qui m’a formé sur le logiciel </w:t>
      </w:r>
      <w:proofErr w:type="spellStart"/>
      <w:r>
        <w:t>Digimind</w:t>
      </w:r>
      <w:proofErr w:type="spellEnd"/>
      <w:r>
        <w:t xml:space="preserve"> et qui m’a accompagné durant mon travail de veille. Elle a été forte de conseils, a été très à l’écoute et a su m’aiguiller dans la rédaction de ma synthèse sur mon travail de veille.</w:t>
      </w:r>
    </w:p>
    <w:p w14:paraId="704A0DBD" w14:textId="63FDF130" w:rsidR="002F0D0A" w:rsidRDefault="002F0D0A" w:rsidP="00613838">
      <w:pPr>
        <w:pStyle w:val="Paragraphe"/>
      </w:pPr>
    </w:p>
    <w:p w14:paraId="201A9D13" w14:textId="31ABB77D" w:rsidR="002F0D0A" w:rsidRDefault="002F0D0A" w:rsidP="00613838">
      <w:pPr>
        <w:pStyle w:val="Paragraphe"/>
      </w:pPr>
      <w:r>
        <w:t>Mme BOUREAU, avec qui j’ai réalisé la mission « tourisme de nature ». Elle m’a guidé durant la totalité de ce travail et m’a beaucoup aidé à mieux comprendre et définir le contexte et les objectifs de cette opération de communication.</w:t>
      </w:r>
    </w:p>
    <w:p w14:paraId="4013D40F" w14:textId="6FAE4367" w:rsidR="00993284" w:rsidRDefault="00993284" w:rsidP="00613838">
      <w:pPr>
        <w:pStyle w:val="Paragraphe"/>
      </w:pPr>
    </w:p>
    <w:p w14:paraId="0B5CCA85" w14:textId="29A74604" w:rsidR="00993284" w:rsidRDefault="00993284" w:rsidP="00613838">
      <w:pPr>
        <w:pStyle w:val="Paragraphe"/>
      </w:pPr>
      <w:r>
        <w:t>Mme LE QUERE, cheffe de projet sur la mission Saint-Mathieu. Elle a su orienter et cadrer mon travail tout en facilitant l’intervention auprès du public concerné grâce à la conception d’ateliers ludiques.</w:t>
      </w:r>
    </w:p>
    <w:p w14:paraId="0EDA1EDE" w14:textId="60DEDC8D" w:rsidR="002F0D0A" w:rsidRDefault="002F0D0A" w:rsidP="00613838">
      <w:pPr>
        <w:pStyle w:val="Paragraphe"/>
      </w:pPr>
    </w:p>
    <w:p w14:paraId="60BFE603" w14:textId="70FAC2B1" w:rsidR="002F0D0A" w:rsidRDefault="002F0D0A" w:rsidP="00613838">
      <w:pPr>
        <w:pStyle w:val="Paragraphe"/>
      </w:pPr>
      <w:r>
        <w:t xml:space="preserve">Mr PONCELET, qui m’a aidé dans mes recherches et mon travail de veille. Il m’a </w:t>
      </w:r>
      <w:r w:rsidR="00F71C4C">
        <w:t>apporté</w:t>
      </w:r>
      <w:r>
        <w:t xml:space="preserve"> un grand nombre d’information afin de structurer ma recherche et pour comprendre et définir les concepts liés à ma problématique.</w:t>
      </w:r>
    </w:p>
    <w:p w14:paraId="5A2D8322" w14:textId="77777777" w:rsidR="002F0D0A" w:rsidRDefault="002F0D0A" w:rsidP="00613838">
      <w:pPr>
        <w:pStyle w:val="Paragraphe"/>
      </w:pPr>
    </w:p>
    <w:p w14:paraId="24D619C4" w14:textId="6698B32D" w:rsidR="004F3C2A" w:rsidRDefault="004F3C2A" w:rsidP="00613838">
      <w:pPr>
        <w:pStyle w:val="Paragraphe"/>
      </w:pPr>
      <w:r>
        <w:t>Enfin, j’adresse mes remerciements à l’ensembles des membres de Finistère 360° pour l’accueil chaleureux dont ils ont fait preuve à mon arrivée. La manière dont les stagiaires sont considérés et responsabilisés est unique et donne la sensation d’être un membre à part entière.</w:t>
      </w:r>
    </w:p>
    <w:p w14:paraId="24381F7A" w14:textId="69869663" w:rsidR="002E08E7" w:rsidRDefault="002E08E7" w:rsidP="00826A83">
      <w:pPr>
        <w:pStyle w:val="Titre1"/>
      </w:pPr>
      <w:r>
        <w:br w:type="page"/>
      </w:r>
      <w:bookmarkStart w:id="2" w:name="_Toc74746827"/>
      <w:r w:rsidR="00C370BC">
        <w:rPr>
          <w:noProof/>
        </w:rPr>
        <w:lastRenderedPageBreak/>
        <w:drawing>
          <wp:anchor distT="0" distB="0" distL="114300" distR="114300" simplePos="0" relativeHeight="251795456" behindDoc="0" locked="0" layoutInCell="1" allowOverlap="1" wp14:anchorId="6B444F5F" wp14:editId="538B916E">
            <wp:simplePos x="0" y="0"/>
            <wp:positionH relativeFrom="page">
              <wp:align>left</wp:align>
            </wp:positionH>
            <wp:positionV relativeFrom="paragraph">
              <wp:posOffset>-900430</wp:posOffset>
            </wp:positionV>
            <wp:extent cx="7548924" cy="10677525"/>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0">
                      <a:extLst>
                        <a:ext uri="{28A0092B-C50C-407E-A947-70E740481C1C}">
                          <a14:useLocalDpi xmlns:a14="http://schemas.microsoft.com/office/drawing/2010/main" val="0"/>
                        </a:ext>
                      </a:extLst>
                    </a:blip>
                    <a:stretch>
                      <a:fillRect/>
                    </a:stretch>
                  </pic:blipFill>
                  <pic:spPr>
                    <a:xfrm>
                      <a:off x="0" y="0"/>
                      <a:ext cx="7548924" cy="10677525"/>
                    </a:xfrm>
                    <a:prstGeom prst="rect">
                      <a:avLst/>
                    </a:prstGeom>
                  </pic:spPr>
                </pic:pic>
              </a:graphicData>
            </a:graphic>
            <wp14:sizeRelH relativeFrom="margin">
              <wp14:pctWidth>0</wp14:pctWidth>
            </wp14:sizeRelH>
            <wp14:sizeRelV relativeFrom="margin">
              <wp14:pctHeight>0</wp14:pctHeight>
            </wp14:sizeRelV>
          </wp:anchor>
        </w:drawing>
      </w:r>
      <w:r w:rsidR="00826A83">
        <w:t>Sommaire</w:t>
      </w:r>
      <w:bookmarkEnd w:id="2"/>
      <w:r w:rsidR="005D736B">
        <w:br w:type="page"/>
      </w:r>
    </w:p>
    <w:p w14:paraId="7FE5AC93" w14:textId="7EF9AABD" w:rsidR="00AB02A7" w:rsidRDefault="00EE7E0F" w:rsidP="002E08E7">
      <w:pPr>
        <w:pStyle w:val="Titre1"/>
      </w:pPr>
      <w:bookmarkStart w:id="3" w:name="_Toc68252102"/>
      <w:bookmarkStart w:id="4" w:name="_Toc74746828"/>
      <w:r>
        <w:lastRenderedPageBreak/>
        <w:t>Introduction</w:t>
      </w:r>
      <w:bookmarkEnd w:id="3"/>
      <w:bookmarkEnd w:id="4"/>
    </w:p>
    <w:p w14:paraId="1B784D2B" w14:textId="01B9D82A" w:rsidR="00115EAA" w:rsidRDefault="00AF35AE" w:rsidP="00A52684">
      <w:pPr>
        <w:pStyle w:val="Paragraphe"/>
      </w:pPr>
      <w:r>
        <w:t xml:space="preserve">Dans un contexte de crise sanitaire, de confinement et de restriction de déplacement inter et intra nationaux, le monde du tourisme est fortement impacté et a vu son activité être mise à l’arrêt pendant presque un an. Toutes ces contraintes ont forcé des adaptations de la part des professionnels comme des touristes. De ce fait, les habitudes de consommations ont été bouleversées et ce sont, pour beaucoup d’entre eux, orientés vers une consommation plus responsable et locale. En effet, la consommation touristique intérieure a été favorisée lors de la saison estivale 2020. Les Français ont </w:t>
      </w:r>
      <w:r w:rsidR="00115EAA">
        <w:t>préféré</w:t>
      </w:r>
      <w:r>
        <w:t xml:space="preserve"> voyager en France</w:t>
      </w:r>
      <w:r w:rsidR="00115EAA">
        <w:t>, de manière plus responsable et vers des lieux peu fréquentés (en raison du plus faible risque de contamination). Ils ont eu à cœur de participer à la relance du secteur touristique en consommant plus local et aussi de manière plus responsable en favorisant le circuit court par exemple. Les professionnels du secteur touristique ont ainsi dû repenser leurs offres afin de contenter cette nouvelle demande locale et sécuritaire.</w:t>
      </w:r>
    </w:p>
    <w:p w14:paraId="7233B523" w14:textId="628F154F" w:rsidR="00115EAA" w:rsidRDefault="00115EAA" w:rsidP="00A52684">
      <w:pPr>
        <w:pStyle w:val="Paragraphe"/>
      </w:pPr>
    </w:p>
    <w:p w14:paraId="0E6AD798" w14:textId="672BEBDA" w:rsidR="00115EAA" w:rsidRDefault="00115EAA" w:rsidP="00A52684">
      <w:pPr>
        <w:pStyle w:val="Paragraphe"/>
      </w:pPr>
      <w:r>
        <w:t>C’est dans l’objectif de participer à la relance de l’économie du secteur touristique Finistérien que j’ai rejoint, d’avril à juin, l’agence de développement de l’attractivité du département Finistère360°. Dans un souci de cohérence, l’ensemble des missions de mon stage ont été orientées sur la compréhension du fonctionnement et des raisons d’apparition des pressions touristiques, leurs caractéristiques et les solutions développées par les destinations afin d’en réduire l’impact.</w:t>
      </w:r>
      <w:r w:rsidR="008D31DF">
        <w:t xml:space="preserve"> Dans un premier temps, j’ai réalisé un travail de veille, afin de comprendre ce phénomène et son fonctionnement, à l’issu duquel j’ai écrit une synthèse diffusée dans l’agence. Ce travail m’as permis aussi de me familiariser avec le fonctionnement de Finistère360°, de connaître mes collègues de travail pour pouvoir m’intégrer et participer aux travaux à venir.</w:t>
      </w:r>
    </w:p>
    <w:p w14:paraId="7ACCCEAD" w14:textId="1E21B6FD" w:rsidR="008D31DF" w:rsidRDefault="008D31DF" w:rsidP="00A52684">
      <w:pPr>
        <w:pStyle w:val="Paragraphe"/>
      </w:pPr>
    </w:p>
    <w:p w14:paraId="0E75D05F" w14:textId="4A3CB235" w:rsidR="008D31DF" w:rsidRDefault="008D31DF" w:rsidP="00A52684">
      <w:pPr>
        <w:pStyle w:val="Paragraphe"/>
      </w:pPr>
      <w:r>
        <w:t xml:space="preserve">Le souhait de Mme Kerriou était de me faire travailler sur plusieurs missions à la fois afin d’être au plus proche du travail demandé en temps normal. C’est pourquoi, de mai à juin, j’ai eu à charge deux missions. </w:t>
      </w:r>
    </w:p>
    <w:p w14:paraId="158D6F7A" w14:textId="6DFA5516" w:rsidR="008D31DF" w:rsidRDefault="008D31DF" w:rsidP="00A52684">
      <w:pPr>
        <w:pStyle w:val="Paragraphe"/>
      </w:pPr>
    </w:p>
    <w:p w14:paraId="379F2EEB" w14:textId="06937D5F" w:rsidR="008D31DF" w:rsidRDefault="008D31DF" w:rsidP="00A52684">
      <w:pPr>
        <w:pStyle w:val="Paragraphe"/>
      </w:pPr>
      <w:r>
        <w:t>La première et principale</w:t>
      </w:r>
      <w:r w:rsidR="00E11F4B">
        <w:t xml:space="preserve">, réalisée avec l’aide de Mme </w:t>
      </w:r>
      <w:proofErr w:type="spellStart"/>
      <w:r w:rsidR="00E11F4B">
        <w:t>Boureau</w:t>
      </w:r>
      <w:proofErr w:type="spellEnd"/>
      <w:r w:rsidR="00E11F4B">
        <w:t xml:space="preserve"> en charge de l’</w:t>
      </w:r>
      <w:proofErr w:type="spellStart"/>
      <w:r w:rsidR="00E11F4B">
        <w:t>outdoor</w:t>
      </w:r>
      <w:proofErr w:type="spellEnd"/>
      <w:r w:rsidR="00E11F4B">
        <w:t>,</w:t>
      </w:r>
      <w:r>
        <w:t xml:space="preserve"> concernait le plan de relance mis en place par l’agence dans le but d’aider les professionnels du département à se faire connaître et à diffuser leurs offres. </w:t>
      </w:r>
      <w:r w:rsidR="00E11F4B">
        <w:t xml:space="preserve">Cette mission avait pour finalité de proposer un catalogue d’activités pour la saison estivale 2021. </w:t>
      </w:r>
      <w:r>
        <w:t>L’objectif de ce travail était de recenser, contacter et accompagner les professionnels et associations proposants des activités, à destination des touristes comme des locaux, en faveur de l’environnement, de l’éducation à la nature et à sa préservation.</w:t>
      </w:r>
    </w:p>
    <w:p w14:paraId="633D6A25" w14:textId="461DF5F7" w:rsidR="00E11F4B" w:rsidRDefault="00E11F4B" w:rsidP="00A52684">
      <w:pPr>
        <w:pStyle w:val="Paragraphe"/>
      </w:pPr>
    </w:p>
    <w:p w14:paraId="0671ED7C" w14:textId="5C0B7063" w:rsidR="00E11F4B" w:rsidRDefault="00E11F4B" w:rsidP="00A52684">
      <w:pPr>
        <w:pStyle w:val="Paragraphe"/>
      </w:pPr>
      <w:r>
        <w:t xml:space="preserve">La seconde mission concernait la préparation, la réalisation et l’animation de deux ateliers de discussion à destination des différents acteurs présents à la Pointe Saint-Mathieu. J’ai donc participé à différentes réunions avec l’équipe en charge du projet constituée de 6 personnes. Après avoir imaginé et mis en place les deux rencontres, j’ai aussi participé à l’animation d’un groupe de travail de </w:t>
      </w:r>
      <w:r w:rsidR="00540010">
        <w:t>5</w:t>
      </w:r>
      <w:r>
        <w:t xml:space="preserve"> acteurs locaux. A l’issue de ces ateliers durant lesquels nous avons obtenus diverses informations et pris un bon nombre de note, nous avons </w:t>
      </w:r>
      <w:r w:rsidR="008943BC">
        <w:t>capitalisé sur ces informations afin de proposer des solutions et des conseils pour aider la destination dans sa communication, sa promotion et sa cohérence territoriale.</w:t>
      </w:r>
    </w:p>
    <w:p w14:paraId="3A56D5E2" w14:textId="305809CE" w:rsidR="008943BC" w:rsidRDefault="008943BC" w:rsidP="00A52684">
      <w:pPr>
        <w:pStyle w:val="Paragraphe"/>
      </w:pPr>
    </w:p>
    <w:p w14:paraId="59879F05" w14:textId="25FA35EC" w:rsidR="008943BC" w:rsidRDefault="008943BC" w:rsidP="00A52684">
      <w:pPr>
        <w:pStyle w:val="Paragraphe"/>
      </w:pPr>
      <w:r>
        <w:lastRenderedPageBreak/>
        <w:t xml:space="preserve">En marge de ces missions, j’ai intégré la vie de l’agence en participant aux réunions et en proposant à deux reprises, des interventions sur un sujet de mon choix ainsi qu’une présentation du travail réalisé dans le cadre de mon projet tuteuré à la demande de Finistère360°. </w:t>
      </w:r>
    </w:p>
    <w:p w14:paraId="0AF35450" w14:textId="33F62FAB" w:rsidR="008943BC" w:rsidRDefault="008943BC" w:rsidP="00A52684">
      <w:pPr>
        <w:pStyle w:val="Paragraphe"/>
      </w:pPr>
    </w:p>
    <w:p w14:paraId="068F8C37" w14:textId="608297A8" w:rsidR="008943BC" w:rsidRDefault="008943BC" w:rsidP="00A52684">
      <w:pPr>
        <w:pStyle w:val="Paragraphe"/>
      </w:pPr>
      <w:r>
        <w:t xml:space="preserve">Ce rapport présente plus en détail le déroulement de mes missions ainsi que les résultats et les productions que j’ai </w:t>
      </w:r>
      <w:r w:rsidR="00E00B69">
        <w:t>réalisés</w:t>
      </w:r>
      <w:r>
        <w:t>.</w:t>
      </w:r>
    </w:p>
    <w:p w14:paraId="04936CDF" w14:textId="31BB7426" w:rsidR="00EE7E0F" w:rsidRDefault="00EE7E0F">
      <w:pPr>
        <w:spacing w:after="200"/>
      </w:pPr>
      <w:r>
        <w:br w:type="page"/>
      </w:r>
    </w:p>
    <w:p w14:paraId="2984CEE1" w14:textId="33568F1A" w:rsidR="00EE7E0F" w:rsidRDefault="00EE7E0F" w:rsidP="00EE7E0F">
      <w:pPr>
        <w:pStyle w:val="Titre1"/>
        <w:numPr>
          <w:ilvl w:val="0"/>
          <w:numId w:val="1"/>
        </w:numPr>
      </w:pPr>
      <w:bookmarkStart w:id="5" w:name="_Toc68252103"/>
      <w:bookmarkStart w:id="6" w:name="_Toc74746829"/>
      <w:r>
        <w:lastRenderedPageBreak/>
        <w:t>Finistère 360°</w:t>
      </w:r>
      <w:bookmarkEnd w:id="5"/>
      <w:bookmarkEnd w:id="6"/>
    </w:p>
    <w:p w14:paraId="6EC5F6B9" w14:textId="56834468" w:rsidR="00EE7E0F" w:rsidRDefault="00EE7E0F" w:rsidP="00A1397C">
      <w:pPr>
        <w:pStyle w:val="Titre2"/>
        <w:numPr>
          <w:ilvl w:val="1"/>
          <w:numId w:val="1"/>
        </w:numPr>
        <w:spacing w:before="240"/>
      </w:pPr>
      <w:bookmarkStart w:id="7" w:name="_Toc68252104"/>
      <w:bookmarkStart w:id="8" w:name="_Toc74746830"/>
      <w:r>
        <w:t>Historique et contexte</w:t>
      </w:r>
      <w:bookmarkEnd w:id="7"/>
      <w:bookmarkEnd w:id="8"/>
    </w:p>
    <w:p w14:paraId="313BECCB" w14:textId="3CB183C1" w:rsidR="00EE7E0F" w:rsidRDefault="00EE7E0F" w:rsidP="00EE7E0F">
      <w:pPr>
        <w:pStyle w:val="Paragraphe"/>
      </w:pPr>
      <w:r>
        <w:t>L’agence Finistère 360° est née d’un rapprochement entre les deux EPIC Finistère tourisme et Nautisme en Finistère.</w:t>
      </w:r>
    </w:p>
    <w:p w14:paraId="31911503" w14:textId="49B1F886" w:rsidR="00EE7E0F" w:rsidRDefault="00EE7E0F" w:rsidP="00EE7E0F">
      <w:pPr>
        <w:pStyle w:val="Paragraphe"/>
      </w:pPr>
      <w:r>
        <w:t xml:space="preserve">Depuis avril 2018, l’agence Finistère 360° </w:t>
      </w:r>
      <w:r w:rsidR="00505909">
        <w:t>a la charge</w:t>
      </w:r>
      <w:r>
        <w:t xml:space="preserve"> de développer l’attractivité du territoire </w:t>
      </w:r>
      <w:r w:rsidR="00505909">
        <w:t xml:space="preserve">autour de la marque « Tout commence en Finistère » </w:t>
      </w:r>
      <w:r>
        <w:t xml:space="preserve">et travaille sur les notions d’hospitalité, d’attractivité </w:t>
      </w:r>
      <w:r w:rsidR="00D24E8D">
        <w:t>globale, de prospective, de mer et de bien mangé</w:t>
      </w:r>
      <w:r w:rsidR="00505909">
        <w:t>. Une grande partie du travail concerne la veille sur tous les domaines du tourisme.</w:t>
      </w:r>
    </w:p>
    <w:p w14:paraId="76C6E325" w14:textId="1EE96A04" w:rsidR="00505909" w:rsidRDefault="00FF6FDD" w:rsidP="00505909">
      <w:pPr>
        <w:pStyle w:val="Paragraphe"/>
      </w:pPr>
      <w:r>
        <w:rPr>
          <w:noProof/>
        </w:rPr>
        <mc:AlternateContent>
          <mc:Choice Requires="wps">
            <w:drawing>
              <wp:anchor distT="0" distB="0" distL="114300" distR="114300" simplePos="0" relativeHeight="251806720" behindDoc="0" locked="0" layoutInCell="1" allowOverlap="1" wp14:anchorId="7ACDB3EA" wp14:editId="2433E1BD">
                <wp:simplePos x="0" y="0"/>
                <wp:positionH relativeFrom="margin">
                  <wp:align>right</wp:align>
                </wp:positionH>
                <wp:positionV relativeFrom="paragraph">
                  <wp:posOffset>431165</wp:posOffset>
                </wp:positionV>
                <wp:extent cx="5734050" cy="1238250"/>
                <wp:effectExtent l="0" t="0" r="19050" b="19050"/>
                <wp:wrapTopAndBottom/>
                <wp:docPr id="210" name="Rectangle : avec coins rognés en diagonale 210"/>
                <wp:cNvGraphicFramePr/>
                <a:graphic xmlns:a="http://schemas.openxmlformats.org/drawingml/2006/main">
                  <a:graphicData uri="http://schemas.microsoft.com/office/word/2010/wordprocessingShape">
                    <wps:wsp>
                      <wps:cNvSpPr/>
                      <wps:spPr>
                        <a:xfrm>
                          <a:off x="0" y="0"/>
                          <a:ext cx="5734050" cy="1238250"/>
                        </a:xfrm>
                        <a:prstGeom prst="snip2DiagRect">
                          <a:avLst>
                            <a:gd name="adj1" fmla="val 16556"/>
                            <a:gd name="adj2" fmla="val 16667"/>
                          </a:avLst>
                        </a:prstGeom>
                        <a:noFill/>
                        <a:ln>
                          <a:solidFill>
                            <a:srgbClr val="00B0F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F01890" w14:textId="4DE912DB" w:rsidR="00E34DBC" w:rsidRDefault="00E34DBC" w:rsidP="00B55886">
                            <w:pPr>
                              <w:pStyle w:val="Paragraphe"/>
                              <w:numPr>
                                <w:ilvl w:val="0"/>
                                <w:numId w:val="32"/>
                              </w:numPr>
                              <w:rPr>
                                <w:color w:val="0F0D29" w:themeColor="text1"/>
                              </w:rPr>
                            </w:pPr>
                            <w:r>
                              <w:rPr>
                                <w:color w:val="0F0D29" w:themeColor="text1"/>
                              </w:rPr>
                              <w:t>Pôle développement &amp; intelligence territoriale ;</w:t>
                            </w:r>
                          </w:p>
                          <w:p w14:paraId="01853567" w14:textId="35F9612B" w:rsidR="00E34DBC" w:rsidRDefault="00E34DBC" w:rsidP="00B55886">
                            <w:pPr>
                              <w:pStyle w:val="Paragraphe"/>
                              <w:numPr>
                                <w:ilvl w:val="0"/>
                                <w:numId w:val="32"/>
                              </w:numPr>
                              <w:rPr>
                                <w:color w:val="0F0D29" w:themeColor="text1"/>
                              </w:rPr>
                            </w:pPr>
                            <w:r>
                              <w:rPr>
                                <w:color w:val="0F0D29" w:themeColor="text1"/>
                              </w:rPr>
                              <w:t>Pôle design &amp; gestion relation client ;</w:t>
                            </w:r>
                          </w:p>
                          <w:p w14:paraId="3B1182D7" w14:textId="332E691C" w:rsidR="00E34DBC" w:rsidRDefault="00E34DBC" w:rsidP="00B55886">
                            <w:pPr>
                              <w:pStyle w:val="Paragraphe"/>
                              <w:numPr>
                                <w:ilvl w:val="0"/>
                                <w:numId w:val="32"/>
                              </w:numPr>
                              <w:rPr>
                                <w:color w:val="0F0D29" w:themeColor="text1"/>
                              </w:rPr>
                            </w:pPr>
                            <w:r>
                              <w:rPr>
                                <w:color w:val="0F0D29" w:themeColor="text1"/>
                              </w:rPr>
                              <w:t>Pôle éditorial &amp; marques ;</w:t>
                            </w:r>
                          </w:p>
                          <w:p w14:paraId="16831E95" w14:textId="330BA8BB" w:rsidR="00E34DBC" w:rsidRPr="00B55886" w:rsidRDefault="00E34DBC" w:rsidP="00B55886">
                            <w:pPr>
                              <w:pStyle w:val="Paragraphe"/>
                              <w:numPr>
                                <w:ilvl w:val="0"/>
                                <w:numId w:val="32"/>
                              </w:numPr>
                              <w:rPr>
                                <w:color w:val="0F0D29" w:themeColor="text1"/>
                              </w:rPr>
                            </w:pPr>
                            <w:r>
                              <w:rPr>
                                <w:color w:val="0F0D29" w:themeColor="text1"/>
                              </w:rPr>
                              <w:t>Pôles ressources humaines &amp; finances.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DB3EA" id="Rectangle : avec coins rognés en diagonale 210" o:spid="_x0000_s1029" style="position:absolute;left:0;text-align:left;margin-left:400.3pt;margin-top:33.95pt;width:451.5pt;height:97.5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734050,1238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" adj="-11796480,,5400" path="m205005,l5527671,r206379,206379l5734050,1033245r-205005,205005l206379,1238250,,1031871,,205005,205005,xe" filled="f" strokecolor="#00b0f0" strokeweight="2pt">
                <v:stroke dashstyle="dash" joinstyle="miter"/>
                <v:formulas/>
                <v:path arrowok="t" o:connecttype="custom" o:connectlocs="205005,0;5527671,0;5734050,206379;5734050,1033245;5529045,1238250;206379,1238250;0,1031871;0,205005;205005,0" o:connectangles="0,0,0,0,0,0,0,0,0" textboxrect="0,0,5734050,1238250"/>
                <v:textbox>
                  <w:txbxContent>
                    <w:p w14:paraId="39F01890" w14:textId="4DE912DB" w:rsidR="00E34DBC" w:rsidRDefault="00E34DBC" w:rsidP="00B55886">
                      <w:pPr>
                        <w:pStyle w:val="Paragraphe"/>
                        <w:numPr>
                          <w:ilvl w:val="0"/>
                          <w:numId w:val="32"/>
                        </w:numPr>
                        <w:rPr>
                          <w:color w:val="0F0D29" w:themeColor="text1"/>
                        </w:rPr>
                      </w:pPr>
                      <w:r>
                        <w:rPr>
                          <w:color w:val="0F0D29" w:themeColor="text1"/>
                        </w:rPr>
                        <w:t>Pôle développement &amp; intelligence territoriale ;</w:t>
                      </w:r>
                    </w:p>
                    <w:p w14:paraId="01853567" w14:textId="35F9612B" w:rsidR="00E34DBC" w:rsidRDefault="00E34DBC" w:rsidP="00B55886">
                      <w:pPr>
                        <w:pStyle w:val="Paragraphe"/>
                        <w:numPr>
                          <w:ilvl w:val="0"/>
                          <w:numId w:val="32"/>
                        </w:numPr>
                        <w:rPr>
                          <w:color w:val="0F0D29" w:themeColor="text1"/>
                        </w:rPr>
                      </w:pPr>
                      <w:r>
                        <w:rPr>
                          <w:color w:val="0F0D29" w:themeColor="text1"/>
                        </w:rPr>
                        <w:t>Pôle design &amp; gestion relation client ;</w:t>
                      </w:r>
                    </w:p>
                    <w:p w14:paraId="3B1182D7" w14:textId="332E691C" w:rsidR="00E34DBC" w:rsidRDefault="00E34DBC" w:rsidP="00B55886">
                      <w:pPr>
                        <w:pStyle w:val="Paragraphe"/>
                        <w:numPr>
                          <w:ilvl w:val="0"/>
                          <w:numId w:val="32"/>
                        </w:numPr>
                        <w:rPr>
                          <w:color w:val="0F0D29" w:themeColor="text1"/>
                        </w:rPr>
                      </w:pPr>
                      <w:r>
                        <w:rPr>
                          <w:color w:val="0F0D29" w:themeColor="text1"/>
                        </w:rPr>
                        <w:t>Pôle éditorial &amp; marques ;</w:t>
                      </w:r>
                    </w:p>
                    <w:p w14:paraId="16831E95" w14:textId="330BA8BB" w:rsidR="00E34DBC" w:rsidRPr="00B55886" w:rsidRDefault="00E34DBC" w:rsidP="00B55886">
                      <w:pPr>
                        <w:pStyle w:val="Paragraphe"/>
                        <w:numPr>
                          <w:ilvl w:val="0"/>
                          <w:numId w:val="32"/>
                        </w:numPr>
                        <w:rPr>
                          <w:color w:val="0F0D29" w:themeColor="text1"/>
                        </w:rPr>
                      </w:pPr>
                      <w:r>
                        <w:rPr>
                          <w:color w:val="0F0D29" w:themeColor="text1"/>
                        </w:rPr>
                        <w:t>Pôles ressources humaines &amp; finances.</w:t>
                      </w:r>
                    </w:p>
                  </w:txbxContent>
                </v:textbox>
                <w10:wrap type="topAndBottom" anchorx="margin"/>
              </v:shape>
            </w:pict>
          </mc:Fallback>
        </mc:AlternateContent>
      </w:r>
      <w:r w:rsidR="00505909">
        <w:t xml:space="preserve">Implantée </w:t>
      </w:r>
      <w:r w:rsidR="002F542B">
        <w:rPr>
          <w:rFonts w:ascii="Arial" w:hAnsi="Arial" w:cs="Arial"/>
          <w:color w:val="202124"/>
          <w:sz w:val="21"/>
          <w:szCs w:val="21"/>
          <w:shd w:val="clear" w:color="auto" w:fill="FFFFFF"/>
        </w:rPr>
        <w:t xml:space="preserve">1 Allée François Truffaut </w:t>
      </w:r>
      <w:r w:rsidR="00505909">
        <w:t>à Quimper, Finistère 360° constitue une équipe dynamique, souple et compétente organisée en pôles de compétences qui sont :</w:t>
      </w:r>
    </w:p>
    <w:p w14:paraId="3DF64EB3" w14:textId="68AD5B81" w:rsidR="00505909" w:rsidRDefault="00505909" w:rsidP="00505909">
      <w:pPr>
        <w:pStyle w:val="Paragraphe"/>
      </w:pPr>
      <w:r>
        <w:t xml:space="preserve">Son </w:t>
      </w:r>
      <w:r w:rsidR="007966B6">
        <w:t>savoir-faire</w:t>
      </w:r>
      <w:r>
        <w:t xml:space="preserve"> et ses expertises reposent </w:t>
      </w:r>
      <w:r w:rsidRPr="00175EC9">
        <w:t xml:space="preserve">sur les </w:t>
      </w:r>
      <w:r w:rsidR="00E34DBC" w:rsidRPr="00175EC9">
        <w:t>connaissances</w:t>
      </w:r>
      <w:r w:rsidRPr="00175EC9">
        <w:t xml:space="preserve"> et </w:t>
      </w:r>
      <w:r w:rsidR="00E34DBC" w:rsidRPr="00175EC9">
        <w:t>l</w:t>
      </w:r>
      <w:r w:rsidRPr="00175EC9">
        <w:t xml:space="preserve">es compétences </w:t>
      </w:r>
      <w:r>
        <w:t>de ses employés.</w:t>
      </w:r>
      <w:r w:rsidR="004175F1" w:rsidRPr="00E34DBC">
        <w:rPr>
          <w:strike/>
        </w:rPr>
        <w:t xml:space="preserve"> </w:t>
      </w:r>
    </w:p>
    <w:p w14:paraId="7D75ECF1" w14:textId="1F943021" w:rsidR="007663E4" w:rsidRDefault="007663E4" w:rsidP="00505909">
      <w:pPr>
        <w:pStyle w:val="Paragraphe"/>
      </w:pPr>
      <w:r>
        <w:t xml:space="preserve">L’agence accompagne les collectivités </w:t>
      </w:r>
      <w:r w:rsidR="00D24E8D">
        <w:t>et les territoires au travers de nombreuses actions de promotion du territoire.</w:t>
      </w:r>
    </w:p>
    <w:p w14:paraId="2830822E" w14:textId="0AA1D481" w:rsidR="002F542B" w:rsidRDefault="00D24E8D" w:rsidP="00E778D2">
      <w:pPr>
        <w:pStyle w:val="Paragraphe"/>
      </w:pPr>
      <w:r>
        <w:t xml:space="preserve">Finistère 360° a créé </w:t>
      </w:r>
      <w:r w:rsidR="00505909" w:rsidRPr="00E778D2">
        <w:t>la Team Nautisme</w:t>
      </w:r>
      <w:r>
        <w:t xml:space="preserve">, </w:t>
      </w:r>
      <w:r w:rsidR="00505909" w:rsidRPr="00E778D2">
        <w:t>composée de 9 athlètes</w:t>
      </w:r>
      <w:r w:rsidRPr="00175EC9">
        <w:t>, qu</w:t>
      </w:r>
      <w:r w:rsidR="00E34DBC" w:rsidRPr="00175EC9">
        <w:t xml:space="preserve">’elle </w:t>
      </w:r>
      <w:r w:rsidR="00E778D2" w:rsidRPr="00175EC9">
        <w:t>accompagn</w:t>
      </w:r>
      <w:r w:rsidRPr="00175EC9">
        <w:t>e</w:t>
      </w:r>
      <w:r w:rsidR="00E778D2" w:rsidRPr="00175EC9">
        <w:t xml:space="preserve"> </w:t>
      </w:r>
      <w:r w:rsidR="00E778D2">
        <w:t>dans leur communication, le marketing et la recherche de sponsors.</w:t>
      </w:r>
    </w:p>
    <w:p w14:paraId="516B3D8B" w14:textId="09204A36" w:rsidR="00120699" w:rsidRDefault="00120699" w:rsidP="00E778D2">
      <w:pPr>
        <w:pStyle w:val="Paragraphe"/>
      </w:pPr>
    </w:p>
    <w:p w14:paraId="0C5225F2" w14:textId="3E47561A" w:rsidR="00DB3FC9" w:rsidRDefault="00457DB8" w:rsidP="00E778D2">
      <w:pPr>
        <w:pStyle w:val="Paragraphe"/>
      </w:pPr>
      <w:r>
        <w:t>L’agence est financée par le conseil départemental du Finistère qui définit les orientations et axes de travail à mettre en place sur le département. A l’heure actuelle, et jusqu’au mois de juin, Finistère 360° travail sur trois axes :</w:t>
      </w:r>
    </w:p>
    <w:p w14:paraId="5AF54C04" w14:textId="0B351135" w:rsidR="00457DB8" w:rsidRPr="00DB3FC9" w:rsidRDefault="00457DB8" w:rsidP="00457DB8">
      <w:pPr>
        <w:pStyle w:val="Paragraphe"/>
        <w:numPr>
          <w:ilvl w:val="0"/>
          <w:numId w:val="9"/>
        </w:numPr>
        <w:rPr>
          <w:u w:val="single"/>
        </w:rPr>
      </w:pPr>
      <w:r w:rsidRPr="00DB3FC9">
        <w:rPr>
          <w:u w:val="single"/>
        </w:rPr>
        <w:t>Environnement ;</w:t>
      </w:r>
    </w:p>
    <w:p w14:paraId="0DE1D46E" w14:textId="27EBF163" w:rsidR="00457DB8" w:rsidRPr="0022166E" w:rsidRDefault="0022166E" w:rsidP="00457DB8">
      <w:pPr>
        <w:pStyle w:val="Paragraphe"/>
        <w:ind w:left="720"/>
      </w:pPr>
      <w:r>
        <w:t>Faire en sorte de développer des activités respectueuses de l’environnement en travaillant avec les professionnels locaux et acteurs engagés afin de mettre en avant leurs initiatives.</w:t>
      </w:r>
    </w:p>
    <w:p w14:paraId="5C53BFD8" w14:textId="5D345C5B" w:rsidR="00457DB8" w:rsidRPr="00DB3FC9" w:rsidRDefault="00457DB8" w:rsidP="00457DB8">
      <w:pPr>
        <w:pStyle w:val="Paragraphe"/>
        <w:numPr>
          <w:ilvl w:val="0"/>
          <w:numId w:val="9"/>
        </w:numPr>
        <w:rPr>
          <w:u w:val="single"/>
        </w:rPr>
      </w:pPr>
      <w:r w:rsidRPr="00DB3FC9">
        <w:rPr>
          <w:u w:val="single"/>
        </w:rPr>
        <w:t xml:space="preserve">Solidarité territoriale : </w:t>
      </w:r>
    </w:p>
    <w:p w14:paraId="3CC7ED52" w14:textId="3222F4BA" w:rsidR="00457DB8" w:rsidRDefault="00457DB8" w:rsidP="00457DB8">
      <w:pPr>
        <w:pStyle w:val="Paragraphe"/>
        <w:ind w:left="720"/>
      </w:pPr>
      <w:r>
        <w:t>Travailler avec l’ensemble de département en adaptant les problématiques et les approches en fonctions des spécificités d’un lieu ou d’une commune car les problématiques sont différentes en fonction de la taille de la commune, du type de site (naturel, urbain…) ou des acteurs présents.</w:t>
      </w:r>
    </w:p>
    <w:p w14:paraId="7876D3A3" w14:textId="34F7D74C" w:rsidR="00457DB8" w:rsidRPr="00DB3FC9" w:rsidRDefault="00457DB8" w:rsidP="00457DB8">
      <w:pPr>
        <w:pStyle w:val="Paragraphe"/>
        <w:numPr>
          <w:ilvl w:val="0"/>
          <w:numId w:val="9"/>
        </w:numPr>
        <w:rPr>
          <w:u w:val="single"/>
        </w:rPr>
      </w:pPr>
      <w:r w:rsidRPr="00DB3FC9">
        <w:rPr>
          <w:u w:val="single"/>
        </w:rPr>
        <w:t>Inclusion :</w:t>
      </w:r>
    </w:p>
    <w:p w14:paraId="230B5022" w14:textId="46866CE3" w:rsidR="00457DB8" w:rsidRDefault="00457DB8" w:rsidP="00457DB8">
      <w:pPr>
        <w:pStyle w:val="Paragraphe"/>
        <w:ind w:left="720"/>
      </w:pPr>
      <w:r>
        <w:t>L’agence mise beaucoup sur l’attractivité du jeune public. Elle met en place des actions afin d’attirer et de permettre aux jeunes de venir visiter ou s’installer dans le département en incitant à favoriser de meilleurs logements saisonniers ou en développant des activités adaptées à ce public par exemple.</w:t>
      </w:r>
    </w:p>
    <w:p w14:paraId="2E0C0E3E" w14:textId="07FAAB3D" w:rsidR="00DB3FC9" w:rsidRPr="00FF6FDD" w:rsidRDefault="00FF6FDD" w:rsidP="00FF6FDD">
      <w:pPr>
        <w:pStyle w:val="Paragraphe"/>
      </w:pPr>
      <w:r w:rsidRPr="00FF6FDD">
        <w:t>Les objectifs sont de préciser et de faire des propositions sur les politiques à venir et les mesures à mettre en place afin de répondre à ces besoins.</w:t>
      </w:r>
    </w:p>
    <w:p w14:paraId="655694E7" w14:textId="3F9835D5" w:rsidR="009E0BBF" w:rsidRDefault="00FF6FDD" w:rsidP="00A1397C">
      <w:pPr>
        <w:pStyle w:val="Titre2"/>
        <w:numPr>
          <w:ilvl w:val="1"/>
          <w:numId w:val="1"/>
        </w:numPr>
        <w:spacing w:before="240"/>
      </w:pPr>
      <w:bookmarkStart w:id="9" w:name="_Toc74746831"/>
      <w:r>
        <w:rPr>
          <w:noProof/>
        </w:rPr>
        <w:lastRenderedPageBreak/>
        <w:drawing>
          <wp:anchor distT="0" distB="0" distL="114300" distR="114300" simplePos="0" relativeHeight="251754496" behindDoc="1" locked="0" layoutInCell="1" allowOverlap="1" wp14:anchorId="5230BA09" wp14:editId="5F0A911B">
            <wp:simplePos x="0" y="0"/>
            <wp:positionH relativeFrom="margin">
              <wp:posOffset>-132080</wp:posOffset>
            </wp:positionH>
            <wp:positionV relativeFrom="paragraph">
              <wp:posOffset>318135</wp:posOffset>
            </wp:positionV>
            <wp:extent cx="6019102" cy="3781425"/>
            <wp:effectExtent l="0" t="0" r="1270" b="0"/>
            <wp:wrapNone/>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t="7593" b="4970"/>
                    <a:stretch/>
                  </pic:blipFill>
                  <pic:spPr bwMode="auto">
                    <a:xfrm>
                      <a:off x="0" y="0"/>
                      <a:ext cx="6019102" cy="3781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0BBF">
        <w:t>Structure interne</w:t>
      </w:r>
      <w:bookmarkEnd w:id="9"/>
    </w:p>
    <w:p w14:paraId="0B10F48C" w14:textId="7A673A5C" w:rsidR="009E0BBF" w:rsidRDefault="009E0BBF" w:rsidP="00334107">
      <w:pPr>
        <w:pStyle w:val="Paragraphe"/>
      </w:pPr>
    </w:p>
    <w:p w14:paraId="6536CECF" w14:textId="02A8D0EA" w:rsidR="00FF6FDD" w:rsidRDefault="00FF6FDD" w:rsidP="00334107">
      <w:pPr>
        <w:pStyle w:val="Paragraphe"/>
      </w:pPr>
    </w:p>
    <w:p w14:paraId="21636233" w14:textId="7CBAF30D" w:rsidR="00FF6FDD" w:rsidRDefault="00FF6FDD" w:rsidP="00334107">
      <w:pPr>
        <w:pStyle w:val="Paragraphe"/>
      </w:pPr>
    </w:p>
    <w:p w14:paraId="2B0B373B" w14:textId="68528F7F" w:rsidR="00FF6FDD" w:rsidRDefault="00FF6FDD" w:rsidP="00334107">
      <w:pPr>
        <w:pStyle w:val="Paragraphe"/>
      </w:pPr>
    </w:p>
    <w:p w14:paraId="4257FCC3" w14:textId="4488A7D2" w:rsidR="00FF6FDD" w:rsidRDefault="00FF6FDD" w:rsidP="00334107">
      <w:pPr>
        <w:pStyle w:val="Paragraphe"/>
      </w:pPr>
    </w:p>
    <w:p w14:paraId="499AFB1B" w14:textId="59A01027" w:rsidR="00FF6FDD" w:rsidRDefault="00FF6FDD" w:rsidP="00334107">
      <w:pPr>
        <w:pStyle w:val="Paragraphe"/>
      </w:pPr>
    </w:p>
    <w:p w14:paraId="6C987DBC" w14:textId="311C7FC5" w:rsidR="00FF6FDD" w:rsidRDefault="00FF6FDD" w:rsidP="00334107">
      <w:pPr>
        <w:pStyle w:val="Paragraphe"/>
      </w:pPr>
    </w:p>
    <w:p w14:paraId="2D5E86C1" w14:textId="1E6459F4" w:rsidR="00FF6FDD" w:rsidRDefault="00FF6FDD" w:rsidP="00334107">
      <w:pPr>
        <w:pStyle w:val="Paragraphe"/>
      </w:pPr>
    </w:p>
    <w:p w14:paraId="0ADBB631" w14:textId="29E93365" w:rsidR="00FF6FDD" w:rsidRDefault="00FF6FDD" w:rsidP="00334107">
      <w:pPr>
        <w:pStyle w:val="Paragraphe"/>
      </w:pPr>
    </w:p>
    <w:p w14:paraId="72656901" w14:textId="377A37DC" w:rsidR="00FF6FDD" w:rsidRDefault="00FF6FDD" w:rsidP="00334107">
      <w:pPr>
        <w:pStyle w:val="Paragraphe"/>
      </w:pPr>
    </w:p>
    <w:p w14:paraId="66BDCD5C" w14:textId="1A7C257B" w:rsidR="00FF6FDD" w:rsidRDefault="00FF6FDD" w:rsidP="00334107">
      <w:pPr>
        <w:pStyle w:val="Paragraphe"/>
      </w:pPr>
    </w:p>
    <w:p w14:paraId="27B6981B" w14:textId="22F61508" w:rsidR="00FF6FDD" w:rsidRDefault="00FF6FDD" w:rsidP="00334107">
      <w:pPr>
        <w:pStyle w:val="Paragraphe"/>
      </w:pPr>
    </w:p>
    <w:p w14:paraId="5591A9D9" w14:textId="33872B7B" w:rsidR="00FF6FDD" w:rsidRDefault="00FF6FDD" w:rsidP="00334107">
      <w:pPr>
        <w:pStyle w:val="Paragraphe"/>
      </w:pPr>
    </w:p>
    <w:p w14:paraId="08AF7887" w14:textId="15778012" w:rsidR="00FF6FDD" w:rsidRDefault="00FF6FDD" w:rsidP="00334107">
      <w:pPr>
        <w:pStyle w:val="Paragraphe"/>
      </w:pPr>
    </w:p>
    <w:p w14:paraId="146AA929" w14:textId="43450477" w:rsidR="009E0BBF" w:rsidRDefault="009E0BBF" w:rsidP="00334107">
      <w:pPr>
        <w:pStyle w:val="Paragraphe"/>
      </w:pPr>
    </w:p>
    <w:p w14:paraId="2771F142" w14:textId="6587E1ED" w:rsidR="00FF6FDD" w:rsidRDefault="00FF6FDD" w:rsidP="00DE0751">
      <w:pPr>
        <w:pStyle w:val="Paragraphe"/>
      </w:pPr>
    </w:p>
    <w:p w14:paraId="34F7B29B" w14:textId="722CECDB" w:rsidR="00FF6FDD" w:rsidRDefault="00FF6FDD" w:rsidP="00DE0751">
      <w:pPr>
        <w:pStyle w:val="Paragraphe"/>
      </w:pPr>
    </w:p>
    <w:p w14:paraId="116CF31F" w14:textId="23A654BD" w:rsidR="00FF6FDD" w:rsidRDefault="00FF6FDD" w:rsidP="00DE0751">
      <w:pPr>
        <w:pStyle w:val="Paragraphe"/>
      </w:pPr>
    </w:p>
    <w:p w14:paraId="71CAC10C" w14:textId="3742BE6F" w:rsidR="00FF6FDD" w:rsidRDefault="00FF6FDD" w:rsidP="00DE0751">
      <w:pPr>
        <w:pStyle w:val="Paragraphe"/>
      </w:pPr>
    </w:p>
    <w:p w14:paraId="2A92BE63" w14:textId="5E77F173" w:rsidR="00FF6FDD" w:rsidRDefault="00334107" w:rsidP="00DE0751">
      <w:pPr>
        <w:pStyle w:val="Paragraphe"/>
      </w:pPr>
      <w:r w:rsidRPr="00FA7535">
        <w:rPr>
          <w:noProof/>
        </w:rPr>
        <w:drawing>
          <wp:anchor distT="0" distB="0" distL="114300" distR="114300" simplePos="0" relativeHeight="251751424" behindDoc="1" locked="0" layoutInCell="1" allowOverlap="1" wp14:anchorId="5AC081D3" wp14:editId="02E4A922">
            <wp:simplePos x="0" y="0"/>
            <wp:positionH relativeFrom="margin">
              <wp:posOffset>-168275</wp:posOffset>
            </wp:positionH>
            <wp:positionV relativeFrom="paragraph">
              <wp:posOffset>133985</wp:posOffset>
            </wp:positionV>
            <wp:extent cx="6090285" cy="3829050"/>
            <wp:effectExtent l="0" t="0" r="571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7565" b="5548"/>
                    <a:stretch/>
                  </pic:blipFill>
                  <pic:spPr bwMode="auto">
                    <a:xfrm>
                      <a:off x="0" y="0"/>
                      <a:ext cx="6090285" cy="382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3692D" w14:textId="229C54FE" w:rsidR="00FF6FDD" w:rsidRDefault="00FF6FDD" w:rsidP="00DE0751">
      <w:pPr>
        <w:pStyle w:val="Paragraphe"/>
      </w:pPr>
    </w:p>
    <w:p w14:paraId="3E8C6385" w14:textId="2AD2A96E" w:rsidR="00FF6FDD" w:rsidRDefault="00FF6FDD" w:rsidP="00DE0751">
      <w:pPr>
        <w:pStyle w:val="Paragraphe"/>
      </w:pPr>
    </w:p>
    <w:p w14:paraId="6EBA98B4" w14:textId="078136FE" w:rsidR="00FF6FDD" w:rsidRDefault="00FF6FDD" w:rsidP="00DE0751">
      <w:pPr>
        <w:pStyle w:val="Paragraphe"/>
      </w:pPr>
    </w:p>
    <w:p w14:paraId="03275CA8" w14:textId="181A5D38" w:rsidR="00FF6FDD" w:rsidRDefault="00FF6FDD" w:rsidP="00DE0751">
      <w:pPr>
        <w:pStyle w:val="Paragraphe"/>
      </w:pPr>
    </w:p>
    <w:p w14:paraId="4676EC10" w14:textId="5B4AED90" w:rsidR="00FF6FDD" w:rsidRDefault="00FF6FDD" w:rsidP="00DE0751">
      <w:pPr>
        <w:pStyle w:val="Paragraphe"/>
      </w:pPr>
    </w:p>
    <w:p w14:paraId="64889FA7" w14:textId="6861AA8C" w:rsidR="00FF6FDD" w:rsidRDefault="00FF6FDD" w:rsidP="00DE0751">
      <w:pPr>
        <w:pStyle w:val="Paragraphe"/>
      </w:pPr>
    </w:p>
    <w:p w14:paraId="05D8B7BF" w14:textId="660DC9AA" w:rsidR="00FF6FDD" w:rsidRDefault="00FF6FDD" w:rsidP="00DE0751">
      <w:pPr>
        <w:pStyle w:val="Paragraphe"/>
      </w:pPr>
    </w:p>
    <w:p w14:paraId="39FE7033" w14:textId="71232E83" w:rsidR="00FF6FDD" w:rsidRDefault="00FF6FDD" w:rsidP="00DE0751">
      <w:pPr>
        <w:pStyle w:val="Paragraphe"/>
      </w:pPr>
    </w:p>
    <w:p w14:paraId="6DBC5D8F" w14:textId="6E5E2E75" w:rsidR="00FF6FDD" w:rsidRDefault="00FF6FDD" w:rsidP="00DE0751">
      <w:pPr>
        <w:pStyle w:val="Paragraphe"/>
      </w:pPr>
    </w:p>
    <w:p w14:paraId="2E2933EB" w14:textId="7DB98A1F" w:rsidR="00FF6FDD" w:rsidRDefault="00FF6FDD" w:rsidP="00DE0751">
      <w:pPr>
        <w:pStyle w:val="Paragraphe"/>
      </w:pPr>
    </w:p>
    <w:p w14:paraId="51F4B99A" w14:textId="348129FA" w:rsidR="00FF6FDD" w:rsidRDefault="00FF6FDD" w:rsidP="00DE0751">
      <w:pPr>
        <w:pStyle w:val="Paragraphe"/>
      </w:pPr>
    </w:p>
    <w:p w14:paraId="5A343E46" w14:textId="2145F732" w:rsidR="00FF6FDD" w:rsidRDefault="00FF6FDD" w:rsidP="00DE0751">
      <w:pPr>
        <w:pStyle w:val="Paragraphe"/>
      </w:pPr>
    </w:p>
    <w:p w14:paraId="4841E69D" w14:textId="77777777" w:rsidR="00FF6FDD" w:rsidRDefault="00FF6FDD" w:rsidP="00DE0751">
      <w:pPr>
        <w:pStyle w:val="Paragraphe"/>
      </w:pPr>
    </w:p>
    <w:p w14:paraId="46A35676" w14:textId="7FB9FC8E" w:rsidR="00FF6FDD" w:rsidRDefault="00FF6FDD" w:rsidP="00DE0751">
      <w:pPr>
        <w:pStyle w:val="Paragraphe"/>
      </w:pPr>
    </w:p>
    <w:p w14:paraId="1D1AC076" w14:textId="26561F7F" w:rsidR="00334107" w:rsidRDefault="00334107" w:rsidP="00DE0751">
      <w:pPr>
        <w:pStyle w:val="Paragraphe"/>
      </w:pPr>
    </w:p>
    <w:p w14:paraId="5103208E" w14:textId="0004C420" w:rsidR="00334107" w:rsidRDefault="00334107" w:rsidP="00DE0751">
      <w:pPr>
        <w:pStyle w:val="Paragraphe"/>
      </w:pPr>
    </w:p>
    <w:p w14:paraId="0CF47FE5" w14:textId="15D30D45" w:rsidR="00334107" w:rsidRDefault="00334107" w:rsidP="00DE0751">
      <w:pPr>
        <w:pStyle w:val="Paragraphe"/>
      </w:pPr>
    </w:p>
    <w:p w14:paraId="5CB0BF92" w14:textId="77777777" w:rsidR="00334107" w:rsidRDefault="00334107" w:rsidP="00DE0751">
      <w:pPr>
        <w:pStyle w:val="Paragraphe"/>
      </w:pPr>
    </w:p>
    <w:p w14:paraId="7A515ECB" w14:textId="72BEE022" w:rsidR="00334107" w:rsidRDefault="000C45B9" w:rsidP="00DE0751">
      <w:pPr>
        <w:pStyle w:val="Paragraphe"/>
      </w:pPr>
      <w:r>
        <w:rPr>
          <w:noProof/>
        </w:rPr>
        <mc:AlternateContent>
          <mc:Choice Requires="wps">
            <w:drawing>
              <wp:anchor distT="0" distB="0" distL="114300" distR="114300" simplePos="0" relativeHeight="251877376" behindDoc="0" locked="0" layoutInCell="1" allowOverlap="1" wp14:anchorId="039672A0" wp14:editId="24057217">
                <wp:simplePos x="0" y="0"/>
                <wp:positionH relativeFrom="column">
                  <wp:posOffset>-167005</wp:posOffset>
                </wp:positionH>
                <wp:positionV relativeFrom="paragraph">
                  <wp:posOffset>228600</wp:posOffset>
                </wp:positionV>
                <wp:extent cx="6090285" cy="200025"/>
                <wp:effectExtent l="0" t="0" r="5715" b="9525"/>
                <wp:wrapNone/>
                <wp:docPr id="230" name="Zone de texte 230"/>
                <wp:cNvGraphicFramePr/>
                <a:graphic xmlns:a="http://schemas.openxmlformats.org/drawingml/2006/main">
                  <a:graphicData uri="http://schemas.microsoft.com/office/word/2010/wordprocessingShape">
                    <wps:wsp>
                      <wps:cNvSpPr txBox="1"/>
                      <wps:spPr>
                        <a:xfrm>
                          <a:off x="0" y="0"/>
                          <a:ext cx="6090285" cy="200025"/>
                        </a:xfrm>
                        <a:prstGeom prst="rect">
                          <a:avLst/>
                        </a:prstGeom>
                        <a:solidFill>
                          <a:prstClr val="white"/>
                        </a:solidFill>
                        <a:ln>
                          <a:noFill/>
                        </a:ln>
                      </wps:spPr>
                      <wps:txbx>
                        <w:txbxContent>
                          <w:p w14:paraId="70DDF5F2" w14:textId="35A19A62" w:rsidR="000C45B9" w:rsidRPr="002F4401" w:rsidRDefault="000C45B9" w:rsidP="000C45B9">
                            <w:pPr>
                              <w:pStyle w:val="Lgende"/>
                              <w:rPr>
                                <w:noProof/>
                                <w:sz w:val="24"/>
                              </w:rPr>
                            </w:pPr>
                            <w:r>
                              <w:t xml:space="preserve">Illustration </w:t>
                            </w:r>
                            <w:r>
                              <w:fldChar w:fldCharType="begin"/>
                            </w:r>
                            <w:r>
                              <w:instrText xml:space="preserve"> SEQ Illustration \* ARABIC </w:instrText>
                            </w:r>
                            <w:r>
                              <w:fldChar w:fldCharType="separate"/>
                            </w:r>
                            <w:r>
                              <w:rPr>
                                <w:noProof/>
                              </w:rPr>
                              <w:t>1</w:t>
                            </w:r>
                            <w:r>
                              <w:fldChar w:fldCharType="end"/>
                            </w:r>
                            <w:r>
                              <w:t xml:space="preserve"> : Organigramme de l'agence</w:t>
                            </w:r>
                          </w:p>
                          <w:p w14:paraId="0E312846" w14:textId="77777777" w:rsidR="00000000" w:rsidRDefault="0082750F"/>
                          <w:p w14:paraId="0EE2B384" w14:textId="77777777" w:rsidR="000C45B9" w:rsidRPr="002F4401" w:rsidRDefault="000C45B9" w:rsidP="000C45B9">
                            <w:pPr>
                              <w:pStyle w:val="Lgende"/>
                              <w:rPr>
                                <w:noProof/>
                                <w:sz w:val="24"/>
                              </w:rPr>
                            </w:pPr>
                            <w:r>
                              <w:t xml:space="preserve">Illustration </w:t>
                            </w:r>
                            <w:r>
                              <w:fldChar w:fldCharType="begin"/>
                            </w:r>
                            <w:r>
                              <w:instrText xml:space="preserve"> SEQ Illustration \* ARABIC </w:instrText>
                            </w:r>
                            <w:r>
                              <w:fldChar w:fldCharType="separate"/>
                            </w:r>
                            <w:r>
                              <w:rPr>
                                <w:noProof/>
                              </w:rPr>
                              <w:t>1</w:t>
                            </w:r>
                            <w:r>
                              <w:fldChar w:fldCharType="end"/>
                            </w:r>
                            <w:r>
                              <w:t xml:space="preserve"> : Organigramme de l'agence</w:t>
                            </w:r>
                          </w:p>
                          <w:p w14:paraId="2A0D7744" w14:textId="77777777" w:rsidR="00000000" w:rsidRDefault="0082750F"/>
                          <w:p w14:paraId="61A53AE7" w14:textId="77777777" w:rsidR="000C45B9" w:rsidRPr="002F4401" w:rsidRDefault="000C45B9" w:rsidP="000C45B9">
                            <w:pPr>
                              <w:pStyle w:val="Lgende"/>
                              <w:rPr>
                                <w:noProof/>
                                <w:sz w:val="24"/>
                              </w:rPr>
                            </w:pPr>
                            <w:r>
                              <w:t xml:space="preserve">Illustration </w:t>
                            </w:r>
                            <w:r>
                              <w:fldChar w:fldCharType="begin"/>
                            </w:r>
                            <w:r>
                              <w:instrText xml:space="preserve"> SEQ Illustration \* ARABIC </w:instrText>
                            </w:r>
                            <w:r>
                              <w:fldChar w:fldCharType="separate"/>
                            </w:r>
                            <w:r>
                              <w:rPr>
                                <w:noProof/>
                              </w:rPr>
                              <w:t>1</w:t>
                            </w:r>
                            <w:r>
                              <w:fldChar w:fldCharType="end"/>
                            </w:r>
                            <w:r>
                              <w:t xml:space="preserve"> : Organigramme de l'agence</w:t>
                            </w:r>
                          </w:p>
                          <w:p w14:paraId="1AD18989" w14:textId="77777777" w:rsidR="00000000" w:rsidRDefault="0082750F"/>
                          <w:p w14:paraId="73960989" w14:textId="77777777" w:rsidR="000C45B9" w:rsidRPr="002F4401" w:rsidRDefault="000C45B9" w:rsidP="000C45B9">
                            <w:pPr>
                              <w:pStyle w:val="Lgende"/>
                              <w:rPr>
                                <w:noProof/>
                                <w:sz w:val="24"/>
                              </w:rPr>
                            </w:pPr>
                            <w:r>
                              <w:t xml:space="preserve">Illustration </w:t>
                            </w:r>
                            <w:r>
                              <w:fldChar w:fldCharType="begin"/>
                            </w:r>
                            <w:r>
                              <w:instrText xml:space="preserve"> SEQ Illustration \* ARABIC </w:instrText>
                            </w:r>
                            <w:r>
                              <w:fldChar w:fldCharType="separate"/>
                            </w:r>
                            <w:r>
                              <w:rPr>
                                <w:noProof/>
                              </w:rPr>
                              <w:t>1</w:t>
                            </w:r>
                            <w:r>
                              <w:fldChar w:fldCharType="end"/>
                            </w:r>
                            <w:r>
                              <w:t xml:space="preserve"> : Organigramme de l'agence</w:t>
                            </w:r>
                          </w:p>
                          <w:p w14:paraId="5DF8B285" w14:textId="77777777" w:rsidR="00000000" w:rsidRDefault="0082750F"/>
                          <w:p w14:paraId="61BC22A6" w14:textId="28E58BEF" w:rsidR="000C45B9" w:rsidRPr="002F4401" w:rsidRDefault="000C45B9" w:rsidP="000C45B9">
                            <w:pPr>
                              <w:pStyle w:val="Lgende"/>
                              <w:rPr>
                                <w:noProof/>
                                <w:sz w:val="24"/>
                              </w:rPr>
                            </w:pPr>
                            <w:r>
                              <w:t xml:space="preserve">Illustration </w:t>
                            </w:r>
                            <w:r>
                              <w:fldChar w:fldCharType="begin"/>
                            </w:r>
                            <w:r>
                              <w:instrText xml:space="preserve"> SEQ Illustration \* ARABIC </w:instrText>
                            </w:r>
                            <w:r>
                              <w:fldChar w:fldCharType="separate"/>
                            </w:r>
                            <w:r>
                              <w:rPr>
                                <w:noProof/>
                              </w:rPr>
                              <w:t>1</w:t>
                            </w:r>
                            <w:r>
                              <w:fldChar w:fldCharType="end"/>
                            </w:r>
                            <w:r>
                              <w:t xml:space="preserve"> : Organigramme de l'agence</w:t>
                            </w:r>
                          </w:p>
                          <w:p w14:paraId="098A3484" w14:textId="77777777" w:rsidR="00000000" w:rsidRDefault="0082750F"/>
                          <w:p w14:paraId="160D693F" w14:textId="77777777" w:rsidR="000C45B9" w:rsidRPr="002F4401" w:rsidRDefault="000C45B9" w:rsidP="000C45B9">
                            <w:pPr>
                              <w:pStyle w:val="Lgende"/>
                              <w:rPr>
                                <w:noProof/>
                                <w:sz w:val="24"/>
                              </w:rPr>
                            </w:pPr>
                            <w:r>
                              <w:t xml:space="preserve">Illustration </w:t>
                            </w:r>
                            <w:r>
                              <w:fldChar w:fldCharType="begin"/>
                            </w:r>
                            <w:r>
                              <w:instrText xml:space="preserve"> SEQ Illustration \* ARABIC </w:instrText>
                            </w:r>
                            <w:r>
                              <w:fldChar w:fldCharType="separate"/>
                            </w:r>
                            <w:r>
                              <w:rPr>
                                <w:noProof/>
                              </w:rPr>
                              <w:t>1</w:t>
                            </w:r>
                            <w:r>
                              <w:fldChar w:fldCharType="end"/>
                            </w:r>
                            <w:r>
                              <w:t xml:space="preserve"> : Organigramme de l'agence</w:t>
                            </w:r>
                          </w:p>
                          <w:p w14:paraId="1B8B5FB2" w14:textId="77777777" w:rsidR="00000000" w:rsidRDefault="0082750F"/>
                          <w:p w14:paraId="101CB906" w14:textId="4CE2DFEB" w:rsidR="000C45B9" w:rsidRPr="002F4401" w:rsidRDefault="000C45B9" w:rsidP="000C45B9">
                            <w:pPr>
                              <w:pStyle w:val="Lgende"/>
                              <w:rPr>
                                <w:noProof/>
                                <w:sz w:val="24"/>
                              </w:rPr>
                            </w:pPr>
                            <w:r>
                              <w:t xml:space="preserve">Illustration </w:t>
                            </w:r>
                            <w:r>
                              <w:fldChar w:fldCharType="begin"/>
                            </w:r>
                            <w:r>
                              <w:instrText xml:space="preserve"> SEQ Illustration \* ARABIC </w:instrText>
                            </w:r>
                            <w:r>
                              <w:fldChar w:fldCharType="separate"/>
                            </w:r>
                            <w:r>
                              <w:rPr>
                                <w:noProof/>
                              </w:rPr>
                              <w:t>1</w:t>
                            </w:r>
                            <w:r>
                              <w:fldChar w:fldCharType="end"/>
                            </w:r>
                            <w:r>
                              <w:t xml:space="preserve"> : Organigramme de l'agence</w:t>
                            </w:r>
                          </w:p>
                          <w:p w14:paraId="38F2DA58" w14:textId="77777777" w:rsidR="00000000" w:rsidRDefault="0082750F"/>
                          <w:p w14:paraId="0C01AF6D" w14:textId="57AF4087" w:rsidR="000C45B9" w:rsidRPr="002F4401" w:rsidRDefault="000C45B9" w:rsidP="000C45B9">
                            <w:pPr>
                              <w:pStyle w:val="Lgende"/>
                              <w:rPr>
                                <w:noProof/>
                                <w:sz w:val="24"/>
                              </w:rPr>
                            </w:pPr>
                            <w:r>
                              <w:t xml:space="preserve">Illustration </w:t>
                            </w:r>
                            <w:r>
                              <w:fldChar w:fldCharType="begin"/>
                            </w:r>
                            <w:r>
                              <w:instrText xml:space="preserve"> SEQ Illustration \* ARABIC </w:instrText>
                            </w:r>
                            <w:r>
                              <w:fldChar w:fldCharType="separate"/>
                            </w:r>
                            <w:r>
                              <w:rPr>
                                <w:noProof/>
                              </w:rPr>
                              <w:t>1</w:t>
                            </w:r>
                            <w:r>
                              <w:fldChar w:fldCharType="end"/>
                            </w:r>
                            <w:r>
                              <w:t xml:space="preserve"> : Organigramme de l'agence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9672A0" id="Zone de texte 230" o:spid="_x0000_s1030" type="#_x0000_t202" style="position:absolute;left:0;text-align:left;margin-left:-13.15pt;margin-top:18pt;width:479.55pt;height:15.7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" stroked="f">
                <v:textbox inset="0,0,0,0">
                  <w:txbxContent>
                    <w:p w14:paraId="70DDF5F2" w14:textId="35A19A62" w:rsidR="000C45B9" w:rsidRPr="002F4401" w:rsidRDefault="000C45B9" w:rsidP="000C45B9">
                      <w:pPr>
                        <w:pStyle w:val="Lgende"/>
                        <w:rPr>
                          <w:noProof/>
                          <w:sz w:val="24"/>
                        </w:rPr>
                      </w:pPr>
                      <w:r>
                        <w:t xml:space="preserve">Illustration </w:t>
                      </w:r>
                      <w:r>
                        <w:fldChar w:fldCharType="begin"/>
                      </w:r>
                      <w:r>
                        <w:instrText xml:space="preserve"> SEQ Illustration \* ARABIC </w:instrText>
                      </w:r>
                      <w:r>
                        <w:fldChar w:fldCharType="separate"/>
                      </w:r>
                      <w:r>
                        <w:rPr>
                          <w:noProof/>
                        </w:rPr>
                        <w:t>1</w:t>
                      </w:r>
                      <w:r>
                        <w:fldChar w:fldCharType="end"/>
                      </w:r>
                      <w:r>
                        <w:t xml:space="preserve"> : Organigramme de l'agence</w:t>
                      </w:r>
                    </w:p>
                    <w:p w14:paraId="0E312846" w14:textId="77777777" w:rsidR="00000000" w:rsidRDefault="0082750F"/>
                    <w:p w14:paraId="0EE2B384" w14:textId="77777777" w:rsidR="000C45B9" w:rsidRPr="002F4401" w:rsidRDefault="000C45B9" w:rsidP="000C45B9">
                      <w:pPr>
                        <w:pStyle w:val="Lgende"/>
                        <w:rPr>
                          <w:noProof/>
                          <w:sz w:val="24"/>
                        </w:rPr>
                      </w:pPr>
                      <w:r>
                        <w:t xml:space="preserve">Illustration </w:t>
                      </w:r>
                      <w:r>
                        <w:fldChar w:fldCharType="begin"/>
                      </w:r>
                      <w:r>
                        <w:instrText xml:space="preserve"> SEQ Illustration \* ARABIC </w:instrText>
                      </w:r>
                      <w:r>
                        <w:fldChar w:fldCharType="separate"/>
                      </w:r>
                      <w:r>
                        <w:rPr>
                          <w:noProof/>
                        </w:rPr>
                        <w:t>1</w:t>
                      </w:r>
                      <w:r>
                        <w:fldChar w:fldCharType="end"/>
                      </w:r>
                      <w:r>
                        <w:t xml:space="preserve"> : Organigramme de l'agence</w:t>
                      </w:r>
                    </w:p>
                    <w:p w14:paraId="2A0D7744" w14:textId="77777777" w:rsidR="00000000" w:rsidRDefault="0082750F"/>
                    <w:p w14:paraId="61A53AE7" w14:textId="77777777" w:rsidR="000C45B9" w:rsidRPr="002F4401" w:rsidRDefault="000C45B9" w:rsidP="000C45B9">
                      <w:pPr>
                        <w:pStyle w:val="Lgende"/>
                        <w:rPr>
                          <w:noProof/>
                          <w:sz w:val="24"/>
                        </w:rPr>
                      </w:pPr>
                      <w:r>
                        <w:t xml:space="preserve">Illustration </w:t>
                      </w:r>
                      <w:r>
                        <w:fldChar w:fldCharType="begin"/>
                      </w:r>
                      <w:r>
                        <w:instrText xml:space="preserve"> SEQ Illustration \* ARABIC </w:instrText>
                      </w:r>
                      <w:r>
                        <w:fldChar w:fldCharType="separate"/>
                      </w:r>
                      <w:r>
                        <w:rPr>
                          <w:noProof/>
                        </w:rPr>
                        <w:t>1</w:t>
                      </w:r>
                      <w:r>
                        <w:fldChar w:fldCharType="end"/>
                      </w:r>
                      <w:r>
                        <w:t xml:space="preserve"> : Organigramme de l'agence</w:t>
                      </w:r>
                    </w:p>
                    <w:p w14:paraId="1AD18989" w14:textId="77777777" w:rsidR="00000000" w:rsidRDefault="0082750F"/>
                    <w:p w14:paraId="73960989" w14:textId="77777777" w:rsidR="000C45B9" w:rsidRPr="002F4401" w:rsidRDefault="000C45B9" w:rsidP="000C45B9">
                      <w:pPr>
                        <w:pStyle w:val="Lgende"/>
                        <w:rPr>
                          <w:noProof/>
                          <w:sz w:val="24"/>
                        </w:rPr>
                      </w:pPr>
                      <w:r>
                        <w:t xml:space="preserve">Illustration </w:t>
                      </w:r>
                      <w:r>
                        <w:fldChar w:fldCharType="begin"/>
                      </w:r>
                      <w:r>
                        <w:instrText xml:space="preserve"> SEQ Illustration \* ARABIC </w:instrText>
                      </w:r>
                      <w:r>
                        <w:fldChar w:fldCharType="separate"/>
                      </w:r>
                      <w:r>
                        <w:rPr>
                          <w:noProof/>
                        </w:rPr>
                        <w:t>1</w:t>
                      </w:r>
                      <w:r>
                        <w:fldChar w:fldCharType="end"/>
                      </w:r>
                      <w:r>
                        <w:t xml:space="preserve"> : Organigramme de l'agence</w:t>
                      </w:r>
                    </w:p>
                    <w:p w14:paraId="5DF8B285" w14:textId="77777777" w:rsidR="00000000" w:rsidRDefault="0082750F"/>
                    <w:p w14:paraId="61BC22A6" w14:textId="28E58BEF" w:rsidR="000C45B9" w:rsidRPr="002F4401" w:rsidRDefault="000C45B9" w:rsidP="000C45B9">
                      <w:pPr>
                        <w:pStyle w:val="Lgende"/>
                        <w:rPr>
                          <w:noProof/>
                          <w:sz w:val="24"/>
                        </w:rPr>
                      </w:pPr>
                      <w:r>
                        <w:t xml:space="preserve">Illustration </w:t>
                      </w:r>
                      <w:r>
                        <w:fldChar w:fldCharType="begin"/>
                      </w:r>
                      <w:r>
                        <w:instrText xml:space="preserve"> SEQ Illustration \* ARABIC </w:instrText>
                      </w:r>
                      <w:r>
                        <w:fldChar w:fldCharType="separate"/>
                      </w:r>
                      <w:r>
                        <w:rPr>
                          <w:noProof/>
                        </w:rPr>
                        <w:t>1</w:t>
                      </w:r>
                      <w:r>
                        <w:fldChar w:fldCharType="end"/>
                      </w:r>
                      <w:r>
                        <w:t xml:space="preserve"> : Organigramme de l'agence</w:t>
                      </w:r>
                    </w:p>
                    <w:p w14:paraId="098A3484" w14:textId="77777777" w:rsidR="00000000" w:rsidRDefault="0082750F"/>
                    <w:p w14:paraId="160D693F" w14:textId="77777777" w:rsidR="000C45B9" w:rsidRPr="002F4401" w:rsidRDefault="000C45B9" w:rsidP="000C45B9">
                      <w:pPr>
                        <w:pStyle w:val="Lgende"/>
                        <w:rPr>
                          <w:noProof/>
                          <w:sz w:val="24"/>
                        </w:rPr>
                      </w:pPr>
                      <w:r>
                        <w:t xml:space="preserve">Illustration </w:t>
                      </w:r>
                      <w:r>
                        <w:fldChar w:fldCharType="begin"/>
                      </w:r>
                      <w:r>
                        <w:instrText xml:space="preserve"> SEQ Illustration \* ARABIC </w:instrText>
                      </w:r>
                      <w:r>
                        <w:fldChar w:fldCharType="separate"/>
                      </w:r>
                      <w:r>
                        <w:rPr>
                          <w:noProof/>
                        </w:rPr>
                        <w:t>1</w:t>
                      </w:r>
                      <w:r>
                        <w:fldChar w:fldCharType="end"/>
                      </w:r>
                      <w:r>
                        <w:t xml:space="preserve"> : Organigramme de l'agence</w:t>
                      </w:r>
                    </w:p>
                    <w:p w14:paraId="1B8B5FB2" w14:textId="77777777" w:rsidR="00000000" w:rsidRDefault="0082750F"/>
                    <w:p w14:paraId="101CB906" w14:textId="4CE2DFEB" w:rsidR="000C45B9" w:rsidRPr="002F4401" w:rsidRDefault="000C45B9" w:rsidP="000C45B9">
                      <w:pPr>
                        <w:pStyle w:val="Lgende"/>
                        <w:rPr>
                          <w:noProof/>
                          <w:sz w:val="24"/>
                        </w:rPr>
                      </w:pPr>
                      <w:r>
                        <w:t xml:space="preserve">Illustration </w:t>
                      </w:r>
                      <w:r>
                        <w:fldChar w:fldCharType="begin"/>
                      </w:r>
                      <w:r>
                        <w:instrText xml:space="preserve"> SEQ Illustration \* ARABIC </w:instrText>
                      </w:r>
                      <w:r>
                        <w:fldChar w:fldCharType="separate"/>
                      </w:r>
                      <w:r>
                        <w:rPr>
                          <w:noProof/>
                        </w:rPr>
                        <w:t>1</w:t>
                      </w:r>
                      <w:r>
                        <w:fldChar w:fldCharType="end"/>
                      </w:r>
                      <w:r>
                        <w:t xml:space="preserve"> : Organigramme de l'agence</w:t>
                      </w:r>
                    </w:p>
                    <w:p w14:paraId="38F2DA58" w14:textId="77777777" w:rsidR="00000000" w:rsidRDefault="0082750F"/>
                    <w:p w14:paraId="0C01AF6D" w14:textId="57AF4087" w:rsidR="000C45B9" w:rsidRPr="002F4401" w:rsidRDefault="000C45B9" w:rsidP="000C45B9">
                      <w:pPr>
                        <w:pStyle w:val="Lgende"/>
                        <w:rPr>
                          <w:noProof/>
                          <w:sz w:val="24"/>
                        </w:rPr>
                      </w:pPr>
                      <w:r>
                        <w:t xml:space="preserve">Illustration </w:t>
                      </w:r>
                      <w:r>
                        <w:fldChar w:fldCharType="begin"/>
                      </w:r>
                      <w:r>
                        <w:instrText xml:space="preserve"> SEQ Illustration \* ARABIC </w:instrText>
                      </w:r>
                      <w:r>
                        <w:fldChar w:fldCharType="separate"/>
                      </w:r>
                      <w:r>
                        <w:rPr>
                          <w:noProof/>
                        </w:rPr>
                        <w:t>1</w:t>
                      </w:r>
                      <w:r>
                        <w:fldChar w:fldCharType="end"/>
                      </w:r>
                      <w:r>
                        <w:t xml:space="preserve"> : Organigramme de l'agence</w:t>
                      </w:r>
                    </w:p>
                  </w:txbxContent>
                </v:textbox>
              </v:shape>
            </w:pict>
          </mc:Fallback>
        </mc:AlternateContent>
      </w:r>
    </w:p>
    <w:p w14:paraId="293BF35F" w14:textId="114A8437" w:rsidR="00334107" w:rsidRDefault="00334107" w:rsidP="00DE0751">
      <w:pPr>
        <w:pStyle w:val="Paragraphe"/>
      </w:pPr>
    </w:p>
    <w:p w14:paraId="01790AAC" w14:textId="663B0EE8" w:rsidR="002F542B" w:rsidRDefault="00E778D2" w:rsidP="00DE0751">
      <w:pPr>
        <w:pStyle w:val="Paragraphe"/>
      </w:pPr>
      <w:r>
        <w:t xml:space="preserve">Mon </w:t>
      </w:r>
      <w:r w:rsidRPr="00175EC9">
        <w:t>stage s</w:t>
      </w:r>
      <w:r w:rsidR="00E34DBC" w:rsidRPr="00175EC9">
        <w:t>’est</w:t>
      </w:r>
      <w:r w:rsidRPr="00175EC9">
        <w:t xml:space="preserve"> déroul</w:t>
      </w:r>
      <w:r w:rsidR="00E34DBC" w:rsidRPr="00175EC9">
        <w:t>é</w:t>
      </w:r>
      <w:r w:rsidRPr="00175EC9">
        <w:t xml:space="preserve"> </w:t>
      </w:r>
      <w:r>
        <w:t xml:space="preserve">au sein du pôle </w:t>
      </w:r>
      <w:r w:rsidR="00E01C91">
        <w:t>D</w:t>
      </w:r>
      <w:r>
        <w:t xml:space="preserve">éveloppement et </w:t>
      </w:r>
      <w:r w:rsidR="00E01C91">
        <w:t>I</w:t>
      </w:r>
      <w:r>
        <w:t xml:space="preserve">ntelligence </w:t>
      </w:r>
      <w:r w:rsidR="00E01C91">
        <w:t>T</w:t>
      </w:r>
      <w:r>
        <w:t>erritoriale dont la responsable est Chantal KERRIOU et est aussi ma tutrice professionnelle.</w:t>
      </w:r>
    </w:p>
    <w:p w14:paraId="1BDC9ACC" w14:textId="31C2DB6C" w:rsidR="00AD245B" w:rsidRDefault="00E01C91" w:rsidP="00DE0751">
      <w:pPr>
        <w:pStyle w:val="Paragraphe"/>
      </w:pPr>
      <w:r>
        <w:t>Mes principaux interlocuteurs, avec lesquels j’ai réalisé mes missions, font tous partis du pôle Développement et Intelligence Territoriale.</w:t>
      </w:r>
      <w:r w:rsidR="00AD245B">
        <w:br w:type="page"/>
      </w:r>
    </w:p>
    <w:p w14:paraId="51AA772D" w14:textId="55EA42EE" w:rsidR="00FB3364" w:rsidRDefault="00FB3364" w:rsidP="00FB3364">
      <w:pPr>
        <w:pStyle w:val="Titre1"/>
        <w:numPr>
          <w:ilvl w:val="0"/>
          <w:numId w:val="1"/>
        </w:numPr>
      </w:pPr>
      <w:bookmarkStart w:id="10" w:name="_Toc74746832"/>
      <w:r>
        <w:lastRenderedPageBreak/>
        <w:t>Présentation des projets</w:t>
      </w:r>
      <w:bookmarkEnd w:id="10"/>
    </w:p>
    <w:p w14:paraId="06EE1603" w14:textId="1E0303DF" w:rsidR="000B26B2" w:rsidRDefault="00AC54EE" w:rsidP="00A1397C">
      <w:pPr>
        <w:pStyle w:val="Titre2"/>
        <w:numPr>
          <w:ilvl w:val="1"/>
          <w:numId w:val="1"/>
        </w:numPr>
        <w:spacing w:before="240"/>
      </w:pPr>
      <w:bookmarkStart w:id="11" w:name="_Toc74746833"/>
      <w:r>
        <w:t>Surtourisme et pressions touristiques</w:t>
      </w:r>
      <w:bookmarkEnd w:id="11"/>
    </w:p>
    <w:p w14:paraId="74B840CC" w14:textId="65583C82" w:rsidR="00A1741F" w:rsidRPr="00A1741F" w:rsidRDefault="00A1741F" w:rsidP="00A1397C">
      <w:pPr>
        <w:pStyle w:val="Titre3"/>
        <w:numPr>
          <w:ilvl w:val="2"/>
          <w:numId w:val="1"/>
        </w:numPr>
        <w:spacing w:after="240"/>
      </w:pPr>
      <w:bookmarkStart w:id="12" w:name="_Toc74746834"/>
      <w:r>
        <w:t>Contexte</w:t>
      </w:r>
      <w:r w:rsidR="00A568AD">
        <w:t xml:space="preserve"> de la mission</w:t>
      </w:r>
      <w:bookmarkEnd w:id="12"/>
    </w:p>
    <w:p w14:paraId="15C6C3E8" w14:textId="5BAB543C" w:rsidR="0071517D" w:rsidRDefault="0071517D" w:rsidP="0071517D">
      <w:pPr>
        <w:pStyle w:val="Paragraphe"/>
      </w:pPr>
      <w:r>
        <w:t xml:space="preserve">Finistère 360° a un enjeu territorial sur le sujet de la pression touristique, ressentie ou réelle, et sur l’acceptabilité du tourisme. </w:t>
      </w:r>
      <w:r w:rsidR="00011563">
        <w:t>Leur</w:t>
      </w:r>
      <w:r>
        <w:t xml:space="preserve"> rôle </w:t>
      </w:r>
      <w:r w:rsidR="00011563">
        <w:t xml:space="preserve">est </w:t>
      </w:r>
      <w:r>
        <w:t xml:space="preserve">de travailler sur </w:t>
      </w:r>
      <w:r w:rsidR="00011563">
        <w:t>les</w:t>
      </w:r>
      <w:r>
        <w:t xml:space="preserve"> problèmes émergents pour étudier la façon dont</w:t>
      </w:r>
      <w:r w:rsidR="00011563">
        <w:t xml:space="preserve"> les</w:t>
      </w:r>
      <w:r>
        <w:t xml:space="preserve"> politiques publiques en faveur du tourisme</w:t>
      </w:r>
      <w:r w:rsidR="00011563">
        <w:t xml:space="preserve"> devront être menées</w:t>
      </w:r>
      <w:r>
        <w:t xml:space="preserve">. </w:t>
      </w:r>
      <w:r w:rsidR="00011563">
        <w:t>Parmi les préoccupations de</w:t>
      </w:r>
      <w:r>
        <w:t xml:space="preserve"> l’agence</w:t>
      </w:r>
      <w:r w:rsidR="00011563">
        <w:t xml:space="preserve">, ils </w:t>
      </w:r>
      <w:r>
        <w:t>se demande</w:t>
      </w:r>
      <w:r w:rsidR="00011563">
        <w:t>nt</w:t>
      </w:r>
      <w:r>
        <w:t xml:space="preserve"> s’il faut légiférer pour mieux organiser les flux dans certains espaces ou non</w:t>
      </w:r>
      <w:r w:rsidR="00011563">
        <w:t xml:space="preserve"> ou </w:t>
      </w:r>
      <w:r w:rsidR="00540010">
        <w:t>s</w:t>
      </w:r>
      <w:r>
        <w:t xml:space="preserve">’il faut cesser toute communication visant à conquérir des clientèles. </w:t>
      </w:r>
      <w:r w:rsidR="00011563">
        <w:t>Quelles sont les évolutions possibles</w:t>
      </w:r>
      <w:r>
        <w:t xml:space="preserve"> en cas d’inaction.</w:t>
      </w:r>
      <w:r w:rsidR="00011563">
        <w:t xml:space="preserve"> F</w:t>
      </w:r>
      <w:r>
        <w:t>aut-il limiter les rotations de bateaux vers les îles, interdire le stationnement des campings cars en front de mer et créer des parkings en amont et déployer des moyens de mobilité vers les sites à forte fréquentatio</w:t>
      </w:r>
      <w:r w:rsidR="00011563">
        <w:t>n Ce sont autant d’interrogations sur lesquelles les membres de différents pôles travaillent au quotidien.</w:t>
      </w:r>
    </w:p>
    <w:p w14:paraId="05564685" w14:textId="77777777" w:rsidR="0071517D" w:rsidRDefault="0071517D" w:rsidP="0071517D">
      <w:pPr>
        <w:pStyle w:val="Paragraphe"/>
      </w:pPr>
    </w:p>
    <w:p w14:paraId="0E28D3C6" w14:textId="693A1D38" w:rsidR="0071517D" w:rsidRDefault="0071517D" w:rsidP="0071517D">
      <w:pPr>
        <w:pStyle w:val="Paragraphe"/>
      </w:pPr>
      <w:r>
        <w:t>C’est dans le but de réviser la stratégie touristique qu’il est nécessaire de se poser les bonnes questions, de faire de la veille, du benchmark et confronter les points de vue. Ce travail a pour but de nourrir la réflexion et d’aider l’agence à interroger et solliciter l’avis des institutionnels du tourisme sur ce sujet.</w:t>
      </w:r>
    </w:p>
    <w:p w14:paraId="757FDF15" w14:textId="77777777" w:rsidR="0071517D" w:rsidRDefault="0071517D" w:rsidP="0071517D">
      <w:pPr>
        <w:pStyle w:val="Paragraphe"/>
      </w:pPr>
    </w:p>
    <w:p w14:paraId="319F171C" w14:textId="02B7B7B9" w:rsidR="000B26B2" w:rsidRDefault="00367BCB" w:rsidP="000B26B2">
      <w:pPr>
        <w:pStyle w:val="Paragraphe"/>
      </w:pPr>
      <w:r>
        <w:rPr>
          <w:noProof/>
        </w:rPr>
        <mc:AlternateContent>
          <mc:Choice Requires="wps">
            <w:drawing>
              <wp:anchor distT="0" distB="0" distL="114300" distR="114300" simplePos="0" relativeHeight="251779072" behindDoc="0" locked="0" layoutInCell="1" allowOverlap="1" wp14:anchorId="618EBE2F" wp14:editId="1C9A58FD">
                <wp:simplePos x="0" y="0"/>
                <wp:positionH relativeFrom="column">
                  <wp:posOffset>47625</wp:posOffset>
                </wp:positionH>
                <wp:positionV relativeFrom="paragraph">
                  <wp:posOffset>1209675</wp:posOffset>
                </wp:positionV>
                <wp:extent cx="1276350" cy="0"/>
                <wp:effectExtent l="0" t="19050" r="38100" b="38100"/>
                <wp:wrapNone/>
                <wp:docPr id="193" name="Connecteur droit 193"/>
                <wp:cNvGraphicFramePr/>
                <a:graphic xmlns:a="http://schemas.openxmlformats.org/drawingml/2006/main">
                  <a:graphicData uri="http://schemas.microsoft.com/office/word/2010/wordprocessingShape">
                    <wps:wsp>
                      <wps:cNvCnPr/>
                      <wps:spPr>
                        <a:xfrm>
                          <a:off x="0" y="0"/>
                          <a:ext cx="1276350" cy="0"/>
                        </a:xfrm>
                        <a:prstGeom prst="line">
                          <a:avLst/>
                        </a:prstGeom>
                        <a:ln w="57150">
                          <a:solidFill>
                            <a:srgbClr val="2234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51D86" id="Connecteur droit 193"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95.25pt" to="104.2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" strokecolor="#22346a" strokeweight="4.5pt"/>
            </w:pict>
          </mc:Fallback>
        </mc:AlternateContent>
      </w:r>
      <w:r w:rsidR="00011563">
        <w:t>Ma première mission découle de ce besoin d’information et de connaissance des réalités et enjeux actuels. Elle</w:t>
      </w:r>
      <w:r w:rsidR="0071517D">
        <w:t xml:space="preserve"> consiste à réaliser</w:t>
      </w:r>
      <w:r w:rsidR="00180218">
        <w:t xml:space="preserve"> une veille sur le surtourisme, les pressions touristiques et les </w:t>
      </w:r>
      <w:r w:rsidR="00180218" w:rsidRPr="00175EC9">
        <w:t>solutions qu’on</w:t>
      </w:r>
      <w:r w:rsidR="00E34DBC" w:rsidRPr="00175EC9">
        <w:t>t</w:t>
      </w:r>
      <w:r w:rsidR="00180218" w:rsidRPr="00175EC9">
        <w:t xml:space="preserve"> mis en place </w:t>
      </w:r>
      <w:r w:rsidR="00180218">
        <w:t>les destinations</w:t>
      </w:r>
      <w:r w:rsidR="00011563">
        <w:t>.</w:t>
      </w:r>
      <w:r w:rsidR="0071517D">
        <w:t xml:space="preserve"> </w:t>
      </w:r>
      <w:r w:rsidR="00011563">
        <w:t>L’objectif est</w:t>
      </w:r>
      <w:r w:rsidR="0071517D">
        <w:t xml:space="preserve"> de défricher ce domaine de réflexion et d’offrir </w:t>
      </w:r>
      <w:r w:rsidR="0020727F">
        <w:t xml:space="preserve">des pistes d’actions </w:t>
      </w:r>
      <w:r w:rsidR="0071517D">
        <w:t>aux membres d</w:t>
      </w:r>
      <w:r w:rsidR="0020727F">
        <w:t>u</w:t>
      </w:r>
      <w:r w:rsidR="009D74EA">
        <w:t xml:space="preserve"> groupe de </w:t>
      </w:r>
      <w:r w:rsidR="0020727F">
        <w:t>veille sur ce sujet.</w:t>
      </w:r>
    </w:p>
    <w:p w14:paraId="096B8AE6" w14:textId="70AA53B0" w:rsidR="002A3953" w:rsidRDefault="002A3953" w:rsidP="000B26B2">
      <w:pPr>
        <w:pStyle w:val="Paragraphe"/>
      </w:pPr>
      <w:r>
        <w:rPr>
          <w:noProof/>
        </w:rPr>
        <mc:AlternateContent>
          <mc:Choice Requires="wps">
            <w:drawing>
              <wp:anchor distT="0" distB="0" distL="114300" distR="114300" simplePos="0" relativeHeight="251657214" behindDoc="1" locked="0" layoutInCell="1" allowOverlap="1" wp14:anchorId="2F6B8CD2" wp14:editId="249F942C">
                <wp:simplePos x="0" y="0"/>
                <wp:positionH relativeFrom="margin">
                  <wp:align>left</wp:align>
                </wp:positionH>
                <wp:positionV relativeFrom="paragraph">
                  <wp:posOffset>48895</wp:posOffset>
                </wp:positionV>
                <wp:extent cx="5953125" cy="1409700"/>
                <wp:effectExtent l="0" t="0" r="9525" b="0"/>
                <wp:wrapTopAndBottom/>
                <wp:docPr id="52" name="Rectangle 52"/>
                <wp:cNvGraphicFramePr/>
                <a:graphic xmlns:a="http://schemas.openxmlformats.org/drawingml/2006/main">
                  <a:graphicData uri="http://schemas.microsoft.com/office/word/2010/wordprocessingShape">
                    <wps:wsp>
                      <wps:cNvSpPr/>
                      <wps:spPr>
                        <a:xfrm>
                          <a:off x="0" y="0"/>
                          <a:ext cx="5953125" cy="14097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A6554" w14:textId="16770CFF" w:rsidR="00E34DBC" w:rsidRPr="002A3953" w:rsidRDefault="00E34DBC" w:rsidP="002A3953">
                            <w:pPr>
                              <w:jc w:val="both"/>
                              <w:rPr>
                                <w:color w:val="0F0D29" w:themeColor="text1"/>
                                <w:sz w:val="32"/>
                                <w:szCs w:val="24"/>
                              </w:rPr>
                            </w:pPr>
                            <w:r w:rsidRPr="002A3953">
                              <w:rPr>
                                <w:color w:val="0F0D29" w:themeColor="text1"/>
                                <w:sz w:val="32"/>
                                <w:szCs w:val="24"/>
                              </w:rPr>
                              <w:t>DEFINITIONS</w:t>
                            </w:r>
                          </w:p>
                          <w:p w14:paraId="017E49BF" w14:textId="77777777" w:rsidR="00E34DBC" w:rsidRPr="002A3953" w:rsidRDefault="00E34DBC" w:rsidP="002A3953">
                            <w:pPr>
                              <w:jc w:val="both"/>
                              <w:rPr>
                                <w:color w:val="0F0D29" w:themeColor="text1"/>
                                <w:sz w:val="12"/>
                                <w:szCs w:val="8"/>
                              </w:rPr>
                            </w:pPr>
                          </w:p>
                          <w:p w14:paraId="64DFCC2C"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8A89F21"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7EDB6E9" w14:textId="77777777" w:rsidR="00000000" w:rsidRDefault="0082750F"/>
                          <w:p w14:paraId="639407C7"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40FB3974" w14:textId="77777777" w:rsidR="00E34DBC" w:rsidRPr="002A3953" w:rsidRDefault="00E34DBC" w:rsidP="002A3953">
                            <w:pPr>
                              <w:jc w:val="both"/>
                              <w:rPr>
                                <w:color w:val="0F0D29" w:themeColor="text1"/>
                                <w:sz w:val="12"/>
                                <w:szCs w:val="8"/>
                              </w:rPr>
                            </w:pPr>
                          </w:p>
                          <w:p w14:paraId="00D80105"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9ABC32D"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D6B958D" w14:textId="77777777" w:rsidR="00000000" w:rsidRDefault="0082750F"/>
                          <w:p w14:paraId="33551F82"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63A69D89" w14:textId="77777777" w:rsidR="00000000" w:rsidRDefault="0082750F"/>
                          <w:p w14:paraId="09F66C69"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4DA9B13D" w14:textId="77777777" w:rsidR="00E34DBC" w:rsidRPr="002A3953" w:rsidRDefault="00E34DBC" w:rsidP="002A3953">
                            <w:pPr>
                              <w:jc w:val="both"/>
                              <w:rPr>
                                <w:color w:val="0F0D29" w:themeColor="text1"/>
                                <w:sz w:val="12"/>
                                <w:szCs w:val="8"/>
                              </w:rPr>
                            </w:pPr>
                          </w:p>
                          <w:p w14:paraId="02015ABD"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902B584"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7FA4CEA" w14:textId="77777777" w:rsidR="00000000" w:rsidRDefault="0082750F"/>
                          <w:p w14:paraId="6865942C"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BF25179" w14:textId="77777777" w:rsidR="00E34DBC" w:rsidRPr="002A3953" w:rsidRDefault="00E34DBC" w:rsidP="002A3953">
                            <w:pPr>
                              <w:jc w:val="both"/>
                              <w:rPr>
                                <w:color w:val="0F0D29" w:themeColor="text1"/>
                                <w:sz w:val="12"/>
                                <w:szCs w:val="8"/>
                              </w:rPr>
                            </w:pPr>
                          </w:p>
                          <w:p w14:paraId="3A2C619B"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53A93832"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DDDBB8B" w14:textId="77777777" w:rsidR="00000000" w:rsidRDefault="0082750F"/>
                          <w:p w14:paraId="5E70941E"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FEF2DD3" w14:textId="77777777" w:rsidR="00E34DBC" w:rsidRPr="002A3953" w:rsidRDefault="00E34DBC" w:rsidP="002A3953">
                            <w:pPr>
                              <w:jc w:val="both"/>
                              <w:rPr>
                                <w:color w:val="0F0D29" w:themeColor="text1"/>
                                <w:sz w:val="12"/>
                                <w:szCs w:val="8"/>
                              </w:rPr>
                            </w:pPr>
                          </w:p>
                          <w:p w14:paraId="35BDB2D9"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4982F557"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00AE186" w14:textId="77777777" w:rsidR="00000000" w:rsidRDefault="0082750F"/>
                          <w:p w14:paraId="7C7AA020"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075DF2A6" w14:textId="77777777" w:rsidR="00000000" w:rsidRDefault="0082750F"/>
                          <w:p w14:paraId="3A328A12"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3FE79E1E" w14:textId="77777777" w:rsidR="00E34DBC" w:rsidRPr="002A3953" w:rsidRDefault="00E34DBC" w:rsidP="002A3953">
                            <w:pPr>
                              <w:jc w:val="both"/>
                              <w:rPr>
                                <w:color w:val="0F0D29" w:themeColor="text1"/>
                                <w:sz w:val="12"/>
                                <w:szCs w:val="8"/>
                              </w:rPr>
                            </w:pPr>
                          </w:p>
                          <w:p w14:paraId="33A9CCFA"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42951C3"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0326F7F" w14:textId="77777777" w:rsidR="00000000" w:rsidRDefault="0082750F"/>
                          <w:p w14:paraId="79EC23D0"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326EA1B" w14:textId="77777777" w:rsidR="00E34DBC" w:rsidRPr="002A3953" w:rsidRDefault="00E34DBC" w:rsidP="002A3953">
                            <w:pPr>
                              <w:jc w:val="both"/>
                              <w:rPr>
                                <w:color w:val="0F0D29" w:themeColor="text1"/>
                                <w:sz w:val="12"/>
                                <w:szCs w:val="8"/>
                              </w:rPr>
                            </w:pPr>
                          </w:p>
                          <w:p w14:paraId="36EFFE47"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FFAB5FF"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024C710" w14:textId="77777777" w:rsidR="00000000" w:rsidRDefault="0082750F"/>
                          <w:p w14:paraId="5DF578F8"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D2E98DD" w14:textId="77777777" w:rsidR="00E34DBC" w:rsidRPr="002A3953" w:rsidRDefault="00E34DBC" w:rsidP="002A3953">
                            <w:pPr>
                              <w:jc w:val="both"/>
                              <w:rPr>
                                <w:color w:val="0F0D29" w:themeColor="text1"/>
                                <w:sz w:val="12"/>
                                <w:szCs w:val="8"/>
                              </w:rPr>
                            </w:pPr>
                          </w:p>
                          <w:p w14:paraId="6FAB16CC"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1967903"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54AD26F4" w14:textId="77777777" w:rsidR="00000000" w:rsidRDefault="0082750F"/>
                          <w:p w14:paraId="11BC47B1"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F171E19" w14:textId="77777777" w:rsidR="00E34DBC" w:rsidRPr="002A3953" w:rsidRDefault="00E34DBC" w:rsidP="002A3953">
                            <w:pPr>
                              <w:jc w:val="both"/>
                              <w:rPr>
                                <w:color w:val="0F0D29" w:themeColor="text1"/>
                                <w:sz w:val="12"/>
                                <w:szCs w:val="8"/>
                              </w:rPr>
                            </w:pPr>
                          </w:p>
                          <w:p w14:paraId="34EAAC41"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9DF072A"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C22B005" w14:textId="77777777" w:rsidR="00000000" w:rsidRDefault="0082750F"/>
                          <w:p w14:paraId="09C7A0E3"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4A73DBB0" w14:textId="77777777" w:rsidR="00000000" w:rsidRDefault="0082750F"/>
                          <w:p w14:paraId="59BFC3C1"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CC5B4A2" w14:textId="77777777" w:rsidR="00E34DBC" w:rsidRPr="002A3953" w:rsidRDefault="00E34DBC" w:rsidP="002A3953">
                            <w:pPr>
                              <w:jc w:val="both"/>
                              <w:rPr>
                                <w:color w:val="0F0D29" w:themeColor="text1"/>
                                <w:sz w:val="12"/>
                                <w:szCs w:val="8"/>
                              </w:rPr>
                            </w:pPr>
                          </w:p>
                          <w:p w14:paraId="37AF6572"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5ED3A1E6"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7F6EC70" w14:textId="77777777" w:rsidR="00000000" w:rsidRDefault="0082750F"/>
                          <w:p w14:paraId="56D97681"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6FA40967" w14:textId="77777777" w:rsidR="00E34DBC" w:rsidRPr="002A3953" w:rsidRDefault="00E34DBC" w:rsidP="002A3953">
                            <w:pPr>
                              <w:jc w:val="both"/>
                              <w:rPr>
                                <w:color w:val="0F0D29" w:themeColor="text1"/>
                                <w:sz w:val="12"/>
                                <w:szCs w:val="8"/>
                              </w:rPr>
                            </w:pPr>
                          </w:p>
                          <w:p w14:paraId="0309ACC2"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535372A"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59211F1" w14:textId="77777777" w:rsidR="00000000" w:rsidRDefault="0082750F"/>
                          <w:p w14:paraId="4FC70033"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05F8077" w14:textId="77777777" w:rsidR="00E34DBC" w:rsidRPr="002A3953" w:rsidRDefault="00E34DBC" w:rsidP="002A3953">
                            <w:pPr>
                              <w:jc w:val="both"/>
                              <w:rPr>
                                <w:color w:val="0F0D29" w:themeColor="text1"/>
                                <w:sz w:val="12"/>
                                <w:szCs w:val="8"/>
                              </w:rPr>
                            </w:pPr>
                          </w:p>
                          <w:p w14:paraId="0AD02A34"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EEFBF9D"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E96E91C" w14:textId="77777777" w:rsidR="00000000" w:rsidRDefault="0082750F"/>
                          <w:p w14:paraId="7E79D9C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23A44B7C" w14:textId="77777777" w:rsidR="00000000" w:rsidRDefault="0082750F"/>
                          <w:p w14:paraId="70F0A3B1"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5AC4C0B9" w14:textId="77777777" w:rsidR="00E34DBC" w:rsidRPr="002A3953" w:rsidRDefault="00E34DBC" w:rsidP="002A3953">
                            <w:pPr>
                              <w:jc w:val="both"/>
                              <w:rPr>
                                <w:color w:val="0F0D29" w:themeColor="text1"/>
                                <w:sz w:val="12"/>
                                <w:szCs w:val="8"/>
                              </w:rPr>
                            </w:pPr>
                          </w:p>
                          <w:p w14:paraId="49226A20"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484E1D33"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7C3039E" w14:textId="77777777" w:rsidR="00000000" w:rsidRDefault="0082750F"/>
                          <w:p w14:paraId="0F6EB94A"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5C70D26" w14:textId="77777777" w:rsidR="00E34DBC" w:rsidRPr="002A3953" w:rsidRDefault="00E34DBC" w:rsidP="002A3953">
                            <w:pPr>
                              <w:jc w:val="both"/>
                              <w:rPr>
                                <w:color w:val="0F0D29" w:themeColor="text1"/>
                                <w:sz w:val="12"/>
                                <w:szCs w:val="8"/>
                              </w:rPr>
                            </w:pPr>
                          </w:p>
                          <w:p w14:paraId="6050264C"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DDA13FD"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23DBDB5" w14:textId="77777777" w:rsidR="00000000" w:rsidRDefault="0082750F"/>
                          <w:p w14:paraId="05A398B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702603F6" w14:textId="77777777" w:rsidR="00000000" w:rsidRDefault="0082750F"/>
                          <w:p w14:paraId="7D72D4A6"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3954CDE1" w14:textId="77777777" w:rsidR="00000000" w:rsidRDefault="0082750F"/>
                          <w:p w14:paraId="056B0809"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761FE5D5" w14:textId="77777777" w:rsidR="00000000" w:rsidRDefault="0082750F"/>
                          <w:p w14:paraId="40C10ECB"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496169AC" w14:textId="77777777" w:rsidR="00000000" w:rsidRDefault="0082750F"/>
                          <w:p w14:paraId="391FC2DA"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1282F718" w14:textId="77777777" w:rsidR="00000000" w:rsidRDefault="0082750F"/>
                          <w:p w14:paraId="454E1BA6"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60879787" w14:textId="77777777" w:rsidR="00000000" w:rsidRDefault="0082750F"/>
                          <w:p w14:paraId="4CCD094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70E9F6EE" w14:textId="77777777" w:rsidR="00000000" w:rsidRDefault="0082750F"/>
                          <w:p w14:paraId="5AB2F841"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1EEAAFC1" w14:textId="77777777" w:rsidR="00000000" w:rsidRDefault="0082750F"/>
                          <w:p w14:paraId="2C65464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44469A84" w14:textId="77777777" w:rsidR="00000000" w:rsidRDefault="0082750F"/>
                          <w:p w14:paraId="63A289AD"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6D8895E0" w14:textId="77777777" w:rsidR="00000000" w:rsidRDefault="0082750F"/>
                          <w:p w14:paraId="2BEA9F06"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62E36B57" w14:textId="77777777" w:rsidR="00E34DBC" w:rsidRPr="002A3953" w:rsidRDefault="00E34DBC" w:rsidP="002A3953">
                            <w:pPr>
                              <w:jc w:val="both"/>
                              <w:rPr>
                                <w:color w:val="0F0D29" w:themeColor="text1"/>
                                <w:sz w:val="12"/>
                                <w:szCs w:val="8"/>
                              </w:rPr>
                            </w:pPr>
                          </w:p>
                          <w:p w14:paraId="4999D15B"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D01675A"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29E6B2A0" w14:textId="77777777" w:rsidR="00000000" w:rsidRDefault="0082750F"/>
                          <w:p w14:paraId="125F702E"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25F5632" w14:textId="77777777" w:rsidR="00E34DBC" w:rsidRPr="002A3953" w:rsidRDefault="00E34DBC" w:rsidP="002A3953">
                            <w:pPr>
                              <w:jc w:val="both"/>
                              <w:rPr>
                                <w:color w:val="0F0D29" w:themeColor="text1"/>
                                <w:sz w:val="12"/>
                                <w:szCs w:val="8"/>
                              </w:rPr>
                            </w:pPr>
                          </w:p>
                          <w:p w14:paraId="4E7AB2ED"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542F0430"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2AC09A54" w14:textId="77777777" w:rsidR="00000000" w:rsidRDefault="0082750F"/>
                          <w:p w14:paraId="39ED49C7"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5F343926" w14:textId="77777777" w:rsidR="00000000" w:rsidRDefault="0082750F"/>
                          <w:p w14:paraId="7181492F"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7E17CE0" w14:textId="77777777" w:rsidR="00E34DBC" w:rsidRPr="002A3953" w:rsidRDefault="00E34DBC" w:rsidP="002A3953">
                            <w:pPr>
                              <w:jc w:val="both"/>
                              <w:rPr>
                                <w:color w:val="0F0D29" w:themeColor="text1"/>
                                <w:sz w:val="12"/>
                                <w:szCs w:val="8"/>
                              </w:rPr>
                            </w:pPr>
                          </w:p>
                          <w:p w14:paraId="708046F5"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42F1DF1"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E9C609F" w14:textId="77777777" w:rsidR="00000000" w:rsidRDefault="0082750F"/>
                          <w:p w14:paraId="703384D5"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37BCDC1" w14:textId="77777777" w:rsidR="00E34DBC" w:rsidRPr="002A3953" w:rsidRDefault="00E34DBC" w:rsidP="002A3953">
                            <w:pPr>
                              <w:jc w:val="both"/>
                              <w:rPr>
                                <w:color w:val="0F0D29" w:themeColor="text1"/>
                                <w:sz w:val="12"/>
                                <w:szCs w:val="8"/>
                              </w:rPr>
                            </w:pPr>
                          </w:p>
                          <w:p w14:paraId="3F9107A8"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9DF87C1"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F67DB24" w14:textId="77777777" w:rsidR="00000000" w:rsidRDefault="0082750F"/>
                          <w:p w14:paraId="5E4EE0B9"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3100196" w14:textId="77777777" w:rsidR="00E34DBC" w:rsidRPr="002A3953" w:rsidRDefault="00E34DBC" w:rsidP="002A3953">
                            <w:pPr>
                              <w:jc w:val="both"/>
                              <w:rPr>
                                <w:color w:val="0F0D29" w:themeColor="text1"/>
                                <w:sz w:val="12"/>
                                <w:szCs w:val="8"/>
                              </w:rPr>
                            </w:pPr>
                          </w:p>
                          <w:p w14:paraId="68198BF1"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71A7C16"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E17222D" w14:textId="77777777" w:rsidR="00000000" w:rsidRDefault="0082750F"/>
                          <w:p w14:paraId="2886C51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55437AF6" w14:textId="77777777" w:rsidR="00000000" w:rsidRDefault="0082750F"/>
                          <w:p w14:paraId="18D12263"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A20DC79" w14:textId="77777777" w:rsidR="00E34DBC" w:rsidRPr="002A3953" w:rsidRDefault="00E34DBC" w:rsidP="002A3953">
                            <w:pPr>
                              <w:jc w:val="both"/>
                              <w:rPr>
                                <w:color w:val="0F0D29" w:themeColor="text1"/>
                                <w:sz w:val="12"/>
                                <w:szCs w:val="8"/>
                              </w:rPr>
                            </w:pPr>
                          </w:p>
                          <w:p w14:paraId="49B6E3C0"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84C15C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9EBD1F3" w14:textId="77777777" w:rsidR="00000000" w:rsidRDefault="0082750F"/>
                          <w:p w14:paraId="16E237A3"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F7D3251" w14:textId="77777777" w:rsidR="00E34DBC" w:rsidRPr="002A3953" w:rsidRDefault="00E34DBC" w:rsidP="002A3953">
                            <w:pPr>
                              <w:jc w:val="both"/>
                              <w:rPr>
                                <w:color w:val="0F0D29" w:themeColor="text1"/>
                                <w:sz w:val="12"/>
                                <w:szCs w:val="8"/>
                              </w:rPr>
                            </w:pPr>
                          </w:p>
                          <w:p w14:paraId="01003FEC"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1A0E2D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42AAB4C" w14:textId="77777777" w:rsidR="00000000" w:rsidRDefault="0082750F"/>
                          <w:p w14:paraId="43FA3E23"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22EA6C1" w14:textId="77777777" w:rsidR="00E34DBC" w:rsidRPr="002A3953" w:rsidRDefault="00E34DBC" w:rsidP="002A3953">
                            <w:pPr>
                              <w:jc w:val="both"/>
                              <w:rPr>
                                <w:color w:val="0F0D29" w:themeColor="text1"/>
                                <w:sz w:val="12"/>
                                <w:szCs w:val="8"/>
                              </w:rPr>
                            </w:pPr>
                          </w:p>
                          <w:p w14:paraId="02C04123"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48F9B7B"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44C8744" w14:textId="77777777" w:rsidR="00000000" w:rsidRDefault="0082750F"/>
                          <w:p w14:paraId="76EE146A"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692291C" w14:textId="77777777" w:rsidR="00E34DBC" w:rsidRPr="002A3953" w:rsidRDefault="00E34DBC" w:rsidP="002A3953">
                            <w:pPr>
                              <w:jc w:val="both"/>
                              <w:rPr>
                                <w:color w:val="0F0D29" w:themeColor="text1"/>
                                <w:sz w:val="12"/>
                                <w:szCs w:val="8"/>
                              </w:rPr>
                            </w:pPr>
                          </w:p>
                          <w:p w14:paraId="503FE1BA"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DC36C2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D189D8A" w14:textId="77777777" w:rsidR="00000000" w:rsidRDefault="0082750F"/>
                          <w:p w14:paraId="04605F4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0034A7E0" w14:textId="77777777" w:rsidR="00000000" w:rsidRDefault="0082750F"/>
                          <w:p w14:paraId="7F18F7DD"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BE9E207" w14:textId="77777777" w:rsidR="00E34DBC" w:rsidRPr="002A3953" w:rsidRDefault="00E34DBC" w:rsidP="002A3953">
                            <w:pPr>
                              <w:jc w:val="both"/>
                              <w:rPr>
                                <w:color w:val="0F0D29" w:themeColor="text1"/>
                                <w:sz w:val="12"/>
                                <w:szCs w:val="8"/>
                              </w:rPr>
                            </w:pPr>
                          </w:p>
                          <w:p w14:paraId="569121CD"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8CA87AC"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2CC38EED" w14:textId="77777777" w:rsidR="00000000" w:rsidRDefault="0082750F"/>
                          <w:p w14:paraId="654EF1D6"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0A0937C" w14:textId="77777777" w:rsidR="00E34DBC" w:rsidRPr="002A3953" w:rsidRDefault="00E34DBC" w:rsidP="002A3953">
                            <w:pPr>
                              <w:jc w:val="both"/>
                              <w:rPr>
                                <w:color w:val="0F0D29" w:themeColor="text1"/>
                                <w:sz w:val="12"/>
                                <w:szCs w:val="8"/>
                              </w:rPr>
                            </w:pPr>
                          </w:p>
                          <w:p w14:paraId="4B46AF5F"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1C2B99C"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5657774D" w14:textId="77777777" w:rsidR="00000000" w:rsidRDefault="0082750F"/>
                          <w:p w14:paraId="7488B8E2"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3C29B63B" w14:textId="77777777" w:rsidR="00E34DBC" w:rsidRPr="002A3953" w:rsidRDefault="00E34DBC" w:rsidP="002A3953">
                            <w:pPr>
                              <w:jc w:val="both"/>
                              <w:rPr>
                                <w:color w:val="0F0D29" w:themeColor="text1"/>
                                <w:sz w:val="12"/>
                                <w:szCs w:val="8"/>
                              </w:rPr>
                            </w:pPr>
                          </w:p>
                          <w:p w14:paraId="2740C04A"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A1D9BF7"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5CF53EB3" w14:textId="77777777" w:rsidR="00000000" w:rsidRDefault="0082750F"/>
                          <w:p w14:paraId="47734F7D"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2DBD4EEB" w14:textId="77777777" w:rsidR="00000000" w:rsidRDefault="0082750F"/>
                          <w:p w14:paraId="52896569"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C045764" w14:textId="77777777" w:rsidR="00E34DBC" w:rsidRPr="002A3953" w:rsidRDefault="00E34DBC" w:rsidP="002A3953">
                            <w:pPr>
                              <w:jc w:val="both"/>
                              <w:rPr>
                                <w:color w:val="0F0D29" w:themeColor="text1"/>
                                <w:sz w:val="12"/>
                                <w:szCs w:val="8"/>
                              </w:rPr>
                            </w:pPr>
                          </w:p>
                          <w:p w14:paraId="4D9986E5"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5D8EADE"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DB6FACD" w14:textId="77777777" w:rsidR="00000000" w:rsidRDefault="0082750F"/>
                          <w:p w14:paraId="2FC04E22"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F824903" w14:textId="77777777" w:rsidR="00E34DBC" w:rsidRPr="002A3953" w:rsidRDefault="00E34DBC" w:rsidP="002A3953">
                            <w:pPr>
                              <w:jc w:val="both"/>
                              <w:rPr>
                                <w:color w:val="0F0D29" w:themeColor="text1"/>
                                <w:sz w:val="12"/>
                                <w:szCs w:val="8"/>
                              </w:rPr>
                            </w:pPr>
                          </w:p>
                          <w:p w14:paraId="4437F00D"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100F538"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CCC3EA9" w14:textId="77777777" w:rsidR="00000000" w:rsidRDefault="0082750F"/>
                          <w:p w14:paraId="128CA0A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37FBF68B" w14:textId="77777777" w:rsidR="00000000" w:rsidRDefault="0082750F"/>
                          <w:p w14:paraId="582DFE1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7779E97C" w14:textId="77777777" w:rsidR="00000000" w:rsidRDefault="0082750F"/>
                          <w:p w14:paraId="1AFF232D"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48F522D4" w14:textId="77777777" w:rsidR="00000000" w:rsidRDefault="0082750F"/>
                          <w:p w14:paraId="7F4602AB"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3BE14A4A" w14:textId="77777777" w:rsidR="00000000" w:rsidRDefault="0082750F"/>
                          <w:p w14:paraId="4CEBCF93"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0D871A50" w14:textId="77777777" w:rsidR="00000000" w:rsidRDefault="0082750F"/>
                          <w:p w14:paraId="130935B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635EB8B2" w14:textId="77777777" w:rsidR="00000000" w:rsidRDefault="0082750F"/>
                          <w:p w14:paraId="43E0713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1464EC35" w14:textId="77777777" w:rsidR="00000000" w:rsidRDefault="0082750F"/>
                          <w:p w14:paraId="7EC665D2"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1C3D2ED0" w14:textId="77777777" w:rsidR="00000000" w:rsidRDefault="0082750F"/>
                          <w:p w14:paraId="7239AF6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2A0B44C9" w14:textId="77777777" w:rsidR="00000000" w:rsidRDefault="0082750F"/>
                          <w:p w14:paraId="0D5A8D64"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65EEFBE9" w14:textId="77777777" w:rsidR="00000000" w:rsidRDefault="0082750F"/>
                          <w:p w14:paraId="1C42F78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501EE6BC" w14:textId="77777777" w:rsidR="00000000" w:rsidRDefault="0082750F"/>
                          <w:p w14:paraId="4C869B54"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6301C7F8" w14:textId="77777777" w:rsidR="00000000" w:rsidRDefault="0082750F"/>
                          <w:p w14:paraId="566168DB"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72008BBF" w14:textId="77777777" w:rsidR="00000000" w:rsidRDefault="0082750F"/>
                          <w:p w14:paraId="19FE17B3"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43DFE480" w14:textId="77777777" w:rsidR="00000000" w:rsidRDefault="0082750F"/>
                          <w:p w14:paraId="7F4DDE5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695863C9" w14:textId="77777777" w:rsidR="00000000" w:rsidRDefault="0082750F"/>
                          <w:p w14:paraId="7EF8F34D"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2F9AD6A5" w14:textId="77777777" w:rsidR="00000000" w:rsidRDefault="0082750F"/>
                          <w:p w14:paraId="62295394"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66783439" w14:textId="77777777" w:rsidR="00000000" w:rsidRDefault="0082750F"/>
                          <w:p w14:paraId="2C785848"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1FDF9960" w14:textId="77777777" w:rsidR="00000000" w:rsidRDefault="0082750F"/>
                          <w:p w14:paraId="600BBBD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3D31D0EA" w14:textId="77777777" w:rsidR="00000000" w:rsidRDefault="0082750F"/>
                          <w:p w14:paraId="3B28887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1D08D0F8" w14:textId="77777777" w:rsidR="00000000" w:rsidRDefault="0082750F"/>
                          <w:p w14:paraId="76457E5A"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630D2EBD" w14:textId="77777777" w:rsidR="00000000" w:rsidRDefault="0082750F"/>
                          <w:p w14:paraId="0BC7062B"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6D445C9C" w14:textId="77777777" w:rsidR="00000000" w:rsidRDefault="0082750F"/>
                          <w:p w14:paraId="72A1C754"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4368C8B1" w14:textId="77777777" w:rsidR="00000000" w:rsidRDefault="0082750F"/>
                          <w:p w14:paraId="25E80CCA"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523F56BB" w14:textId="77777777" w:rsidR="00000000" w:rsidRDefault="0082750F"/>
                          <w:p w14:paraId="62EF2A5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0C38F0E1" w14:textId="77777777" w:rsidR="00000000" w:rsidRDefault="0082750F"/>
                          <w:p w14:paraId="7F7D98F6"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10622289" w14:textId="77777777" w:rsidR="00000000" w:rsidRDefault="0082750F"/>
                          <w:p w14:paraId="1FD39D57"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1447D598" w14:textId="77777777" w:rsidR="00000000" w:rsidRDefault="0082750F"/>
                          <w:p w14:paraId="22D9EA88"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1D0733BB" w14:textId="77777777" w:rsidR="00000000" w:rsidRDefault="0082750F"/>
                          <w:p w14:paraId="38585BF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30CD9E3A" w14:textId="77777777" w:rsidR="00000000" w:rsidRDefault="0082750F"/>
                          <w:p w14:paraId="5B3BDC14"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2276D045" w14:textId="77777777" w:rsidR="00000000" w:rsidRDefault="0082750F"/>
                          <w:p w14:paraId="4320BB36"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59BADFC8" w14:textId="77777777" w:rsidR="00000000" w:rsidRDefault="0082750F"/>
                          <w:p w14:paraId="7127DB56"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211670B9" w14:textId="77777777" w:rsidR="00000000" w:rsidRDefault="0082750F"/>
                          <w:p w14:paraId="74EF340F"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17AD0EE6" w14:textId="77777777" w:rsidR="00000000" w:rsidRDefault="0082750F"/>
                          <w:p w14:paraId="65215350"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4A860206" w14:textId="77777777" w:rsidR="00000000" w:rsidRDefault="0082750F"/>
                          <w:p w14:paraId="1208717B"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68F6323B" w14:textId="77777777" w:rsidR="00000000" w:rsidRDefault="0082750F"/>
                          <w:p w14:paraId="47F1E444"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25CECE96" w14:textId="77777777" w:rsidR="00000000" w:rsidRDefault="0082750F"/>
                          <w:p w14:paraId="09D807B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3FACCC4D" w14:textId="77777777" w:rsidR="00000000" w:rsidRDefault="0082750F"/>
                          <w:p w14:paraId="63267120"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54CEB995" w14:textId="77777777" w:rsidR="00000000" w:rsidRDefault="0082750F"/>
                          <w:p w14:paraId="19B2649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6BCAD2EB" w14:textId="77777777" w:rsidR="00000000" w:rsidRDefault="0082750F"/>
                          <w:p w14:paraId="5F0A7330"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2EF1CEFB" w14:textId="77777777" w:rsidR="00000000" w:rsidRDefault="0082750F"/>
                          <w:p w14:paraId="0D9E4529"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BCFDE6F" w14:textId="77777777" w:rsidR="00E34DBC" w:rsidRPr="002A3953" w:rsidRDefault="00E34DBC" w:rsidP="002A3953">
                            <w:pPr>
                              <w:jc w:val="both"/>
                              <w:rPr>
                                <w:color w:val="0F0D29" w:themeColor="text1"/>
                                <w:sz w:val="12"/>
                                <w:szCs w:val="8"/>
                              </w:rPr>
                            </w:pPr>
                          </w:p>
                          <w:p w14:paraId="40950611"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016876E"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B5644D9" w14:textId="77777777" w:rsidR="00000000" w:rsidRDefault="0082750F"/>
                          <w:p w14:paraId="679C3A62"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6F789DB0" w14:textId="77777777" w:rsidR="00E34DBC" w:rsidRPr="002A3953" w:rsidRDefault="00E34DBC" w:rsidP="002A3953">
                            <w:pPr>
                              <w:jc w:val="both"/>
                              <w:rPr>
                                <w:color w:val="0F0D29" w:themeColor="text1"/>
                                <w:sz w:val="12"/>
                                <w:szCs w:val="8"/>
                              </w:rPr>
                            </w:pPr>
                          </w:p>
                          <w:p w14:paraId="01464BD9"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0D86E52"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A0CF2E5" w14:textId="77777777" w:rsidR="00000000" w:rsidRDefault="0082750F"/>
                          <w:p w14:paraId="2DCEF586"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77ADD4F7" w14:textId="77777777" w:rsidR="00000000" w:rsidRDefault="0082750F"/>
                          <w:p w14:paraId="62CFECCF"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5DBC9C63" w14:textId="77777777" w:rsidR="00E34DBC" w:rsidRPr="002A3953" w:rsidRDefault="00E34DBC" w:rsidP="002A3953">
                            <w:pPr>
                              <w:jc w:val="both"/>
                              <w:rPr>
                                <w:color w:val="0F0D29" w:themeColor="text1"/>
                                <w:sz w:val="12"/>
                                <w:szCs w:val="8"/>
                              </w:rPr>
                            </w:pPr>
                          </w:p>
                          <w:p w14:paraId="27C85DFB"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4CCA1BC2"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097B673" w14:textId="77777777" w:rsidR="00000000" w:rsidRDefault="0082750F"/>
                          <w:p w14:paraId="573F0C81"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8CF8995" w14:textId="77777777" w:rsidR="00E34DBC" w:rsidRPr="002A3953" w:rsidRDefault="00E34DBC" w:rsidP="002A3953">
                            <w:pPr>
                              <w:jc w:val="both"/>
                              <w:rPr>
                                <w:color w:val="0F0D29" w:themeColor="text1"/>
                                <w:sz w:val="12"/>
                                <w:szCs w:val="8"/>
                              </w:rPr>
                            </w:pPr>
                          </w:p>
                          <w:p w14:paraId="3CDDDA78"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612F00F"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F902759" w14:textId="77777777" w:rsidR="00000000" w:rsidRDefault="0082750F"/>
                          <w:p w14:paraId="18424824"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41D65981" w14:textId="77777777" w:rsidR="00E34DBC" w:rsidRPr="002A3953" w:rsidRDefault="00E34DBC" w:rsidP="002A3953">
                            <w:pPr>
                              <w:jc w:val="both"/>
                              <w:rPr>
                                <w:color w:val="0F0D29" w:themeColor="text1"/>
                                <w:sz w:val="12"/>
                                <w:szCs w:val="8"/>
                              </w:rPr>
                            </w:pPr>
                          </w:p>
                          <w:p w14:paraId="57348E31"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63FCFF6"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2919C1E6" w14:textId="77777777" w:rsidR="00000000" w:rsidRDefault="0082750F"/>
                          <w:p w14:paraId="5C304A80"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43A7084F" w14:textId="77777777" w:rsidR="00000000" w:rsidRDefault="0082750F"/>
                          <w:p w14:paraId="79F6A98B"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6D33A74" w14:textId="77777777" w:rsidR="00E34DBC" w:rsidRPr="002A3953" w:rsidRDefault="00E34DBC" w:rsidP="002A3953">
                            <w:pPr>
                              <w:jc w:val="both"/>
                              <w:rPr>
                                <w:color w:val="0F0D29" w:themeColor="text1"/>
                                <w:sz w:val="12"/>
                                <w:szCs w:val="8"/>
                              </w:rPr>
                            </w:pPr>
                          </w:p>
                          <w:p w14:paraId="7076187A"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D960431"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F2BC003" w14:textId="77777777" w:rsidR="00000000" w:rsidRDefault="0082750F"/>
                          <w:p w14:paraId="4C7228CD"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52942819" w14:textId="77777777" w:rsidR="00E34DBC" w:rsidRPr="002A3953" w:rsidRDefault="00E34DBC" w:rsidP="002A3953">
                            <w:pPr>
                              <w:jc w:val="both"/>
                              <w:rPr>
                                <w:color w:val="0F0D29" w:themeColor="text1"/>
                                <w:sz w:val="12"/>
                                <w:szCs w:val="8"/>
                              </w:rPr>
                            </w:pPr>
                          </w:p>
                          <w:p w14:paraId="18D328F1"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7D66191"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669E478" w14:textId="77777777" w:rsidR="00000000" w:rsidRDefault="0082750F"/>
                          <w:p w14:paraId="576EC5E8"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4FAB27ED" w14:textId="77777777" w:rsidR="00E34DBC" w:rsidRPr="002A3953" w:rsidRDefault="00E34DBC" w:rsidP="002A3953">
                            <w:pPr>
                              <w:jc w:val="both"/>
                              <w:rPr>
                                <w:color w:val="0F0D29" w:themeColor="text1"/>
                                <w:sz w:val="12"/>
                                <w:szCs w:val="8"/>
                              </w:rPr>
                            </w:pPr>
                          </w:p>
                          <w:p w14:paraId="74279659"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DBFB9B6"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2F444BD1" w14:textId="77777777" w:rsidR="00000000" w:rsidRDefault="0082750F"/>
                          <w:p w14:paraId="6A1D5C74"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370AB95" w14:textId="77777777" w:rsidR="00E34DBC" w:rsidRPr="002A3953" w:rsidRDefault="00E34DBC" w:rsidP="002A3953">
                            <w:pPr>
                              <w:jc w:val="both"/>
                              <w:rPr>
                                <w:color w:val="0F0D29" w:themeColor="text1"/>
                                <w:sz w:val="12"/>
                                <w:szCs w:val="8"/>
                              </w:rPr>
                            </w:pPr>
                          </w:p>
                          <w:p w14:paraId="147313A7"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DC59AB4"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0CCA53C" w14:textId="77777777" w:rsidR="00000000" w:rsidRDefault="0082750F"/>
                          <w:p w14:paraId="05EBD15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42CA57E3" w14:textId="77777777" w:rsidR="00000000" w:rsidRDefault="0082750F"/>
                          <w:p w14:paraId="679A672B"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974D64E" w14:textId="77777777" w:rsidR="00E34DBC" w:rsidRPr="002A3953" w:rsidRDefault="00E34DBC" w:rsidP="002A3953">
                            <w:pPr>
                              <w:jc w:val="both"/>
                              <w:rPr>
                                <w:color w:val="0F0D29" w:themeColor="text1"/>
                                <w:sz w:val="12"/>
                                <w:szCs w:val="8"/>
                              </w:rPr>
                            </w:pPr>
                          </w:p>
                          <w:p w14:paraId="024E4794"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01CB90F"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8F42215" w14:textId="77777777" w:rsidR="00000000" w:rsidRDefault="0082750F"/>
                          <w:p w14:paraId="08CC61DD"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3D313C8" w14:textId="77777777" w:rsidR="00E34DBC" w:rsidRPr="002A3953" w:rsidRDefault="00E34DBC" w:rsidP="002A3953">
                            <w:pPr>
                              <w:jc w:val="both"/>
                              <w:rPr>
                                <w:color w:val="0F0D29" w:themeColor="text1"/>
                                <w:sz w:val="12"/>
                                <w:szCs w:val="8"/>
                              </w:rPr>
                            </w:pPr>
                          </w:p>
                          <w:p w14:paraId="73AAB7D8"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75BD1A7"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886DAFF" w14:textId="77777777" w:rsidR="00000000" w:rsidRDefault="0082750F"/>
                          <w:p w14:paraId="088C2EB3"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4E83623" w14:textId="77777777" w:rsidR="00E34DBC" w:rsidRPr="002A3953" w:rsidRDefault="00E34DBC" w:rsidP="002A3953">
                            <w:pPr>
                              <w:jc w:val="both"/>
                              <w:rPr>
                                <w:color w:val="0F0D29" w:themeColor="text1"/>
                                <w:sz w:val="12"/>
                                <w:szCs w:val="8"/>
                              </w:rPr>
                            </w:pPr>
                          </w:p>
                          <w:p w14:paraId="5B719D87"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0B52274"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2FF790E3" w14:textId="77777777" w:rsidR="00000000" w:rsidRDefault="0082750F"/>
                          <w:p w14:paraId="477E18A6"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4B847D62" w14:textId="77777777" w:rsidR="00000000" w:rsidRDefault="0082750F"/>
                          <w:p w14:paraId="34CAF3B7"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68F48886" w14:textId="77777777" w:rsidR="00E34DBC" w:rsidRPr="002A3953" w:rsidRDefault="00E34DBC" w:rsidP="002A3953">
                            <w:pPr>
                              <w:jc w:val="both"/>
                              <w:rPr>
                                <w:color w:val="0F0D29" w:themeColor="text1"/>
                                <w:sz w:val="12"/>
                                <w:szCs w:val="8"/>
                              </w:rPr>
                            </w:pPr>
                          </w:p>
                          <w:p w14:paraId="08265CBE"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42C09341"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0DE0139" w14:textId="77777777" w:rsidR="00000000" w:rsidRDefault="0082750F"/>
                          <w:p w14:paraId="0FE1D508"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65B647FB" w14:textId="77777777" w:rsidR="00E34DBC" w:rsidRPr="002A3953" w:rsidRDefault="00E34DBC" w:rsidP="002A3953">
                            <w:pPr>
                              <w:jc w:val="both"/>
                              <w:rPr>
                                <w:color w:val="0F0D29" w:themeColor="text1"/>
                                <w:sz w:val="12"/>
                                <w:szCs w:val="8"/>
                              </w:rPr>
                            </w:pPr>
                          </w:p>
                          <w:p w14:paraId="1CF44B3E"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2F741F1"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2A9B223" w14:textId="77777777" w:rsidR="00000000" w:rsidRDefault="0082750F"/>
                          <w:p w14:paraId="0323BEA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0D5619FC" w14:textId="77777777" w:rsidR="00000000" w:rsidRDefault="0082750F"/>
                          <w:p w14:paraId="3B2FA20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2D68C4D3" w14:textId="77777777" w:rsidR="00000000" w:rsidRDefault="0082750F"/>
                          <w:p w14:paraId="2753A3BA"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4EBCDE93" w14:textId="77777777" w:rsidR="00000000" w:rsidRDefault="0082750F"/>
                          <w:p w14:paraId="3EB39C9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0B8B6257" w14:textId="77777777" w:rsidR="00000000" w:rsidRDefault="0082750F"/>
                          <w:p w14:paraId="7D486564"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5D669999" w14:textId="77777777" w:rsidR="00000000" w:rsidRDefault="0082750F"/>
                          <w:p w14:paraId="441F6E8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04E10D9D" w14:textId="77777777" w:rsidR="00000000" w:rsidRDefault="0082750F"/>
                          <w:p w14:paraId="48D3F336"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06263AC8" w14:textId="77777777" w:rsidR="00000000" w:rsidRDefault="0082750F"/>
                          <w:p w14:paraId="03A9CE2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2457145A" w14:textId="77777777" w:rsidR="00000000" w:rsidRDefault="0082750F"/>
                          <w:p w14:paraId="3BB4742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14D98DA9" w14:textId="77777777" w:rsidR="00000000" w:rsidRDefault="0082750F"/>
                          <w:p w14:paraId="791C3F6B"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4BB9E076" w14:textId="77777777" w:rsidR="00000000" w:rsidRDefault="0082750F"/>
                          <w:p w14:paraId="34E4DA9F"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4AA3D1BD" w14:textId="77777777" w:rsidR="00E34DBC" w:rsidRPr="002A3953" w:rsidRDefault="00E34DBC" w:rsidP="002A3953">
                            <w:pPr>
                              <w:jc w:val="both"/>
                              <w:rPr>
                                <w:color w:val="0F0D29" w:themeColor="text1"/>
                                <w:sz w:val="12"/>
                                <w:szCs w:val="8"/>
                              </w:rPr>
                            </w:pPr>
                          </w:p>
                          <w:p w14:paraId="09B2208C"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197490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3D8F418" w14:textId="77777777" w:rsidR="00000000" w:rsidRDefault="0082750F"/>
                          <w:p w14:paraId="65192E29"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20CB509" w14:textId="77777777" w:rsidR="00E34DBC" w:rsidRPr="002A3953" w:rsidRDefault="00E34DBC" w:rsidP="002A3953">
                            <w:pPr>
                              <w:jc w:val="both"/>
                              <w:rPr>
                                <w:color w:val="0F0D29" w:themeColor="text1"/>
                                <w:sz w:val="12"/>
                                <w:szCs w:val="8"/>
                              </w:rPr>
                            </w:pPr>
                          </w:p>
                          <w:p w14:paraId="0C89E174"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09AE80C"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1C4E415" w14:textId="77777777" w:rsidR="00000000" w:rsidRDefault="0082750F"/>
                          <w:p w14:paraId="296EDDA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1D3A62C1" w14:textId="77777777" w:rsidR="00000000" w:rsidRDefault="0082750F"/>
                          <w:p w14:paraId="63EB4F17"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55462269" w14:textId="77777777" w:rsidR="00E34DBC" w:rsidRPr="002A3953" w:rsidRDefault="00E34DBC" w:rsidP="002A3953">
                            <w:pPr>
                              <w:jc w:val="both"/>
                              <w:rPr>
                                <w:color w:val="0F0D29" w:themeColor="text1"/>
                                <w:sz w:val="12"/>
                                <w:szCs w:val="8"/>
                              </w:rPr>
                            </w:pPr>
                          </w:p>
                          <w:p w14:paraId="7EA2F60D"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4CC63DBE"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C3B86F3" w14:textId="77777777" w:rsidR="00000000" w:rsidRDefault="0082750F"/>
                          <w:p w14:paraId="42B50BD1"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36932E5D" w14:textId="77777777" w:rsidR="00E34DBC" w:rsidRPr="002A3953" w:rsidRDefault="00E34DBC" w:rsidP="002A3953">
                            <w:pPr>
                              <w:jc w:val="both"/>
                              <w:rPr>
                                <w:color w:val="0F0D29" w:themeColor="text1"/>
                                <w:sz w:val="12"/>
                                <w:szCs w:val="8"/>
                              </w:rPr>
                            </w:pPr>
                          </w:p>
                          <w:p w14:paraId="47666CAB"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F63AF84"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E513B29" w14:textId="77777777" w:rsidR="00000000" w:rsidRDefault="0082750F"/>
                          <w:p w14:paraId="3D57766D"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5F67080A" w14:textId="77777777" w:rsidR="00E34DBC" w:rsidRPr="002A3953" w:rsidRDefault="00E34DBC" w:rsidP="002A3953">
                            <w:pPr>
                              <w:jc w:val="both"/>
                              <w:rPr>
                                <w:color w:val="0F0D29" w:themeColor="text1"/>
                                <w:sz w:val="12"/>
                                <w:szCs w:val="8"/>
                              </w:rPr>
                            </w:pPr>
                          </w:p>
                          <w:p w14:paraId="0EAC5CAD"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56C01B0"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B897031" w14:textId="77777777" w:rsidR="00000000" w:rsidRDefault="0082750F"/>
                          <w:p w14:paraId="02A1C492"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12FED46E" w14:textId="77777777" w:rsidR="00000000" w:rsidRDefault="0082750F"/>
                          <w:p w14:paraId="55284D10"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6214C23" w14:textId="77777777" w:rsidR="00E34DBC" w:rsidRPr="002A3953" w:rsidRDefault="00E34DBC" w:rsidP="002A3953">
                            <w:pPr>
                              <w:jc w:val="both"/>
                              <w:rPr>
                                <w:color w:val="0F0D29" w:themeColor="text1"/>
                                <w:sz w:val="12"/>
                                <w:szCs w:val="8"/>
                              </w:rPr>
                            </w:pPr>
                          </w:p>
                          <w:p w14:paraId="46728EB7"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3D9DE92"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83C4395" w14:textId="77777777" w:rsidR="00000000" w:rsidRDefault="0082750F"/>
                          <w:p w14:paraId="4AF97BFA"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6015FF48" w14:textId="77777777" w:rsidR="00E34DBC" w:rsidRPr="002A3953" w:rsidRDefault="00E34DBC" w:rsidP="002A3953">
                            <w:pPr>
                              <w:jc w:val="both"/>
                              <w:rPr>
                                <w:color w:val="0F0D29" w:themeColor="text1"/>
                                <w:sz w:val="12"/>
                                <w:szCs w:val="8"/>
                              </w:rPr>
                            </w:pPr>
                          </w:p>
                          <w:p w14:paraId="46EF68B7"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990FC1C"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A24B0E2" w14:textId="77777777" w:rsidR="00000000" w:rsidRDefault="0082750F"/>
                          <w:p w14:paraId="6CA2D1D3"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3D587214" w14:textId="77777777" w:rsidR="00E34DBC" w:rsidRPr="002A3953" w:rsidRDefault="00E34DBC" w:rsidP="002A3953">
                            <w:pPr>
                              <w:jc w:val="both"/>
                              <w:rPr>
                                <w:color w:val="0F0D29" w:themeColor="text1"/>
                                <w:sz w:val="12"/>
                                <w:szCs w:val="8"/>
                              </w:rPr>
                            </w:pPr>
                          </w:p>
                          <w:p w14:paraId="051D4ECC"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5064A04E"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F66B304" w14:textId="77777777" w:rsidR="00000000" w:rsidRDefault="0082750F"/>
                          <w:p w14:paraId="61EE82C2"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61B324F" w14:textId="77777777" w:rsidR="00E34DBC" w:rsidRPr="002A3953" w:rsidRDefault="00E34DBC" w:rsidP="002A3953">
                            <w:pPr>
                              <w:jc w:val="both"/>
                              <w:rPr>
                                <w:color w:val="0F0D29" w:themeColor="text1"/>
                                <w:sz w:val="12"/>
                                <w:szCs w:val="8"/>
                              </w:rPr>
                            </w:pPr>
                          </w:p>
                          <w:p w14:paraId="2C65AE68"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53E09DFA"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B19639F" w14:textId="77777777" w:rsidR="00000000" w:rsidRDefault="0082750F"/>
                          <w:p w14:paraId="480FC8D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2099BB1A" w14:textId="77777777" w:rsidR="00000000" w:rsidRDefault="0082750F"/>
                          <w:p w14:paraId="44AB8EBD"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48FCEA4" w14:textId="77777777" w:rsidR="00E34DBC" w:rsidRPr="002A3953" w:rsidRDefault="00E34DBC" w:rsidP="002A3953">
                            <w:pPr>
                              <w:jc w:val="both"/>
                              <w:rPr>
                                <w:color w:val="0F0D29" w:themeColor="text1"/>
                                <w:sz w:val="12"/>
                                <w:szCs w:val="8"/>
                              </w:rPr>
                            </w:pPr>
                          </w:p>
                          <w:p w14:paraId="1BF72539"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35BC5A9"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22BAC8F3" w14:textId="77777777" w:rsidR="00000000" w:rsidRDefault="0082750F"/>
                          <w:p w14:paraId="72BBE31F"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D051C17" w14:textId="77777777" w:rsidR="00E34DBC" w:rsidRPr="002A3953" w:rsidRDefault="00E34DBC" w:rsidP="002A3953">
                            <w:pPr>
                              <w:jc w:val="both"/>
                              <w:rPr>
                                <w:color w:val="0F0D29" w:themeColor="text1"/>
                                <w:sz w:val="12"/>
                                <w:szCs w:val="8"/>
                              </w:rPr>
                            </w:pPr>
                          </w:p>
                          <w:p w14:paraId="381373B3"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5D4A6F98"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BA804B2" w14:textId="77777777" w:rsidR="00000000" w:rsidRDefault="0082750F"/>
                          <w:p w14:paraId="47C8D869"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F231360" w14:textId="77777777" w:rsidR="00E34DBC" w:rsidRPr="002A3953" w:rsidRDefault="00E34DBC" w:rsidP="002A3953">
                            <w:pPr>
                              <w:jc w:val="both"/>
                              <w:rPr>
                                <w:color w:val="0F0D29" w:themeColor="text1"/>
                                <w:sz w:val="12"/>
                                <w:szCs w:val="8"/>
                              </w:rPr>
                            </w:pPr>
                          </w:p>
                          <w:p w14:paraId="7FAB44E7"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87F5C02"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8F9AFEF" w14:textId="77777777" w:rsidR="00000000" w:rsidRDefault="0082750F"/>
                          <w:p w14:paraId="1DDF63A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1DFED304" w14:textId="77777777" w:rsidR="00000000" w:rsidRDefault="0082750F"/>
                          <w:p w14:paraId="53F1EFA8"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383EA82" w14:textId="77777777" w:rsidR="00E34DBC" w:rsidRPr="002A3953" w:rsidRDefault="00E34DBC" w:rsidP="002A3953">
                            <w:pPr>
                              <w:jc w:val="both"/>
                              <w:rPr>
                                <w:color w:val="0F0D29" w:themeColor="text1"/>
                                <w:sz w:val="12"/>
                                <w:szCs w:val="8"/>
                              </w:rPr>
                            </w:pPr>
                          </w:p>
                          <w:p w14:paraId="76C834F8"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9A513B0"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CF1420B" w14:textId="77777777" w:rsidR="00000000" w:rsidRDefault="0082750F"/>
                          <w:p w14:paraId="5E7F8A9E"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5DF5BB72" w14:textId="77777777" w:rsidR="00E34DBC" w:rsidRPr="002A3953" w:rsidRDefault="00E34DBC" w:rsidP="002A3953">
                            <w:pPr>
                              <w:jc w:val="both"/>
                              <w:rPr>
                                <w:color w:val="0F0D29" w:themeColor="text1"/>
                                <w:sz w:val="12"/>
                                <w:szCs w:val="8"/>
                              </w:rPr>
                            </w:pPr>
                          </w:p>
                          <w:p w14:paraId="3724DB68"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C01FA34"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2E85311" w14:textId="77777777" w:rsidR="00000000" w:rsidRDefault="0082750F"/>
                          <w:p w14:paraId="758F07A5" w14:textId="75C77329"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B2540A7" w14:textId="77777777" w:rsidR="00E34DBC" w:rsidRPr="002A3953" w:rsidRDefault="00E34DBC" w:rsidP="002A3953">
                            <w:pPr>
                              <w:jc w:val="both"/>
                              <w:rPr>
                                <w:color w:val="0F0D29" w:themeColor="text1"/>
                                <w:sz w:val="12"/>
                                <w:szCs w:val="8"/>
                              </w:rPr>
                            </w:pPr>
                          </w:p>
                          <w:p w14:paraId="2F2DF5F3"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141365C"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DCF1B0D" w14:textId="77777777" w:rsidR="00000000" w:rsidRDefault="0082750F"/>
                          <w:p w14:paraId="5D4D7AF7"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00734D3F" w14:textId="77777777" w:rsidR="00000000" w:rsidRDefault="0082750F"/>
                          <w:p w14:paraId="6267127F"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73D7D36" w14:textId="77777777" w:rsidR="00E34DBC" w:rsidRPr="002A3953" w:rsidRDefault="00E34DBC" w:rsidP="002A3953">
                            <w:pPr>
                              <w:jc w:val="both"/>
                              <w:rPr>
                                <w:color w:val="0F0D29" w:themeColor="text1"/>
                                <w:sz w:val="12"/>
                                <w:szCs w:val="8"/>
                              </w:rPr>
                            </w:pPr>
                          </w:p>
                          <w:p w14:paraId="7CF95535"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446D53C"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2C6EFF64" w14:textId="77777777" w:rsidR="00000000" w:rsidRDefault="0082750F"/>
                          <w:p w14:paraId="394879B1"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C715764" w14:textId="77777777" w:rsidR="00E34DBC" w:rsidRPr="002A3953" w:rsidRDefault="00E34DBC" w:rsidP="002A3953">
                            <w:pPr>
                              <w:jc w:val="both"/>
                              <w:rPr>
                                <w:color w:val="0F0D29" w:themeColor="text1"/>
                                <w:sz w:val="12"/>
                                <w:szCs w:val="8"/>
                              </w:rPr>
                            </w:pPr>
                          </w:p>
                          <w:p w14:paraId="133253E0"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CC862DD"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E856B62" w14:textId="77777777" w:rsidR="00000000" w:rsidRDefault="0082750F"/>
                          <w:p w14:paraId="5F758A28"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3B420E9A" w14:textId="77777777" w:rsidR="00E34DBC" w:rsidRPr="002A3953" w:rsidRDefault="00E34DBC" w:rsidP="002A3953">
                            <w:pPr>
                              <w:jc w:val="both"/>
                              <w:rPr>
                                <w:color w:val="0F0D29" w:themeColor="text1"/>
                                <w:sz w:val="12"/>
                                <w:szCs w:val="8"/>
                              </w:rPr>
                            </w:pPr>
                          </w:p>
                          <w:p w14:paraId="7036FD43"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89EF2F2"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54DAEE47" w14:textId="77777777" w:rsidR="00000000" w:rsidRDefault="0082750F"/>
                          <w:p w14:paraId="6DF3F4C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43017D95" w14:textId="77777777" w:rsidR="00000000" w:rsidRDefault="0082750F"/>
                          <w:p w14:paraId="2B3BA581"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A4920AE" w14:textId="77777777" w:rsidR="00E34DBC" w:rsidRPr="002A3953" w:rsidRDefault="00E34DBC" w:rsidP="002A3953">
                            <w:pPr>
                              <w:jc w:val="both"/>
                              <w:rPr>
                                <w:color w:val="0F0D29" w:themeColor="text1"/>
                                <w:sz w:val="12"/>
                                <w:szCs w:val="8"/>
                              </w:rPr>
                            </w:pPr>
                          </w:p>
                          <w:p w14:paraId="52776C61"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4A85B5C8"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69B8CC1" w14:textId="77777777" w:rsidR="00000000" w:rsidRDefault="0082750F"/>
                          <w:p w14:paraId="18738C73"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3DFE46E" w14:textId="77777777" w:rsidR="00E34DBC" w:rsidRPr="002A3953" w:rsidRDefault="00E34DBC" w:rsidP="002A3953">
                            <w:pPr>
                              <w:jc w:val="both"/>
                              <w:rPr>
                                <w:color w:val="0F0D29" w:themeColor="text1"/>
                                <w:sz w:val="12"/>
                                <w:szCs w:val="8"/>
                              </w:rPr>
                            </w:pPr>
                          </w:p>
                          <w:p w14:paraId="5F4B22D4"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0841B2C"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7134000" w14:textId="77777777" w:rsidR="00000000" w:rsidRDefault="0082750F"/>
                          <w:p w14:paraId="488B11BF"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A34ACBF" w14:textId="77777777" w:rsidR="00E34DBC" w:rsidRPr="002A3953" w:rsidRDefault="00E34DBC" w:rsidP="002A3953">
                            <w:pPr>
                              <w:jc w:val="both"/>
                              <w:rPr>
                                <w:color w:val="0F0D29" w:themeColor="text1"/>
                                <w:sz w:val="12"/>
                                <w:szCs w:val="8"/>
                              </w:rPr>
                            </w:pPr>
                          </w:p>
                          <w:p w14:paraId="71D3E57D"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917DEE6"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53CF0C5F" w14:textId="77777777" w:rsidR="00000000" w:rsidRDefault="0082750F"/>
                          <w:p w14:paraId="491A8B27"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A592D90" w14:textId="77777777" w:rsidR="00E34DBC" w:rsidRPr="002A3953" w:rsidRDefault="00E34DBC" w:rsidP="002A3953">
                            <w:pPr>
                              <w:jc w:val="both"/>
                              <w:rPr>
                                <w:color w:val="0F0D29" w:themeColor="text1"/>
                                <w:sz w:val="12"/>
                                <w:szCs w:val="8"/>
                              </w:rPr>
                            </w:pPr>
                          </w:p>
                          <w:p w14:paraId="6A35B158"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8E17A7A"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D24574F" w14:textId="77777777" w:rsidR="00000000" w:rsidRDefault="0082750F"/>
                          <w:p w14:paraId="26366C5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10E7C63D" w14:textId="77777777" w:rsidR="00000000" w:rsidRDefault="0082750F"/>
                          <w:p w14:paraId="26ACCA35"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4DD627FF" w14:textId="77777777" w:rsidR="00E34DBC" w:rsidRPr="002A3953" w:rsidRDefault="00E34DBC" w:rsidP="002A3953">
                            <w:pPr>
                              <w:jc w:val="both"/>
                              <w:rPr>
                                <w:color w:val="0F0D29" w:themeColor="text1"/>
                                <w:sz w:val="12"/>
                                <w:szCs w:val="8"/>
                              </w:rPr>
                            </w:pPr>
                          </w:p>
                          <w:p w14:paraId="2BC94C30"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47C8C27"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9198F49" w14:textId="77777777" w:rsidR="00000000" w:rsidRDefault="0082750F"/>
                          <w:p w14:paraId="049A9234"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38E78E96" w14:textId="77777777" w:rsidR="00E34DBC" w:rsidRPr="002A3953" w:rsidRDefault="00E34DBC" w:rsidP="002A3953">
                            <w:pPr>
                              <w:jc w:val="both"/>
                              <w:rPr>
                                <w:color w:val="0F0D29" w:themeColor="text1"/>
                                <w:sz w:val="12"/>
                                <w:szCs w:val="8"/>
                              </w:rPr>
                            </w:pPr>
                          </w:p>
                          <w:p w14:paraId="2655E517"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4842599A"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4745644" w14:textId="77777777" w:rsidR="00000000" w:rsidRDefault="0082750F"/>
                          <w:p w14:paraId="6E1E4910"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AE5ED44" w14:textId="77777777" w:rsidR="00E34DBC" w:rsidRPr="002A3953" w:rsidRDefault="00E34DBC" w:rsidP="002A3953">
                            <w:pPr>
                              <w:jc w:val="both"/>
                              <w:rPr>
                                <w:color w:val="0F0D29" w:themeColor="text1"/>
                                <w:sz w:val="12"/>
                                <w:szCs w:val="8"/>
                              </w:rPr>
                            </w:pPr>
                          </w:p>
                          <w:p w14:paraId="01CC0653"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B1B4F9C"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1C9C2A8" w14:textId="77777777" w:rsidR="00000000" w:rsidRDefault="0082750F"/>
                          <w:p w14:paraId="243D6D3B"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63944297" w14:textId="77777777" w:rsidR="00000000" w:rsidRDefault="0082750F"/>
                          <w:p w14:paraId="49CB8E5B"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1212602" w14:textId="77777777" w:rsidR="00E34DBC" w:rsidRPr="002A3953" w:rsidRDefault="00E34DBC" w:rsidP="002A3953">
                            <w:pPr>
                              <w:jc w:val="both"/>
                              <w:rPr>
                                <w:color w:val="0F0D29" w:themeColor="text1"/>
                                <w:sz w:val="12"/>
                                <w:szCs w:val="8"/>
                              </w:rPr>
                            </w:pPr>
                          </w:p>
                          <w:p w14:paraId="0FBBD240"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37DAB94"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72C2DCB" w14:textId="77777777" w:rsidR="00000000" w:rsidRDefault="0082750F"/>
                          <w:p w14:paraId="74E5CD90"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F0C013A" w14:textId="77777777" w:rsidR="00E34DBC" w:rsidRPr="002A3953" w:rsidRDefault="00E34DBC" w:rsidP="002A3953">
                            <w:pPr>
                              <w:jc w:val="both"/>
                              <w:rPr>
                                <w:color w:val="0F0D29" w:themeColor="text1"/>
                                <w:sz w:val="12"/>
                                <w:szCs w:val="8"/>
                              </w:rPr>
                            </w:pPr>
                          </w:p>
                          <w:p w14:paraId="7A97E7E8"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0A8A751"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5127A7F7" w14:textId="77777777" w:rsidR="00000000" w:rsidRDefault="0082750F"/>
                          <w:p w14:paraId="79638AE4"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7AD436B3" w14:textId="77777777" w:rsidR="00000000" w:rsidRDefault="0082750F"/>
                          <w:p w14:paraId="3A43643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46678CAF" w14:textId="77777777" w:rsidR="00000000" w:rsidRDefault="0082750F"/>
                          <w:p w14:paraId="0D8CEA19"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71FD705C" w14:textId="77777777" w:rsidR="00000000" w:rsidRDefault="0082750F"/>
                          <w:p w14:paraId="22CC6AD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172C7A6D" w14:textId="77777777" w:rsidR="00000000" w:rsidRDefault="0082750F"/>
                          <w:p w14:paraId="20616EC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54E3B78F" w14:textId="77777777" w:rsidR="00000000" w:rsidRDefault="0082750F"/>
                          <w:p w14:paraId="3F05DF0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5F4A404C" w14:textId="77777777" w:rsidR="00000000" w:rsidRDefault="0082750F"/>
                          <w:p w14:paraId="3E91904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7157F5FC" w14:textId="77777777" w:rsidR="00000000" w:rsidRDefault="0082750F"/>
                          <w:p w14:paraId="5684C5B9"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3EA229BE" w14:textId="77777777" w:rsidR="00000000" w:rsidRDefault="0082750F"/>
                          <w:p w14:paraId="6E282833"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159B25FD" w14:textId="77777777" w:rsidR="00000000" w:rsidRDefault="0082750F"/>
                          <w:p w14:paraId="7C0D1F5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1E776069" w14:textId="77777777" w:rsidR="00000000" w:rsidRDefault="0082750F"/>
                          <w:p w14:paraId="64BA6AE4"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5EA3A95B" w14:textId="77777777" w:rsidR="00E34DBC" w:rsidRPr="002A3953" w:rsidRDefault="00E34DBC" w:rsidP="002A3953">
                            <w:pPr>
                              <w:jc w:val="both"/>
                              <w:rPr>
                                <w:color w:val="0F0D29" w:themeColor="text1"/>
                                <w:sz w:val="12"/>
                                <w:szCs w:val="8"/>
                              </w:rPr>
                            </w:pPr>
                          </w:p>
                          <w:p w14:paraId="47A503EA"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0940B84"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A8A82D2" w14:textId="77777777" w:rsidR="00000000" w:rsidRDefault="0082750F"/>
                          <w:p w14:paraId="5EC99126"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5D236FE" w14:textId="77777777" w:rsidR="00E34DBC" w:rsidRPr="002A3953" w:rsidRDefault="00E34DBC" w:rsidP="002A3953">
                            <w:pPr>
                              <w:jc w:val="both"/>
                              <w:rPr>
                                <w:color w:val="0F0D29" w:themeColor="text1"/>
                                <w:sz w:val="12"/>
                                <w:szCs w:val="8"/>
                              </w:rPr>
                            </w:pPr>
                          </w:p>
                          <w:p w14:paraId="1C94A676"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DC2BDD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2F95A5E" w14:textId="77777777" w:rsidR="00000000" w:rsidRDefault="0082750F"/>
                          <w:p w14:paraId="330C6E4A"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7EEFD1D1" w14:textId="77777777" w:rsidR="00000000" w:rsidRDefault="0082750F"/>
                          <w:p w14:paraId="515133F7"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33435A15" w14:textId="77777777" w:rsidR="00E34DBC" w:rsidRPr="002A3953" w:rsidRDefault="00E34DBC" w:rsidP="002A3953">
                            <w:pPr>
                              <w:jc w:val="both"/>
                              <w:rPr>
                                <w:color w:val="0F0D29" w:themeColor="text1"/>
                                <w:sz w:val="12"/>
                                <w:szCs w:val="8"/>
                              </w:rPr>
                            </w:pPr>
                          </w:p>
                          <w:p w14:paraId="39E398D1"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B6A64D0"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BAA6610" w14:textId="77777777" w:rsidR="00000000" w:rsidRDefault="0082750F"/>
                          <w:p w14:paraId="031A603D"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5EAB158" w14:textId="77777777" w:rsidR="00E34DBC" w:rsidRPr="002A3953" w:rsidRDefault="00E34DBC" w:rsidP="002A3953">
                            <w:pPr>
                              <w:jc w:val="both"/>
                              <w:rPr>
                                <w:color w:val="0F0D29" w:themeColor="text1"/>
                                <w:sz w:val="12"/>
                                <w:szCs w:val="8"/>
                              </w:rPr>
                            </w:pPr>
                          </w:p>
                          <w:p w14:paraId="37A244C1"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7346B0A"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0FB510C" w14:textId="77777777" w:rsidR="00000000" w:rsidRDefault="0082750F"/>
                          <w:p w14:paraId="24612136"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3D43E504" w14:textId="77777777" w:rsidR="00E34DBC" w:rsidRPr="002A3953" w:rsidRDefault="00E34DBC" w:rsidP="002A3953">
                            <w:pPr>
                              <w:jc w:val="both"/>
                              <w:rPr>
                                <w:color w:val="0F0D29" w:themeColor="text1"/>
                                <w:sz w:val="12"/>
                                <w:szCs w:val="8"/>
                              </w:rPr>
                            </w:pPr>
                          </w:p>
                          <w:p w14:paraId="70B5A078"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2DA098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1ABD26A" w14:textId="77777777" w:rsidR="00000000" w:rsidRDefault="0082750F"/>
                          <w:p w14:paraId="37B3EE9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0CD53600" w14:textId="77777777" w:rsidR="00000000" w:rsidRDefault="0082750F"/>
                          <w:p w14:paraId="6A8568B4"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B0E9EE7" w14:textId="77777777" w:rsidR="00E34DBC" w:rsidRPr="002A3953" w:rsidRDefault="00E34DBC" w:rsidP="002A3953">
                            <w:pPr>
                              <w:jc w:val="both"/>
                              <w:rPr>
                                <w:color w:val="0F0D29" w:themeColor="text1"/>
                                <w:sz w:val="12"/>
                                <w:szCs w:val="8"/>
                              </w:rPr>
                            </w:pPr>
                          </w:p>
                          <w:p w14:paraId="1AF2D1C5"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06641D7"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DF8B5B1" w14:textId="77777777" w:rsidR="00000000" w:rsidRDefault="0082750F"/>
                          <w:p w14:paraId="695F0005"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C90ACE9" w14:textId="77777777" w:rsidR="00E34DBC" w:rsidRPr="002A3953" w:rsidRDefault="00E34DBC" w:rsidP="002A3953">
                            <w:pPr>
                              <w:jc w:val="both"/>
                              <w:rPr>
                                <w:color w:val="0F0D29" w:themeColor="text1"/>
                                <w:sz w:val="12"/>
                                <w:szCs w:val="8"/>
                              </w:rPr>
                            </w:pPr>
                          </w:p>
                          <w:p w14:paraId="55465277"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5D687C2"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222DFDE" w14:textId="77777777" w:rsidR="00000000" w:rsidRDefault="0082750F"/>
                          <w:p w14:paraId="5EF2F893"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A3710B2" w14:textId="77777777" w:rsidR="00E34DBC" w:rsidRPr="002A3953" w:rsidRDefault="00E34DBC" w:rsidP="002A3953">
                            <w:pPr>
                              <w:jc w:val="both"/>
                              <w:rPr>
                                <w:color w:val="0F0D29" w:themeColor="text1"/>
                                <w:sz w:val="12"/>
                                <w:szCs w:val="8"/>
                              </w:rPr>
                            </w:pPr>
                          </w:p>
                          <w:p w14:paraId="1D8848B8"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05A7C56"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A609946" w14:textId="77777777" w:rsidR="00000000" w:rsidRDefault="0082750F"/>
                          <w:p w14:paraId="66E50ECF"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C76091E" w14:textId="77777777" w:rsidR="00E34DBC" w:rsidRPr="002A3953" w:rsidRDefault="00E34DBC" w:rsidP="002A3953">
                            <w:pPr>
                              <w:jc w:val="both"/>
                              <w:rPr>
                                <w:color w:val="0F0D29" w:themeColor="text1"/>
                                <w:sz w:val="12"/>
                                <w:szCs w:val="8"/>
                              </w:rPr>
                            </w:pPr>
                          </w:p>
                          <w:p w14:paraId="5748AFA5"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A872E93"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F128AE1" w14:textId="77777777" w:rsidR="00000000" w:rsidRDefault="0082750F"/>
                          <w:p w14:paraId="1566AC8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1EF5D299" w14:textId="77777777" w:rsidR="00000000" w:rsidRDefault="0082750F"/>
                          <w:p w14:paraId="579CEE5A"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3A70EA6E" w14:textId="77777777" w:rsidR="00E34DBC" w:rsidRPr="002A3953" w:rsidRDefault="00E34DBC" w:rsidP="002A3953">
                            <w:pPr>
                              <w:jc w:val="both"/>
                              <w:rPr>
                                <w:color w:val="0F0D29" w:themeColor="text1"/>
                                <w:sz w:val="12"/>
                                <w:szCs w:val="8"/>
                              </w:rPr>
                            </w:pPr>
                          </w:p>
                          <w:p w14:paraId="18DE61D8"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65C53D1"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F08432E" w14:textId="77777777" w:rsidR="00000000" w:rsidRDefault="0082750F"/>
                          <w:p w14:paraId="3B0615C6"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37E3381" w14:textId="77777777" w:rsidR="00E34DBC" w:rsidRPr="002A3953" w:rsidRDefault="00E34DBC" w:rsidP="002A3953">
                            <w:pPr>
                              <w:jc w:val="both"/>
                              <w:rPr>
                                <w:color w:val="0F0D29" w:themeColor="text1"/>
                                <w:sz w:val="12"/>
                                <w:szCs w:val="8"/>
                              </w:rPr>
                            </w:pPr>
                          </w:p>
                          <w:p w14:paraId="4B8ACF41"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73DBFF7"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6FA27EC" w14:textId="77777777" w:rsidR="00000000" w:rsidRDefault="0082750F"/>
                          <w:p w14:paraId="45DA3D42"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606CF37A" w14:textId="77777777" w:rsidR="00E34DBC" w:rsidRPr="002A3953" w:rsidRDefault="00E34DBC" w:rsidP="002A3953">
                            <w:pPr>
                              <w:jc w:val="both"/>
                              <w:rPr>
                                <w:color w:val="0F0D29" w:themeColor="text1"/>
                                <w:sz w:val="12"/>
                                <w:szCs w:val="8"/>
                              </w:rPr>
                            </w:pPr>
                          </w:p>
                          <w:p w14:paraId="4EC57BBE"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928FB7F"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444F7F4" w14:textId="77777777" w:rsidR="00000000" w:rsidRDefault="0082750F"/>
                          <w:p w14:paraId="64E903AF"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5A3F4BAE" w14:textId="77777777" w:rsidR="00000000" w:rsidRDefault="0082750F"/>
                          <w:p w14:paraId="49473CC2"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4CF2C38E" w14:textId="77777777" w:rsidR="00E34DBC" w:rsidRPr="002A3953" w:rsidRDefault="00E34DBC" w:rsidP="002A3953">
                            <w:pPr>
                              <w:jc w:val="both"/>
                              <w:rPr>
                                <w:color w:val="0F0D29" w:themeColor="text1"/>
                                <w:sz w:val="12"/>
                                <w:szCs w:val="8"/>
                              </w:rPr>
                            </w:pPr>
                          </w:p>
                          <w:p w14:paraId="1844F9B4"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92C1D13"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C641B9A" w14:textId="77777777" w:rsidR="00000000" w:rsidRDefault="0082750F"/>
                          <w:p w14:paraId="4783912D"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D6547F6" w14:textId="77777777" w:rsidR="00E34DBC" w:rsidRPr="002A3953" w:rsidRDefault="00E34DBC" w:rsidP="002A3953">
                            <w:pPr>
                              <w:jc w:val="both"/>
                              <w:rPr>
                                <w:color w:val="0F0D29" w:themeColor="text1"/>
                                <w:sz w:val="12"/>
                                <w:szCs w:val="8"/>
                              </w:rPr>
                            </w:pPr>
                          </w:p>
                          <w:p w14:paraId="51866F53"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D699D84"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7CCAD0A" w14:textId="77777777" w:rsidR="00000000" w:rsidRDefault="0082750F"/>
                          <w:p w14:paraId="12173B8B"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2053EDFC" w14:textId="77777777" w:rsidR="00000000" w:rsidRDefault="0082750F"/>
                          <w:p w14:paraId="4EDD8FA6"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24DCA880" w14:textId="77777777" w:rsidR="00000000" w:rsidRDefault="0082750F"/>
                          <w:p w14:paraId="4038FE22"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657A2AB4" w14:textId="77777777" w:rsidR="00000000" w:rsidRDefault="0082750F"/>
                          <w:p w14:paraId="1AC518C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16536408" w14:textId="77777777" w:rsidR="00000000" w:rsidRDefault="0082750F"/>
                          <w:p w14:paraId="18313810"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33407749" w14:textId="77777777" w:rsidR="00000000" w:rsidRDefault="0082750F"/>
                          <w:p w14:paraId="4B2CEB3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1548393B" w14:textId="77777777" w:rsidR="00000000" w:rsidRDefault="0082750F"/>
                          <w:p w14:paraId="0EC8524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3608DFA2" w14:textId="77777777" w:rsidR="00000000" w:rsidRDefault="0082750F"/>
                          <w:p w14:paraId="0D781708"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531844D4" w14:textId="77777777" w:rsidR="00000000" w:rsidRDefault="0082750F"/>
                          <w:p w14:paraId="65155853"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7EEA43C9" w14:textId="77777777" w:rsidR="00000000" w:rsidRDefault="0082750F"/>
                          <w:p w14:paraId="7C377BD7"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7796D0D4" w14:textId="77777777" w:rsidR="00000000" w:rsidRDefault="0082750F"/>
                          <w:p w14:paraId="6FD63A3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088545A7" w14:textId="77777777" w:rsidR="00000000" w:rsidRDefault="0082750F"/>
                          <w:p w14:paraId="7BCDC52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20112676" w14:textId="77777777" w:rsidR="00000000" w:rsidRDefault="0082750F"/>
                          <w:p w14:paraId="4CFD46D2"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2B92CAD8" w14:textId="77777777" w:rsidR="00000000" w:rsidRDefault="0082750F"/>
                          <w:p w14:paraId="397C912B"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7AD9EA25" w14:textId="77777777" w:rsidR="00000000" w:rsidRDefault="0082750F"/>
                          <w:p w14:paraId="14F8913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1EE8BE7C" w14:textId="77777777" w:rsidR="00000000" w:rsidRDefault="0082750F"/>
                          <w:p w14:paraId="61E04F0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75455B71" w14:textId="77777777" w:rsidR="00000000" w:rsidRDefault="0082750F"/>
                          <w:p w14:paraId="00D20753"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146FA5A4" w14:textId="77777777" w:rsidR="00000000" w:rsidRDefault="0082750F"/>
                          <w:p w14:paraId="1A3237AF"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138EEEE9" w14:textId="77777777" w:rsidR="00000000" w:rsidRDefault="0082750F"/>
                          <w:p w14:paraId="6D70108F"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7F383113" w14:textId="77777777" w:rsidR="00000000" w:rsidRDefault="0082750F"/>
                          <w:p w14:paraId="29BF968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35FE4675" w14:textId="77777777" w:rsidR="00000000" w:rsidRDefault="0082750F"/>
                          <w:p w14:paraId="76E1BDAF"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4D36D1D8" w14:textId="77777777" w:rsidR="00000000" w:rsidRDefault="0082750F"/>
                          <w:p w14:paraId="4B1D1B44"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36ABEAB4" w14:textId="77777777" w:rsidR="00000000" w:rsidRDefault="0082750F"/>
                          <w:p w14:paraId="7C57BD8D"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4D0FB2F9" w14:textId="77777777" w:rsidR="00000000" w:rsidRDefault="0082750F"/>
                          <w:p w14:paraId="6E51D1E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53EE3D6B" w14:textId="77777777" w:rsidR="00000000" w:rsidRDefault="0082750F"/>
                          <w:p w14:paraId="75B71C31"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0CC17A57" w14:textId="77777777" w:rsidR="00000000" w:rsidRDefault="0082750F"/>
                          <w:p w14:paraId="757F1CDD"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28835282" w14:textId="77777777" w:rsidR="00000000" w:rsidRDefault="0082750F"/>
                          <w:p w14:paraId="5101016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2E9F5410" w14:textId="77777777" w:rsidR="00000000" w:rsidRDefault="0082750F"/>
                          <w:p w14:paraId="3168B185"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186F0EA4" w14:textId="77777777" w:rsidR="00000000" w:rsidRDefault="0082750F"/>
                          <w:p w14:paraId="77915C74"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1E94B4CB" w14:textId="77777777" w:rsidR="00000000" w:rsidRDefault="0082750F"/>
                          <w:p w14:paraId="49E8A3E4"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7CE43AFD" w14:textId="77777777" w:rsidR="00000000" w:rsidRDefault="0082750F"/>
                          <w:p w14:paraId="5AB801F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602FEC31" w14:textId="77777777" w:rsidR="00000000" w:rsidRDefault="0082750F"/>
                          <w:p w14:paraId="29850BFD"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7029A9DF" w14:textId="77777777" w:rsidR="00000000" w:rsidRDefault="0082750F"/>
                          <w:p w14:paraId="0966BC5D"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4554E213" w14:textId="77777777" w:rsidR="00000000" w:rsidRDefault="0082750F"/>
                          <w:p w14:paraId="6471C5C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7BBD12B8" w14:textId="77777777" w:rsidR="00000000" w:rsidRDefault="0082750F"/>
                          <w:p w14:paraId="1F841C3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2A3B8875" w14:textId="77777777" w:rsidR="00000000" w:rsidRDefault="0082750F"/>
                          <w:p w14:paraId="48EEAA80"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070FBA9C" w14:textId="77777777" w:rsidR="00000000" w:rsidRDefault="0082750F"/>
                          <w:p w14:paraId="0176987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3DC2C925" w14:textId="77777777" w:rsidR="00000000" w:rsidRDefault="0082750F"/>
                          <w:p w14:paraId="74AB5CB7"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6D10E0B3" w14:textId="77777777" w:rsidR="00000000" w:rsidRDefault="0082750F"/>
                          <w:p w14:paraId="3B89158F"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150CE365" w14:textId="77777777" w:rsidR="00000000" w:rsidRDefault="0082750F"/>
                          <w:p w14:paraId="2A7C685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01BCAD5A" w14:textId="77777777" w:rsidR="00000000" w:rsidRDefault="0082750F"/>
                          <w:p w14:paraId="77123659" w14:textId="3E5308F2"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0BBEF71" w14:textId="77777777" w:rsidR="00E34DBC" w:rsidRPr="002A3953" w:rsidRDefault="00E34DBC" w:rsidP="002A3953">
                            <w:pPr>
                              <w:jc w:val="both"/>
                              <w:rPr>
                                <w:color w:val="0F0D29" w:themeColor="text1"/>
                                <w:sz w:val="12"/>
                                <w:szCs w:val="8"/>
                              </w:rPr>
                            </w:pPr>
                          </w:p>
                          <w:p w14:paraId="14DD8650"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17670C0"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7D02662" w14:textId="77777777" w:rsidR="00000000" w:rsidRDefault="0082750F"/>
                          <w:p w14:paraId="575D2CA8"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C870592" w14:textId="77777777" w:rsidR="00E34DBC" w:rsidRPr="002A3953" w:rsidRDefault="00E34DBC" w:rsidP="002A3953">
                            <w:pPr>
                              <w:jc w:val="both"/>
                              <w:rPr>
                                <w:color w:val="0F0D29" w:themeColor="text1"/>
                                <w:sz w:val="12"/>
                                <w:szCs w:val="8"/>
                              </w:rPr>
                            </w:pPr>
                          </w:p>
                          <w:p w14:paraId="52ED7207"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A3C5506"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796C941" w14:textId="77777777" w:rsidR="00000000" w:rsidRDefault="0082750F"/>
                          <w:p w14:paraId="6EB3A90A"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7D68CA28" w14:textId="77777777" w:rsidR="00000000" w:rsidRDefault="0082750F"/>
                          <w:p w14:paraId="38206588"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4DE3D5C4" w14:textId="77777777" w:rsidR="00E34DBC" w:rsidRPr="002A3953" w:rsidRDefault="00E34DBC" w:rsidP="002A3953">
                            <w:pPr>
                              <w:jc w:val="both"/>
                              <w:rPr>
                                <w:color w:val="0F0D29" w:themeColor="text1"/>
                                <w:sz w:val="12"/>
                                <w:szCs w:val="8"/>
                              </w:rPr>
                            </w:pPr>
                          </w:p>
                          <w:p w14:paraId="388CA55B"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6B0762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AB11400" w14:textId="77777777" w:rsidR="00000000" w:rsidRDefault="0082750F"/>
                          <w:p w14:paraId="3659246F"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4D78766" w14:textId="77777777" w:rsidR="00E34DBC" w:rsidRPr="002A3953" w:rsidRDefault="00E34DBC" w:rsidP="002A3953">
                            <w:pPr>
                              <w:jc w:val="both"/>
                              <w:rPr>
                                <w:color w:val="0F0D29" w:themeColor="text1"/>
                                <w:sz w:val="12"/>
                                <w:szCs w:val="8"/>
                              </w:rPr>
                            </w:pPr>
                          </w:p>
                          <w:p w14:paraId="2B721C10"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53AB5AA4"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FC134B2" w14:textId="77777777" w:rsidR="00000000" w:rsidRDefault="0082750F"/>
                          <w:p w14:paraId="620F78D0"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69AAFFD" w14:textId="77777777" w:rsidR="00E34DBC" w:rsidRPr="002A3953" w:rsidRDefault="00E34DBC" w:rsidP="002A3953">
                            <w:pPr>
                              <w:jc w:val="both"/>
                              <w:rPr>
                                <w:color w:val="0F0D29" w:themeColor="text1"/>
                                <w:sz w:val="12"/>
                                <w:szCs w:val="8"/>
                              </w:rPr>
                            </w:pPr>
                          </w:p>
                          <w:p w14:paraId="775E2A04"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27EC2A0"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3FD78FA" w14:textId="77777777" w:rsidR="00000000" w:rsidRDefault="0082750F"/>
                          <w:p w14:paraId="2E16C43F"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3A736BEB" w14:textId="77777777" w:rsidR="00000000" w:rsidRDefault="0082750F"/>
                          <w:p w14:paraId="78FFF7B3"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ECE8C5C" w14:textId="77777777" w:rsidR="00E34DBC" w:rsidRPr="002A3953" w:rsidRDefault="00E34DBC" w:rsidP="002A3953">
                            <w:pPr>
                              <w:jc w:val="both"/>
                              <w:rPr>
                                <w:color w:val="0F0D29" w:themeColor="text1"/>
                                <w:sz w:val="12"/>
                                <w:szCs w:val="8"/>
                              </w:rPr>
                            </w:pPr>
                          </w:p>
                          <w:p w14:paraId="24EB627E"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52E30AB"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80E1978" w14:textId="77777777" w:rsidR="00000000" w:rsidRDefault="0082750F"/>
                          <w:p w14:paraId="1FF3C220"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656AFB92" w14:textId="77777777" w:rsidR="00E34DBC" w:rsidRPr="002A3953" w:rsidRDefault="00E34DBC" w:rsidP="002A3953">
                            <w:pPr>
                              <w:jc w:val="both"/>
                              <w:rPr>
                                <w:color w:val="0F0D29" w:themeColor="text1"/>
                                <w:sz w:val="12"/>
                                <w:szCs w:val="8"/>
                              </w:rPr>
                            </w:pPr>
                          </w:p>
                          <w:p w14:paraId="544207D9"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433FAAF"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5924BFCC" w14:textId="77777777" w:rsidR="00000000" w:rsidRDefault="0082750F"/>
                          <w:p w14:paraId="71DEE619"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F2E49FE" w14:textId="77777777" w:rsidR="00E34DBC" w:rsidRPr="002A3953" w:rsidRDefault="00E34DBC" w:rsidP="002A3953">
                            <w:pPr>
                              <w:jc w:val="both"/>
                              <w:rPr>
                                <w:color w:val="0F0D29" w:themeColor="text1"/>
                                <w:sz w:val="12"/>
                                <w:szCs w:val="8"/>
                              </w:rPr>
                            </w:pPr>
                          </w:p>
                          <w:p w14:paraId="7DD940F4"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29DCCE0"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AC96725" w14:textId="77777777" w:rsidR="00000000" w:rsidRDefault="0082750F"/>
                          <w:p w14:paraId="2B86D201"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6E3348DA" w14:textId="77777777" w:rsidR="00E34DBC" w:rsidRPr="002A3953" w:rsidRDefault="00E34DBC" w:rsidP="002A3953">
                            <w:pPr>
                              <w:jc w:val="both"/>
                              <w:rPr>
                                <w:color w:val="0F0D29" w:themeColor="text1"/>
                                <w:sz w:val="12"/>
                                <w:szCs w:val="8"/>
                              </w:rPr>
                            </w:pPr>
                          </w:p>
                          <w:p w14:paraId="407EC0E4"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59BAC1AB"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CA4AAF7" w14:textId="77777777" w:rsidR="00000000" w:rsidRDefault="0082750F"/>
                          <w:p w14:paraId="043FAA83"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197D22E8" w14:textId="77777777" w:rsidR="00000000" w:rsidRDefault="0082750F"/>
                          <w:p w14:paraId="70B0E469"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4D3790F2" w14:textId="77777777" w:rsidR="00E34DBC" w:rsidRPr="002A3953" w:rsidRDefault="00E34DBC" w:rsidP="002A3953">
                            <w:pPr>
                              <w:jc w:val="both"/>
                              <w:rPr>
                                <w:color w:val="0F0D29" w:themeColor="text1"/>
                                <w:sz w:val="12"/>
                                <w:szCs w:val="8"/>
                              </w:rPr>
                            </w:pPr>
                          </w:p>
                          <w:p w14:paraId="67C0770B"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5DA3C6BF"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F0C80D9" w14:textId="77777777" w:rsidR="00000000" w:rsidRDefault="0082750F"/>
                          <w:p w14:paraId="4DB80183"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71EE206" w14:textId="77777777" w:rsidR="00E34DBC" w:rsidRPr="002A3953" w:rsidRDefault="00E34DBC" w:rsidP="002A3953">
                            <w:pPr>
                              <w:jc w:val="both"/>
                              <w:rPr>
                                <w:color w:val="0F0D29" w:themeColor="text1"/>
                                <w:sz w:val="12"/>
                                <w:szCs w:val="8"/>
                              </w:rPr>
                            </w:pPr>
                          </w:p>
                          <w:p w14:paraId="66D1B514"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61CA340"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3AF7FB3" w14:textId="77777777" w:rsidR="00000000" w:rsidRDefault="0082750F"/>
                          <w:p w14:paraId="5EC2F1BB"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7C08EDD" w14:textId="77777777" w:rsidR="00E34DBC" w:rsidRPr="002A3953" w:rsidRDefault="00E34DBC" w:rsidP="002A3953">
                            <w:pPr>
                              <w:jc w:val="both"/>
                              <w:rPr>
                                <w:color w:val="0F0D29" w:themeColor="text1"/>
                                <w:sz w:val="12"/>
                                <w:szCs w:val="8"/>
                              </w:rPr>
                            </w:pPr>
                          </w:p>
                          <w:p w14:paraId="31359EC2"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11856A9"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DC17799" w14:textId="77777777" w:rsidR="00000000" w:rsidRDefault="0082750F"/>
                          <w:p w14:paraId="1215F922"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70034AF1" w14:textId="77777777" w:rsidR="00000000" w:rsidRDefault="0082750F"/>
                          <w:p w14:paraId="495EE53A"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588CCEA4" w14:textId="77777777" w:rsidR="00E34DBC" w:rsidRPr="002A3953" w:rsidRDefault="00E34DBC" w:rsidP="002A3953">
                            <w:pPr>
                              <w:jc w:val="both"/>
                              <w:rPr>
                                <w:color w:val="0F0D29" w:themeColor="text1"/>
                                <w:sz w:val="12"/>
                                <w:szCs w:val="8"/>
                              </w:rPr>
                            </w:pPr>
                          </w:p>
                          <w:p w14:paraId="2CE04AFD"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3A9847B"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94C41D9" w14:textId="77777777" w:rsidR="00000000" w:rsidRDefault="0082750F"/>
                          <w:p w14:paraId="4D86C92B"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46E05E52" w14:textId="77777777" w:rsidR="00E34DBC" w:rsidRPr="002A3953" w:rsidRDefault="00E34DBC" w:rsidP="002A3953">
                            <w:pPr>
                              <w:jc w:val="both"/>
                              <w:rPr>
                                <w:color w:val="0F0D29" w:themeColor="text1"/>
                                <w:sz w:val="12"/>
                                <w:szCs w:val="8"/>
                              </w:rPr>
                            </w:pPr>
                          </w:p>
                          <w:p w14:paraId="288F589E"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E475D4C"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2D2F36B" w14:textId="77777777" w:rsidR="00000000" w:rsidRDefault="0082750F"/>
                          <w:p w14:paraId="61D11C4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2E3773F1" w14:textId="77777777" w:rsidR="00000000" w:rsidRDefault="0082750F"/>
                          <w:p w14:paraId="2067A05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427F27DC" w14:textId="77777777" w:rsidR="00000000" w:rsidRDefault="0082750F"/>
                          <w:p w14:paraId="2328FF3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76D4723E" w14:textId="77777777" w:rsidR="00000000" w:rsidRDefault="0082750F"/>
                          <w:p w14:paraId="4F2F9F5F"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7101DA3F" w14:textId="77777777" w:rsidR="00000000" w:rsidRDefault="0082750F"/>
                          <w:p w14:paraId="6F1EA1D0"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05329D61" w14:textId="77777777" w:rsidR="00000000" w:rsidRDefault="0082750F"/>
                          <w:p w14:paraId="01CC4C9D"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15A3C342" w14:textId="77777777" w:rsidR="00000000" w:rsidRDefault="0082750F"/>
                          <w:p w14:paraId="46867280"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2EE379D5" w14:textId="77777777" w:rsidR="00000000" w:rsidRDefault="0082750F"/>
                          <w:p w14:paraId="67C5B858"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273DEB40" w14:textId="77777777" w:rsidR="00000000" w:rsidRDefault="0082750F"/>
                          <w:p w14:paraId="0D76C394"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2039C9A1" w14:textId="77777777" w:rsidR="00000000" w:rsidRDefault="0082750F"/>
                          <w:p w14:paraId="63F8D63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5C3DF230" w14:textId="77777777" w:rsidR="00000000" w:rsidRDefault="0082750F"/>
                          <w:p w14:paraId="4C2F80CF" w14:textId="4F80F3DA"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556D555F" w14:textId="77777777" w:rsidR="00E34DBC" w:rsidRPr="002A3953" w:rsidRDefault="00E34DBC" w:rsidP="002A3953">
                            <w:pPr>
                              <w:jc w:val="both"/>
                              <w:rPr>
                                <w:color w:val="0F0D29" w:themeColor="text1"/>
                                <w:sz w:val="12"/>
                                <w:szCs w:val="8"/>
                              </w:rPr>
                            </w:pPr>
                          </w:p>
                          <w:p w14:paraId="5E7104FC"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0D931D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7597CA4" w14:textId="77777777" w:rsidR="00000000" w:rsidRDefault="0082750F"/>
                          <w:p w14:paraId="5F0F6543"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6CAC9254" w14:textId="77777777" w:rsidR="00E34DBC" w:rsidRPr="002A3953" w:rsidRDefault="00E34DBC" w:rsidP="002A3953">
                            <w:pPr>
                              <w:jc w:val="both"/>
                              <w:rPr>
                                <w:color w:val="0F0D29" w:themeColor="text1"/>
                                <w:sz w:val="12"/>
                                <w:szCs w:val="8"/>
                              </w:rPr>
                            </w:pPr>
                          </w:p>
                          <w:p w14:paraId="33769C4C"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856EC2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9AE2DCB" w14:textId="77777777" w:rsidR="00000000" w:rsidRDefault="0082750F"/>
                          <w:p w14:paraId="5A1FA33B"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0AC5EA26" w14:textId="77777777" w:rsidR="00000000" w:rsidRDefault="0082750F"/>
                          <w:p w14:paraId="65B473DE"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56CDF11A" w14:textId="77777777" w:rsidR="00E34DBC" w:rsidRPr="002A3953" w:rsidRDefault="00E34DBC" w:rsidP="002A3953">
                            <w:pPr>
                              <w:jc w:val="both"/>
                              <w:rPr>
                                <w:color w:val="0F0D29" w:themeColor="text1"/>
                                <w:sz w:val="12"/>
                                <w:szCs w:val="8"/>
                              </w:rPr>
                            </w:pPr>
                          </w:p>
                          <w:p w14:paraId="35A74A0A"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DD02212"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4B7EE78" w14:textId="77777777" w:rsidR="00000000" w:rsidRDefault="0082750F"/>
                          <w:p w14:paraId="7F445B04"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C649818" w14:textId="77777777" w:rsidR="00E34DBC" w:rsidRPr="002A3953" w:rsidRDefault="00E34DBC" w:rsidP="002A3953">
                            <w:pPr>
                              <w:jc w:val="both"/>
                              <w:rPr>
                                <w:color w:val="0F0D29" w:themeColor="text1"/>
                                <w:sz w:val="12"/>
                                <w:szCs w:val="8"/>
                              </w:rPr>
                            </w:pPr>
                          </w:p>
                          <w:p w14:paraId="3A2BC36F"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BF556C3"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E0E3DB9" w14:textId="77777777" w:rsidR="00000000" w:rsidRDefault="0082750F"/>
                          <w:p w14:paraId="1362B59B"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4CDDB527" w14:textId="77777777" w:rsidR="00E34DBC" w:rsidRPr="002A3953" w:rsidRDefault="00E34DBC" w:rsidP="002A3953">
                            <w:pPr>
                              <w:jc w:val="both"/>
                              <w:rPr>
                                <w:color w:val="0F0D29" w:themeColor="text1"/>
                                <w:sz w:val="12"/>
                                <w:szCs w:val="8"/>
                              </w:rPr>
                            </w:pPr>
                          </w:p>
                          <w:p w14:paraId="707B7BB2"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4C45566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B104EEA" w14:textId="77777777" w:rsidR="00000000" w:rsidRDefault="0082750F"/>
                          <w:p w14:paraId="5BB021E6"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0F116BEB" w14:textId="77777777" w:rsidR="00000000" w:rsidRDefault="0082750F"/>
                          <w:p w14:paraId="2A65D769"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005A419" w14:textId="77777777" w:rsidR="00E34DBC" w:rsidRPr="002A3953" w:rsidRDefault="00E34DBC" w:rsidP="002A3953">
                            <w:pPr>
                              <w:jc w:val="both"/>
                              <w:rPr>
                                <w:color w:val="0F0D29" w:themeColor="text1"/>
                                <w:sz w:val="12"/>
                                <w:szCs w:val="8"/>
                              </w:rPr>
                            </w:pPr>
                          </w:p>
                          <w:p w14:paraId="13751B77"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EAB698B"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0FCADA5" w14:textId="77777777" w:rsidR="00000000" w:rsidRDefault="0082750F"/>
                          <w:p w14:paraId="589E7CF7"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532CEA65" w14:textId="77777777" w:rsidR="00E34DBC" w:rsidRPr="002A3953" w:rsidRDefault="00E34DBC" w:rsidP="002A3953">
                            <w:pPr>
                              <w:jc w:val="both"/>
                              <w:rPr>
                                <w:color w:val="0F0D29" w:themeColor="text1"/>
                                <w:sz w:val="12"/>
                                <w:szCs w:val="8"/>
                              </w:rPr>
                            </w:pPr>
                          </w:p>
                          <w:p w14:paraId="7D28F649"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77D474E"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C254DB0" w14:textId="77777777" w:rsidR="00000000" w:rsidRDefault="0082750F"/>
                          <w:p w14:paraId="6BF6E33F" w14:textId="0E21FDF5"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978E144" w14:textId="77777777" w:rsidR="00E34DBC" w:rsidRPr="002A3953" w:rsidRDefault="00E34DBC" w:rsidP="002A3953">
                            <w:pPr>
                              <w:jc w:val="both"/>
                              <w:rPr>
                                <w:color w:val="0F0D29" w:themeColor="text1"/>
                                <w:sz w:val="12"/>
                                <w:szCs w:val="8"/>
                              </w:rPr>
                            </w:pPr>
                          </w:p>
                          <w:p w14:paraId="2D66F7CC"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23D1DF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5DB31978" w14:textId="77777777" w:rsidR="00000000" w:rsidRDefault="0082750F"/>
                          <w:p w14:paraId="69B5962E" w14:textId="34A46BB8" w:rsidR="00E34DBC" w:rsidRPr="002A3953" w:rsidRDefault="00E34DBC" w:rsidP="002A3953">
                            <w:pPr>
                              <w:jc w:val="both"/>
                              <w:rPr>
                                <w:color w:val="0F0D29" w:themeColor="text1"/>
                                <w:sz w:val="32"/>
                                <w:szCs w:val="24"/>
                              </w:rPr>
                            </w:pPr>
                            <w:bookmarkStart w:id="13" w:name="_Toc74926577"/>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bookmarkEnd w:id="13"/>
                            <w:proofErr w:type="spellEnd"/>
                          </w:p>
                          <w:p w14:paraId="764F6336" w14:textId="77777777" w:rsidR="00E34DBC" w:rsidRPr="002A3953" w:rsidRDefault="00E34DBC" w:rsidP="002A3953">
                            <w:pPr>
                              <w:jc w:val="both"/>
                              <w:rPr>
                                <w:color w:val="0F0D29" w:themeColor="text1"/>
                                <w:sz w:val="12"/>
                                <w:szCs w:val="8"/>
                              </w:rPr>
                            </w:pPr>
                          </w:p>
                          <w:p w14:paraId="5E9DFC29"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DDFA04F"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715FAB9" w14:textId="77777777" w:rsidR="00000000" w:rsidRDefault="0082750F"/>
                          <w:p w14:paraId="61406724" w14:textId="3FB71745" w:rsidR="00E34DBC" w:rsidRPr="009D7C7D" w:rsidRDefault="00E34DBC" w:rsidP="00ED5D65">
                            <w:pPr>
                              <w:pStyle w:val="Lgende"/>
                              <w:rPr>
                                <w:sz w:val="24"/>
                              </w:rPr>
                            </w:pPr>
                            <w:bookmarkStart w:id="14" w:name="_Toc74926578"/>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bookmarkEnd w:id="14"/>
                            <w:proofErr w:type="spellEnd"/>
                          </w:p>
                          <w:p w14:paraId="7EC1CB68" w14:textId="77777777" w:rsidR="00000000" w:rsidRDefault="0082750F"/>
                          <w:p w14:paraId="6BA5543B" w14:textId="0B61D7A2" w:rsidR="00E34DBC" w:rsidRPr="002A3953" w:rsidRDefault="00E34DBC" w:rsidP="002A3953">
                            <w:pPr>
                              <w:jc w:val="both"/>
                              <w:rPr>
                                <w:color w:val="0F0D29" w:themeColor="text1"/>
                                <w:sz w:val="32"/>
                                <w:szCs w:val="24"/>
                              </w:rPr>
                            </w:pPr>
                            <w:bookmarkStart w:id="15" w:name="_Toc74926579"/>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bookmarkEnd w:id="15"/>
                            <w:proofErr w:type="spellEnd"/>
                          </w:p>
                          <w:p w14:paraId="409D5A96" w14:textId="77777777" w:rsidR="00E34DBC" w:rsidRPr="002A3953" w:rsidRDefault="00E34DBC" w:rsidP="002A3953">
                            <w:pPr>
                              <w:jc w:val="both"/>
                              <w:rPr>
                                <w:color w:val="0F0D29" w:themeColor="text1"/>
                                <w:sz w:val="12"/>
                                <w:szCs w:val="8"/>
                              </w:rPr>
                            </w:pPr>
                          </w:p>
                          <w:p w14:paraId="6FA90FC5"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43CEEC41"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44A64D5" w14:textId="77777777" w:rsidR="00000000" w:rsidRDefault="0082750F"/>
                          <w:p w14:paraId="650B3CCF" w14:textId="3B786A5E" w:rsidR="00E34DBC" w:rsidRPr="002A3953" w:rsidRDefault="00E34DBC" w:rsidP="002A3953">
                            <w:pPr>
                              <w:jc w:val="both"/>
                              <w:rPr>
                                <w:color w:val="0F0D29" w:themeColor="text1"/>
                                <w:sz w:val="32"/>
                                <w:szCs w:val="24"/>
                              </w:rPr>
                            </w:pPr>
                            <w:bookmarkStart w:id="16" w:name="_Toc74926580"/>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bookmarkEnd w:id="16"/>
                            <w:proofErr w:type="spellEnd"/>
                          </w:p>
                          <w:p w14:paraId="7B28ADBB" w14:textId="77777777" w:rsidR="00E34DBC" w:rsidRPr="002A3953" w:rsidRDefault="00E34DBC" w:rsidP="002A3953">
                            <w:pPr>
                              <w:jc w:val="both"/>
                              <w:rPr>
                                <w:color w:val="0F0D29" w:themeColor="text1"/>
                                <w:sz w:val="12"/>
                                <w:szCs w:val="8"/>
                              </w:rPr>
                            </w:pPr>
                          </w:p>
                          <w:p w14:paraId="629DEBA6"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5F661DF0"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B9769D6" w14:textId="77777777" w:rsidR="00000000" w:rsidRDefault="0082750F"/>
                          <w:p w14:paraId="3AE4E5CA" w14:textId="7267EE7D" w:rsidR="00E34DBC" w:rsidRPr="002A3953" w:rsidRDefault="00E34DBC" w:rsidP="002A3953">
                            <w:pPr>
                              <w:jc w:val="both"/>
                              <w:rPr>
                                <w:color w:val="0F0D29" w:themeColor="text1"/>
                                <w:sz w:val="32"/>
                                <w:szCs w:val="24"/>
                              </w:rPr>
                            </w:pPr>
                            <w:bookmarkStart w:id="17" w:name="_Toc74926581"/>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bookmarkEnd w:id="17"/>
                            <w:proofErr w:type="spellEnd"/>
                          </w:p>
                          <w:p w14:paraId="7A503E03" w14:textId="77777777" w:rsidR="00E34DBC" w:rsidRPr="002A3953" w:rsidRDefault="00E34DBC" w:rsidP="002A3953">
                            <w:pPr>
                              <w:jc w:val="both"/>
                              <w:rPr>
                                <w:color w:val="0F0D29" w:themeColor="text1"/>
                                <w:sz w:val="12"/>
                                <w:szCs w:val="8"/>
                              </w:rPr>
                            </w:pPr>
                          </w:p>
                          <w:p w14:paraId="7367EBCD"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4CE1B4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21F91364" w14:textId="77777777" w:rsidR="00000000" w:rsidRDefault="0082750F"/>
                          <w:p w14:paraId="6B699767" w14:textId="74C9E6AE" w:rsidR="00E34DBC" w:rsidRPr="009D7C7D" w:rsidRDefault="00E34DBC" w:rsidP="00ED5D65">
                            <w:pPr>
                              <w:pStyle w:val="Lgende"/>
                              <w:rPr>
                                <w:sz w:val="24"/>
                              </w:rPr>
                            </w:pPr>
                            <w:bookmarkStart w:id="18" w:name="_Toc74926582"/>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bookmarkEnd w:id="18"/>
                            <w:proofErr w:type="spellEnd"/>
                          </w:p>
                          <w:p w14:paraId="4CE22D79" w14:textId="77777777" w:rsidR="00000000" w:rsidRDefault="0082750F"/>
                          <w:p w14:paraId="07D4D1A9" w14:textId="56C2B81F" w:rsidR="00E34DBC" w:rsidRPr="002A3953" w:rsidRDefault="00E34DBC" w:rsidP="002A3953">
                            <w:pPr>
                              <w:jc w:val="both"/>
                              <w:rPr>
                                <w:color w:val="0F0D29" w:themeColor="text1"/>
                                <w:sz w:val="32"/>
                                <w:szCs w:val="24"/>
                              </w:rPr>
                            </w:pPr>
                            <w:bookmarkStart w:id="19" w:name="_Toc74926583"/>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bookmarkEnd w:id="19"/>
                            <w:proofErr w:type="spellEnd"/>
                          </w:p>
                          <w:p w14:paraId="0A7BF4A0" w14:textId="77777777" w:rsidR="00E34DBC" w:rsidRPr="002A3953" w:rsidRDefault="00E34DBC" w:rsidP="002A3953">
                            <w:pPr>
                              <w:jc w:val="both"/>
                              <w:rPr>
                                <w:color w:val="0F0D29" w:themeColor="text1"/>
                                <w:sz w:val="12"/>
                                <w:szCs w:val="8"/>
                              </w:rPr>
                            </w:pPr>
                          </w:p>
                          <w:p w14:paraId="50644264"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153CCDF"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6E758FB" w14:textId="77777777" w:rsidR="00000000" w:rsidRDefault="0082750F"/>
                          <w:p w14:paraId="0F81FE60" w14:textId="1EECD248" w:rsidR="00E34DBC" w:rsidRPr="002A3953" w:rsidRDefault="00E34DBC" w:rsidP="002A3953">
                            <w:pPr>
                              <w:jc w:val="both"/>
                              <w:rPr>
                                <w:color w:val="0F0D29" w:themeColor="text1"/>
                                <w:sz w:val="32"/>
                                <w:szCs w:val="24"/>
                              </w:rPr>
                            </w:pPr>
                            <w:bookmarkStart w:id="20" w:name="_Toc74926584"/>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bookmarkEnd w:id="20"/>
                            <w:proofErr w:type="spellEnd"/>
                          </w:p>
                          <w:p w14:paraId="703A4CA1" w14:textId="77777777" w:rsidR="00E34DBC" w:rsidRPr="002A3953" w:rsidRDefault="00E34DBC" w:rsidP="002A3953">
                            <w:pPr>
                              <w:jc w:val="both"/>
                              <w:rPr>
                                <w:color w:val="0F0D29" w:themeColor="text1"/>
                                <w:sz w:val="12"/>
                                <w:szCs w:val="8"/>
                              </w:rPr>
                            </w:pPr>
                          </w:p>
                          <w:p w14:paraId="358FA4CF"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40F57F73" w14:textId="24C3F874"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B8CD2" id="Rectangle 52" o:spid="_x0000_s1031" style="position:absolute;left:0;text-align:left;margin-left:0;margin-top:3.85pt;width:468.75pt;height:111pt;z-index:-25165926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" fillcolor="#b1e4fd [660]" stroked="f" strokeweight="2pt">
                <v:textbox>
                  <w:txbxContent>
                    <w:p w14:paraId="7C2A6554" w14:textId="16770CFF" w:rsidR="00E34DBC" w:rsidRPr="002A3953" w:rsidRDefault="00E34DBC" w:rsidP="002A3953">
                      <w:pPr>
                        <w:jc w:val="both"/>
                        <w:rPr>
                          <w:color w:val="0F0D29" w:themeColor="text1"/>
                          <w:sz w:val="32"/>
                          <w:szCs w:val="24"/>
                        </w:rPr>
                      </w:pPr>
                      <w:r w:rsidRPr="002A3953">
                        <w:rPr>
                          <w:color w:val="0F0D29" w:themeColor="text1"/>
                          <w:sz w:val="32"/>
                          <w:szCs w:val="24"/>
                        </w:rPr>
                        <w:t>DEFINITIONS</w:t>
                      </w:r>
                    </w:p>
                    <w:p w14:paraId="017E49BF" w14:textId="77777777" w:rsidR="00E34DBC" w:rsidRPr="002A3953" w:rsidRDefault="00E34DBC" w:rsidP="002A3953">
                      <w:pPr>
                        <w:jc w:val="both"/>
                        <w:rPr>
                          <w:color w:val="0F0D29" w:themeColor="text1"/>
                          <w:sz w:val="12"/>
                          <w:szCs w:val="8"/>
                        </w:rPr>
                      </w:pPr>
                    </w:p>
                    <w:p w14:paraId="64DFCC2C"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8A89F21"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7EDB6E9" w14:textId="77777777" w:rsidR="00000000" w:rsidRDefault="0082750F"/>
                    <w:p w14:paraId="639407C7"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40FB3974" w14:textId="77777777" w:rsidR="00E34DBC" w:rsidRPr="002A3953" w:rsidRDefault="00E34DBC" w:rsidP="002A3953">
                      <w:pPr>
                        <w:jc w:val="both"/>
                        <w:rPr>
                          <w:color w:val="0F0D29" w:themeColor="text1"/>
                          <w:sz w:val="12"/>
                          <w:szCs w:val="8"/>
                        </w:rPr>
                      </w:pPr>
                    </w:p>
                    <w:p w14:paraId="00D80105"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9ABC32D"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D6B958D" w14:textId="77777777" w:rsidR="00000000" w:rsidRDefault="0082750F"/>
                    <w:p w14:paraId="33551F82"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63A69D89" w14:textId="77777777" w:rsidR="00000000" w:rsidRDefault="0082750F"/>
                    <w:p w14:paraId="09F66C69"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4DA9B13D" w14:textId="77777777" w:rsidR="00E34DBC" w:rsidRPr="002A3953" w:rsidRDefault="00E34DBC" w:rsidP="002A3953">
                      <w:pPr>
                        <w:jc w:val="both"/>
                        <w:rPr>
                          <w:color w:val="0F0D29" w:themeColor="text1"/>
                          <w:sz w:val="12"/>
                          <w:szCs w:val="8"/>
                        </w:rPr>
                      </w:pPr>
                    </w:p>
                    <w:p w14:paraId="02015ABD"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902B584"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7FA4CEA" w14:textId="77777777" w:rsidR="00000000" w:rsidRDefault="0082750F"/>
                    <w:p w14:paraId="6865942C"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BF25179" w14:textId="77777777" w:rsidR="00E34DBC" w:rsidRPr="002A3953" w:rsidRDefault="00E34DBC" w:rsidP="002A3953">
                      <w:pPr>
                        <w:jc w:val="both"/>
                        <w:rPr>
                          <w:color w:val="0F0D29" w:themeColor="text1"/>
                          <w:sz w:val="12"/>
                          <w:szCs w:val="8"/>
                        </w:rPr>
                      </w:pPr>
                    </w:p>
                    <w:p w14:paraId="3A2C619B"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53A93832"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DDDBB8B" w14:textId="77777777" w:rsidR="00000000" w:rsidRDefault="0082750F"/>
                    <w:p w14:paraId="5E70941E"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FEF2DD3" w14:textId="77777777" w:rsidR="00E34DBC" w:rsidRPr="002A3953" w:rsidRDefault="00E34DBC" w:rsidP="002A3953">
                      <w:pPr>
                        <w:jc w:val="both"/>
                        <w:rPr>
                          <w:color w:val="0F0D29" w:themeColor="text1"/>
                          <w:sz w:val="12"/>
                          <w:szCs w:val="8"/>
                        </w:rPr>
                      </w:pPr>
                    </w:p>
                    <w:p w14:paraId="35BDB2D9"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4982F557"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00AE186" w14:textId="77777777" w:rsidR="00000000" w:rsidRDefault="0082750F"/>
                    <w:p w14:paraId="7C7AA020"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075DF2A6" w14:textId="77777777" w:rsidR="00000000" w:rsidRDefault="0082750F"/>
                    <w:p w14:paraId="3A328A12"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3FE79E1E" w14:textId="77777777" w:rsidR="00E34DBC" w:rsidRPr="002A3953" w:rsidRDefault="00E34DBC" w:rsidP="002A3953">
                      <w:pPr>
                        <w:jc w:val="both"/>
                        <w:rPr>
                          <w:color w:val="0F0D29" w:themeColor="text1"/>
                          <w:sz w:val="12"/>
                          <w:szCs w:val="8"/>
                        </w:rPr>
                      </w:pPr>
                    </w:p>
                    <w:p w14:paraId="33A9CCFA"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42951C3"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0326F7F" w14:textId="77777777" w:rsidR="00000000" w:rsidRDefault="0082750F"/>
                    <w:p w14:paraId="79EC23D0"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326EA1B" w14:textId="77777777" w:rsidR="00E34DBC" w:rsidRPr="002A3953" w:rsidRDefault="00E34DBC" w:rsidP="002A3953">
                      <w:pPr>
                        <w:jc w:val="both"/>
                        <w:rPr>
                          <w:color w:val="0F0D29" w:themeColor="text1"/>
                          <w:sz w:val="12"/>
                          <w:szCs w:val="8"/>
                        </w:rPr>
                      </w:pPr>
                    </w:p>
                    <w:p w14:paraId="36EFFE47"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FFAB5FF"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024C710" w14:textId="77777777" w:rsidR="00000000" w:rsidRDefault="0082750F"/>
                    <w:p w14:paraId="5DF578F8"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D2E98DD" w14:textId="77777777" w:rsidR="00E34DBC" w:rsidRPr="002A3953" w:rsidRDefault="00E34DBC" w:rsidP="002A3953">
                      <w:pPr>
                        <w:jc w:val="both"/>
                        <w:rPr>
                          <w:color w:val="0F0D29" w:themeColor="text1"/>
                          <w:sz w:val="12"/>
                          <w:szCs w:val="8"/>
                        </w:rPr>
                      </w:pPr>
                    </w:p>
                    <w:p w14:paraId="6FAB16CC"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1967903"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54AD26F4" w14:textId="77777777" w:rsidR="00000000" w:rsidRDefault="0082750F"/>
                    <w:p w14:paraId="11BC47B1"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F171E19" w14:textId="77777777" w:rsidR="00E34DBC" w:rsidRPr="002A3953" w:rsidRDefault="00E34DBC" w:rsidP="002A3953">
                      <w:pPr>
                        <w:jc w:val="both"/>
                        <w:rPr>
                          <w:color w:val="0F0D29" w:themeColor="text1"/>
                          <w:sz w:val="12"/>
                          <w:szCs w:val="8"/>
                        </w:rPr>
                      </w:pPr>
                    </w:p>
                    <w:p w14:paraId="34EAAC41"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9DF072A"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C22B005" w14:textId="77777777" w:rsidR="00000000" w:rsidRDefault="0082750F"/>
                    <w:p w14:paraId="09C7A0E3"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4A73DBB0" w14:textId="77777777" w:rsidR="00000000" w:rsidRDefault="0082750F"/>
                    <w:p w14:paraId="59BFC3C1"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CC5B4A2" w14:textId="77777777" w:rsidR="00E34DBC" w:rsidRPr="002A3953" w:rsidRDefault="00E34DBC" w:rsidP="002A3953">
                      <w:pPr>
                        <w:jc w:val="both"/>
                        <w:rPr>
                          <w:color w:val="0F0D29" w:themeColor="text1"/>
                          <w:sz w:val="12"/>
                          <w:szCs w:val="8"/>
                        </w:rPr>
                      </w:pPr>
                    </w:p>
                    <w:p w14:paraId="37AF6572"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5ED3A1E6"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7F6EC70" w14:textId="77777777" w:rsidR="00000000" w:rsidRDefault="0082750F"/>
                    <w:p w14:paraId="56D97681"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6FA40967" w14:textId="77777777" w:rsidR="00E34DBC" w:rsidRPr="002A3953" w:rsidRDefault="00E34DBC" w:rsidP="002A3953">
                      <w:pPr>
                        <w:jc w:val="both"/>
                        <w:rPr>
                          <w:color w:val="0F0D29" w:themeColor="text1"/>
                          <w:sz w:val="12"/>
                          <w:szCs w:val="8"/>
                        </w:rPr>
                      </w:pPr>
                    </w:p>
                    <w:p w14:paraId="0309ACC2"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535372A"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59211F1" w14:textId="77777777" w:rsidR="00000000" w:rsidRDefault="0082750F"/>
                    <w:p w14:paraId="4FC70033"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05F8077" w14:textId="77777777" w:rsidR="00E34DBC" w:rsidRPr="002A3953" w:rsidRDefault="00E34DBC" w:rsidP="002A3953">
                      <w:pPr>
                        <w:jc w:val="both"/>
                        <w:rPr>
                          <w:color w:val="0F0D29" w:themeColor="text1"/>
                          <w:sz w:val="12"/>
                          <w:szCs w:val="8"/>
                        </w:rPr>
                      </w:pPr>
                    </w:p>
                    <w:p w14:paraId="0AD02A34"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EEFBF9D"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E96E91C" w14:textId="77777777" w:rsidR="00000000" w:rsidRDefault="0082750F"/>
                    <w:p w14:paraId="7E79D9C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23A44B7C" w14:textId="77777777" w:rsidR="00000000" w:rsidRDefault="0082750F"/>
                    <w:p w14:paraId="70F0A3B1"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5AC4C0B9" w14:textId="77777777" w:rsidR="00E34DBC" w:rsidRPr="002A3953" w:rsidRDefault="00E34DBC" w:rsidP="002A3953">
                      <w:pPr>
                        <w:jc w:val="both"/>
                        <w:rPr>
                          <w:color w:val="0F0D29" w:themeColor="text1"/>
                          <w:sz w:val="12"/>
                          <w:szCs w:val="8"/>
                        </w:rPr>
                      </w:pPr>
                    </w:p>
                    <w:p w14:paraId="49226A20"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484E1D33"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7C3039E" w14:textId="77777777" w:rsidR="00000000" w:rsidRDefault="0082750F"/>
                    <w:p w14:paraId="0F6EB94A"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5C70D26" w14:textId="77777777" w:rsidR="00E34DBC" w:rsidRPr="002A3953" w:rsidRDefault="00E34DBC" w:rsidP="002A3953">
                      <w:pPr>
                        <w:jc w:val="both"/>
                        <w:rPr>
                          <w:color w:val="0F0D29" w:themeColor="text1"/>
                          <w:sz w:val="12"/>
                          <w:szCs w:val="8"/>
                        </w:rPr>
                      </w:pPr>
                    </w:p>
                    <w:p w14:paraId="6050264C"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DDA13FD"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23DBDB5" w14:textId="77777777" w:rsidR="00000000" w:rsidRDefault="0082750F"/>
                    <w:p w14:paraId="05A398B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702603F6" w14:textId="77777777" w:rsidR="00000000" w:rsidRDefault="0082750F"/>
                    <w:p w14:paraId="7D72D4A6"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3954CDE1" w14:textId="77777777" w:rsidR="00000000" w:rsidRDefault="0082750F"/>
                    <w:p w14:paraId="056B0809"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761FE5D5" w14:textId="77777777" w:rsidR="00000000" w:rsidRDefault="0082750F"/>
                    <w:p w14:paraId="40C10ECB"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496169AC" w14:textId="77777777" w:rsidR="00000000" w:rsidRDefault="0082750F"/>
                    <w:p w14:paraId="391FC2DA"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1282F718" w14:textId="77777777" w:rsidR="00000000" w:rsidRDefault="0082750F"/>
                    <w:p w14:paraId="454E1BA6"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60879787" w14:textId="77777777" w:rsidR="00000000" w:rsidRDefault="0082750F"/>
                    <w:p w14:paraId="4CCD094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70E9F6EE" w14:textId="77777777" w:rsidR="00000000" w:rsidRDefault="0082750F"/>
                    <w:p w14:paraId="5AB2F841"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1EEAAFC1" w14:textId="77777777" w:rsidR="00000000" w:rsidRDefault="0082750F"/>
                    <w:p w14:paraId="2C65464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44469A84" w14:textId="77777777" w:rsidR="00000000" w:rsidRDefault="0082750F"/>
                    <w:p w14:paraId="63A289AD"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6D8895E0" w14:textId="77777777" w:rsidR="00000000" w:rsidRDefault="0082750F"/>
                    <w:p w14:paraId="2BEA9F06"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62E36B57" w14:textId="77777777" w:rsidR="00E34DBC" w:rsidRPr="002A3953" w:rsidRDefault="00E34DBC" w:rsidP="002A3953">
                      <w:pPr>
                        <w:jc w:val="both"/>
                        <w:rPr>
                          <w:color w:val="0F0D29" w:themeColor="text1"/>
                          <w:sz w:val="12"/>
                          <w:szCs w:val="8"/>
                        </w:rPr>
                      </w:pPr>
                    </w:p>
                    <w:p w14:paraId="4999D15B"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D01675A"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29E6B2A0" w14:textId="77777777" w:rsidR="00000000" w:rsidRDefault="0082750F"/>
                    <w:p w14:paraId="125F702E"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25F5632" w14:textId="77777777" w:rsidR="00E34DBC" w:rsidRPr="002A3953" w:rsidRDefault="00E34DBC" w:rsidP="002A3953">
                      <w:pPr>
                        <w:jc w:val="both"/>
                        <w:rPr>
                          <w:color w:val="0F0D29" w:themeColor="text1"/>
                          <w:sz w:val="12"/>
                          <w:szCs w:val="8"/>
                        </w:rPr>
                      </w:pPr>
                    </w:p>
                    <w:p w14:paraId="4E7AB2ED"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542F0430"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2AC09A54" w14:textId="77777777" w:rsidR="00000000" w:rsidRDefault="0082750F"/>
                    <w:p w14:paraId="39ED49C7"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5F343926" w14:textId="77777777" w:rsidR="00000000" w:rsidRDefault="0082750F"/>
                    <w:p w14:paraId="7181492F"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7E17CE0" w14:textId="77777777" w:rsidR="00E34DBC" w:rsidRPr="002A3953" w:rsidRDefault="00E34DBC" w:rsidP="002A3953">
                      <w:pPr>
                        <w:jc w:val="both"/>
                        <w:rPr>
                          <w:color w:val="0F0D29" w:themeColor="text1"/>
                          <w:sz w:val="12"/>
                          <w:szCs w:val="8"/>
                        </w:rPr>
                      </w:pPr>
                    </w:p>
                    <w:p w14:paraId="708046F5"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42F1DF1"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E9C609F" w14:textId="77777777" w:rsidR="00000000" w:rsidRDefault="0082750F"/>
                    <w:p w14:paraId="703384D5"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37BCDC1" w14:textId="77777777" w:rsidR="00E34DBC" w:rsidRPr="002A3953" w:rsidRDefault="00E34DBC" w:rsidP="002A3953">
                      <w:pPr>
                        <w:jc w:val="both"/>
                        <w:rPr>
                          <w:color w:val="0F0D29" w:themeColor="text1"/>
                          <w:sz w:val="12"/>
                          <w:szCs w:val="8"/>
                        </w:rPr>
                      </w:pPr>
                    </w:p>
                    <w:p w14:paraId="3F9107A8"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9DF87C1"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F67DB24" w14:textId="77777777" w:rsidR="00000000" w:rsidRDefault="0082750F"/>
                    <w:p w14:paraId="5E4EE0B9"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3100196" w14:textId="77777777" w:rsidR="00E34DBC" w:rsidRPr="002A3953" w:rsidRDefault="00E34DBC" w:rsidP="002A3953">
                      <w:pPr>
                        <w:jc w:val="both"/>
                        <w:rPr>
                          <w:color w:val="0F0D29" w:themeColor="text1"/>
                          <w:sz w:val="12"/>
                          <w:szCs w:val="8"/>
                        </w:rPr>
                      </w:pPr>
                    </w:p>
                    <w:p w14:paraId="68198BF1"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71A7C16"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E17222D" w14:textId="77777777" w:rsidR="00000000" w:rsidRDefault="0082750F"/>
                    <w:p w14:paraId="2886C51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55437AF6" w14:textId="77777777" w:rsidR="00000000" w:rsidRDefault="0082750F"/>
                    <w:p w14:paraId="18D12263"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A20DC79" w14:textId="77777777" w:rsidR="00E34DBC" w:rsidRPr="002A3953" w:rsidRDefault="00E34DBC" w:rsidP="002A3953">
                      <w:pPr>
                        <w:jc w:val="both"/>
                        <w:rPr>
                          <w:color w:val="0F0D29" w:themeColor="text1"/>
                          <w:sz w:val="12"/>
                          <w:szCs w:val="8"/>
                        </w:rPr>
                      </w:pPr>
                    </w:p>
                    <w:p w14:paraId="49B6E3C0"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84C15C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9EBD1F3" w14:textId="77777777" w:rsidR="00000000" w:rsidRDefault="0082750F"/>
                    <w:p w14:paraId="16E237A3"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F7D3251" w14:textId="77777777" w:rsidR="00E34DBC" w:rsidRPr="002A3953" w:rsidRDefault="00E34DBC" w:rsidP="002A3953">
                      <w:pPr>
                        <w:jc w:val="both"/>
                        <w:rPr>
                          <w:color w:val="0F0D29" w:themeColor="text1"/>
                          <w:sz w:val="12"/>
                          <w:szCs w:val="8"/>
                        </w:rPr>
                      </w:pPr>
                    </w:p>
                    <w:p w14:paraId="01003FEC"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1A0E2D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42AAB4C" w14:textId="77777777" w:rsidR="00000000" w:rsidRDefault="0082750F"/>
                    <w:p w14:paraId="43FA3E23"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22EA6C1" w14:textId="77777777" w:rsidR="00E34DBC" w:rsidRPr="002A3953" w:rsidRDefault="00E34DBC" w:rsidP="002A3953">
                      <w:pPr>
                        <w:jc w:val="both"/>
                        <w:rPr>
                          <w:color w:val="0F0D29" w:themeColor="text1"/>
                          <w:sz w:val="12"/>
                          <w:szCs w:val="8"/>
                        </w:rPr>
                      </w:pPr>
                    </w:p>
                    <w:p w14:paraId="02C04123"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48F9B7B"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44C8744" w14:textId="77777777" w:rsidR="00000000" w:rsidRDefault="0082750F"/>
                    <w:p w14:paraId="76EE146A"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692291C" w14:textId="77777777" w:rsidR="00E34DBC" w:rsidRPr="002A3953" w:rsidRDefault="00E34DBC" w:rsidP="002A3953">
                      <w:pPr>
                        <w:jc w:val="both"/>
                        <w:rPr>
                          <w:color w:val="0F0D29" w:themeColor="text1"/>
                          <w:sz w:val="12"/>
                          <w:szCs w:val="8"/>
                        </w:rPr>
                      </w:pPr>
                    </w:p>
                    <w:p w14:paraId="503FE1BA"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DC36C2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D189D8A" w14:textId="77777777" w:rsidR="00000000" w:rsidRDefault="0082750F"/>
                    <w:p w14:paraId="04605F4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0034A7E0" w14:textId="77777777" w:rsidR="00000000" w:rsidRDefault="0082750F"/>
                    <w:p w14:paraId="7F18F7DD"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BE9E207" w14:textId="77777777" w:rsidR="00E34DBC" w:rsidRPr="002A3953" w:rsidRDefault="00E34DBC" w:rsidP="002A3953">
                      <w:pPr>
                        <w:jc w:val="both"/>
                        <w:rPr>
                          <w:color w:val="0F0D29" w:themeColor="text1"/>
                          <w:sz w:val="12"/>
                          <w:szCs w:val="8"/>
                        </w:rPr>
                      </w:pPr>
                    </w:p>
                    <w:p w14:paraId="569121CD"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8CA87AC"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2CC38EED" w14:textId="77777777" w:rsidR="00000000" w:rsidRDefault="0082750F"/>
                    <w:p w14:paraId="654EF1D6"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0A0937C" w14:textId="77777777" w:rsidR="00E34DBC" w:rsidRPr="002A3953" w:rsidRDefault="00E34DBC" w:rsidP="002A3953">
                      <w:pPr>
                        <w:jc w:val="both"/>
                        <w:rPr>
                          <w:color w:val="0F0D29" w:themeColor="text1"/>
                          <w:sz w:val="12"/>
                          <w:szCs w:val="8"/>
                        </w:rPr>
                      </w:pPr>
                    </w:p>
                    <w:p w14:paraId="4B46AF5F"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1C2B99C"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5657774D" w14:textId="77777777" w:rsidR="00000000" w:rsidRDefault="0082750F"/>
                    <w:p w14:paraId="7488B8E2"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3C29B63B" w14:textId="77777777" w:rsidR="00E34DBC" w:rsidRPr="002A3953" w:rsidRDefault="00E34DBC" w:rsidP="002A3953">
                      <w:pPr>
                        <w:jc w:val="both"/>
                        <w:rPr>
                          <w:color w:val="0F0D29" w:themeColor="text1"/>
                          <w:sz w:val="12"/>
                          <w:szCs w:val="8"/>
                        </w:rPr>
                      </w:pPr>
                    </w:p>
                    <w:p w14:paraId="2740C04A"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A1D9BF7"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5CF53EB3" w14:textId="77777777" w:rsidR="00000000" w:rsidRDefault="0082750F"/>
                    <w:p w14:paraId="47734F7D"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2DBD4EEB" w14:textId="77777777" w:rsidR="00000000" w:rsidRDefault="0082750F"/>
                    <w:p w14:paraId="52896569"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C045764" w14:textId="77777777" w:rsidR="00E34DBC" w:rsidRPr="002A3953" w:rsidRDefault="00E34DBC" w:rsidP="002A3953">
                      <w:pPr>
                        <w:jc w:val="both"/>
                        <w:rPr>
                          <w:color w:val="0F0D29" w:themeColor="text1"/>
                          <w:sz w:val="12"/>
                          <w:szCs w:val="8"/>
                        </w:rPr>
                      </w:pPr>
                    </w:p>
                    <w:p w14:paraId="4D9986E5"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5D8EADE"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DB6FACD" w14:textId="77777777" w:rsidR="00000000" w:rsidRDefault="0082750F"/>
                    <w:p w14:paraId="2FC04E22"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F824903" w14:textId="77777777" w:rsidR="00E34DBC" w:rsidRPr="002A3953" w:rsidRDefault="00E34DBC" w:rsidP="002A3953">
                      <w:pPr>
                        <w:jc w:val="both"/>
                        <w:rPr>
                          <w:color w:val="0F0D29" w:themeColor="text1"/>
                          <w:sz w:val="12"/>
                          <w:szCs w:val="8"/>
                        </w:rPr>
                      </w:pPr>
                    </w:p>
                    <w:p w14:paraId="4437F00D"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100F538"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CCC3EA9" w14:textId="77777777" w:rsidR="00000000" w:rsidRDefault="0082750F"/>
                    <w:p w14:paraId="128CA0A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37FBF68B" w14:textId="77777777" w:rsidR="00000000" w:rsidRDefault="0082750F"/>
                    <w:p w14:paraId="582DFE1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7779E97C" w14:textId="77777777" w:rsidR="00000000" w:rsidRDefault="0082750F"/>
                    <w:p w14:paraId="1AFF232D"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48F522D4" w14:textId="77777777" w:rsidR="00000000" w:rsidRDefault="0082750F"/>
                    <w:p w14:paraId="7F4602AB"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3BE14A4A" w14:textId="77777777" w:rsidR="00000000" w:rsidRDefault="0082750F"/>
                    <w:p w14:paraId="4CEBCF93"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0D871A50" w14:textId="77777777" w:rsidR="00000000" w:rsidRDefault="0082750F"/>
                    <w:p w14:paraId="130935B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635EB8B2" w14:textId="77777777" w:rsidR="00000000" w:rsidRDefault="0082750F"/>
                    <w:p w14:paraId="43E0713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1464EC35" w14:textId="77777777" w:rsidR="00000000" w:rsidRDefault="0082750F"/>
                    <w:p w14:paraId="7EC665D2"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1C3D2ED0" w14:textId="77777777" w:rsidR="00000000" w:rsidRDefault="0082750F"/>
                    <w:p w14:paraId="7239AF6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2A0B44C9" w14:textId="77777777" w:rsidR="00000000" w:rsidRDefault="0082750F"/>
                    <w:p w14:paraId="0D5A8D64"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65EEFBE9" w14:textId="77777777" w:rsidR="00000000" w:rsidRDefault="0082750F"/>
                    <w:p w14:paraId="1C42F78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501EE6BC" w14:textId="77777777" w:rsidR="00000000" w:rsidRDefault="0082750F"/>
                    <w:p w14:paraId="4C869B54"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6301C7F8" w14:textId="77777777" w:rsidR="00000000" w:rsidRDefault="0082750F"/>
                    <w:p w14:paraId="566168DB"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72008BBF" w14:textId="77777777" w:rsidR="00000000" w:rsidRDefault="0082750F"/>
                    <w:p w14:paraId="19FE17B3"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43DFE480" w14:textId="77777777" w:rsidR="00000000" w:rsidRDefault="0082750F"/>
                    <w:p w14:paraId="7F4DDE5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695863C9" w14:textId="77777777" w:rsidR="00000000" w:rsidRDefault="0082750F"/>
                    <w:p w14:paraId="7EF8F34D"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2F9AD6A5" w14:textId="77777777" w:rsidR="00000000" w:rsidRDefault="0082750F"/>
                    <w:p w14:paraId="62295394"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66783439" w14:textId="77777777" w:rsidR="00000000" w:rsidRDefault="0082750F"/>
                    <w:p w14:paraId="2C785848"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1FDF9960" w14:textId="77777777" w:rsidR="00000000" w:rsidRDefault="0082750F"/>
                    <w:p w14:paraId="600BBBD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3D31D0EA" w14:textId="77777777" w:rsidR="00000000" w:rsidRDefault="0082750F"/>
                    <w:p w14:paraId="3B28887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1D08D0F8" w14:textId="77777777" w:rsidR="00000000" w:rsidRDefault="0082750F"/>
                    <w:p w14:paraId="76457E5A"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630D2EBD" w14:textId="77777777" w:rsidR="00000000" w:rsidRDefault="0082750F"/>
                    <w:p w14:paraId="0BC7062B"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6D445C9C" w14:textId="77777777" w:rsidR="00000000" w:rsidRDefault="0082750F"/>
                    <w:p w14:paraId="72A1C754"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4368C8B1" w14:textId="77777777" w:rsidR="00000000" w:rsidRDefault="0082750F"/>
                    <w:p w14:paraId="25E80CCA"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523F56BB" w14:textId="77777777" w:rsidR="00000000" w:rsidRDefault="0082750F"/>
                    <w:p w14:paraId="62EF2A5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0C38F0E1" w14:textId="77777777" w:rsidR="00000000" w:rsidRDefault="0082750F"/>
                    <w:p w14:paraId="7F7D98F6"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10622289" w14:textId="77777777" w:rsidR="00000000" w:rsidRDefault="0082750F"/>
                    <w:p w14:paraId="1FD39D57"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1447D598" w14:textId="77777777" w:rsidR="00000000" w:rsidRDefault="0082750F"/>
                    <w:p w14:paraId="22D9EA88"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1D0733BB" w14:textId="77777777" w:rsidR="00000000" w:rsidRDefault="0082750F"/>
                    <w:p w14:paraId="38585BF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30CD9E3A" w14:textId="77777777" w:rsidR="00000000" w:rsidRDefault="0082750F"/>
                    <w:p w14:paraId="5B3BDC14"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2276D045" w14:textId="77777777" w:rsidR="00000000" w:rsidRDefault="0082750F"/>
                    <w:p w14:paraId="4320BB36"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59BADFC8" w14:textId="77777777" w:rsidR="00000000" w:rsidRDefault="0082750F"/>
                    <w:p w14:paraId="7127DB56"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211670B9" w14:textId="77777777" w:rsidR="00000000" w:rsidRDefault="0082750F"/>
                    <w:p w14:paraId="74EF340F"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17AD0EE6" w14:textId="77777777" w:rsidR="00000000" w:rsidRDefault="0082750F"/>
                    <w:p w14:paraId="65215350"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4A860206" w14:textId="77777777" w:rsidR="00000000" w:rsidRDefault="0082750F"/>
                    <w:p w14:paraId="1208717B"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68F6323B" w14:textId="77777777" w:rsidR="00000000" w:rsidRDefault="0082750F"/>
                    <w:p w14:paraId="47F1E444"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25CECE96" w14:textId="77777777" w:rsidR="00000000" w:rsidRDefault="0082750F"/>
                    <w:p w14:paraId="09D807B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3FACCC4D" w14:textId="77777777" w:rsidR="00000000" w:rsidRDefault="0082750F"/>
                    <w:p w14:paraId="63267120"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54CEB995" w14:textId="77777777" w:rsidR="00000000" w:rsidRDefault="0082750F"/>
                    <w:p w14:paraId="19B2649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6BCAD2EB" w14:textId="77777777" w:rsidR="00000000" w:rsidRDefault="0082750F"/>
                    <w:p w14:paraId="5F0A7330"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2EF1CEFB" w14:textId="77777777" w:rsidR="00000000" w:rsidRDefault="0082750F"/>
                    <w:p w14:paraId="0D9E4529"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BCFDE6F" w14:textId="77777777" w:rsidR="00E34DBC" w:rsidRPr="002A3953" w:rsidRDefault="00E34DBC" w:rsidP="002A3953">
                      <w:pPr>
                        <w:jc w:val="both"/>
                        <w:rPr>
                          <w:color w:val="0F0D29" w:themeColor="text1"/>
                          <w:sz w:val="12"/>
                          <w:szCs w:val="8"/>
                        </w:rPr>
                      </w:pPr>
                    </w:p>
                    <w:p w14:paraId="40950611"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016876E"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B5644D9" w14:textId="77777777" w:rsidR="00000000" w:rsidRDefault="0082750F"/>
                    <w:p w14:paraId="679C3A62"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6F789DB0" w14:textId="77777777" w:rsidR="00E34DBC" w:rsidRPr="002A3953" w:rsidRDefault="00E34DBC" w:rsidP="002A3953">
                      <w:pPr>
                        <w:jc w:val="both"/>
                        <w:rPr>
                          <w:color w:val="0F0D29" w:themeColor="text1"/>
                          <w:sz w:val="12"/>
                          <w:szCs w:val="8"/>
                        </w:rPr>
                      </w:pPr>
                    </w:p>
                    <w:p w14:paraId="01464BD9"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0D86E52"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A0CF2E5" w14:textId="77777777" w:rsidR="00000000" w:rsidRDefault="0082750F"/>
                    <w:p w14:paraId="2DCEF586"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77ADD4F7" w14:textId="77777777" w:rsidR="00000000" w:rsidRDefault="0082750F"/>
                    <w:p w14:paraId="62CFECCF"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5DBC9C63" w14:textId="77777777" w:rsidR="00E34DBC" w:rsidRPr="002A3953" w:rsidRDefault="00E34DBC" w:rsidP="002A3953">
                      <w:pPr>
                        <w:jc w:val="both"/>
                        <w:rPr>
                          <w:color w:val="0F0D29" w:themeColor="text1"/>
                          <w:sz w:val="12"/>
                          <w:szCs w:val="8"/>
                        </w:rPr>
                      </w:pPr>
                    </w:p>
                    <w:p w14:paraId="27C85DFB"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4CCA1BC2"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097B673" w14:textId="77777777" w:rsidR="00000000" w:rsidRDefault="0082750F"/>
                    <w:p w14:paraId="573F0C81"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8CF8995" w14:textId="77777777" w:rsidR="00E34DBC" w:rsidRPr="002A3953" w:rsidRDefault="00E34DBC" w:rsidP="002A3953">
                      <w:pPr>
                        <w:jc w:val="both"/>
                        <w:rPr>
                          <w:color w:val="0F0D29" w:themeColor="text1"/>
                          <w:sz w:val="12"/>
                          <w:szCs w:val="8"/>
                        </w:rPr>
                      </w:pPr>
                    </w:p>
                    <w:p w14:paraId="3CDDDA78"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612F00F"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F902759" w14:textId="77777777" w:rsidR="00000000" w:rsidRDefault="0082750F"/>
                    <w:p w14:paraId="18424824"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41D65981" w14:textId="77777777" w:rsidR="00E34DBC" w:rsidRPr="002A3953" w:rsidRDefault="00E34DBC" w:rsidP="002A3953">
                      <w:pPr>
                        <w:jc w:val="both"/>
                        <w:rPr>
                          <w:color w:val="0F0D29" w:themeColor="text1"/>
                          <w:sz w:val="12"/>
                          <w:szCs w:val="8"/>
                        </w:rPr>
                      </w:pPr>
                    </w:p>
                    <w:p w14:paraId="57348E31"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63FCFF6"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2919C1E6" w14:textId="77777777" w:rsidR="00000000" w:rsidRDefault="0082750F"/>
                    <w:p w14:paraId="5C304A80"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43A7084F" w14:textId="77777777" w:rsidR="00000000" w:rsidRDefault="0082750F"/>
                    <w:p w14:paraId="79F6A98B"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6D33A74" w14:textId="77777777" w:rsidR="00E34DBC" w:rsidRPr="002A3953" w:rsidRDefault="00E34DBC" w:rsidP="002A3953">
                      <w:pPr>
                        <w:jc w:val="both"/>
                        <w:rPr>
                          <w:color w:val="0F0D29" w:themeColor="text1"/>
                          <w:sz w:val="12"/>
                          <w:szCs w:val="8"/>
                        </w:rPr>
                      </w:pPr>
                    </w:p>
                    <w:p w14:paraId="7076187A"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D960431"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F2BC003" w14:textId="77777777" w:rsidR="00000000" w:rsidRDefault="0082750F"/>
                    <w:p w14:paraId="4C7228CD"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52942819" w14:textId="77777777" w:rsidR="00E34DBC" w:rsidRPr="002A3953" w:rsidRDefault="00E34DBC" w:rsidP="002A3953">
                      <w:pPr>
                        <w:jc w:val="both"/>
                        <w:rPr>
                          <w:color w:val="0F0D29" w:themeColor="text1"/>
                          <w:sz w:val="12"/>
                          <w:szCs w:val="8"/>
                        </w:rPr>
                      </w:pPr>
                    </w:p>
                    <w:p w14:paraId="18D328F1"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7D66191"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669E478" w14:textId="77777777" w:rsidR="00000000" w:rsidRDefault="0082750F"/>
                    <w:p w14:paraId="576EC5E8"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4FAB27ED" w14:textId="77777777" w:rsidR="00E34DBC" w:rsidRPr="002A3953" w:rsidRDefault="00E34DBC" w:rsidP="002A3953">
                      <w:pPr>
                        <w:jc w:val="both"/>
                        <w:rPr>
                          <w:color w:val="0F0D29" w:themeColor="text1"/>
                          <w:sz w:val="12"/>
                          <w:szCs w:val="8"/>
                        </w:rPr>
                      </w:pPr>
                    </w:p>
                    <w:p w14:paraId="74279659"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DBFB9B6"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2F444BD1" w14:textId="77777777" w:rsidR="00000000" w:rsidRDefault="0082750F"/>
                    <w:p w14:paraId="6A1D5C74"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370AB95" w14:textId="77777777" w:rsidR="00E34DBC" w:rsidRPr="002A3953" w:rsidRDefault="00E34DBC" w:rsidP="002A3953">
                      <w:pPr>
                        <w:jc w:val="both"/>
                        <w:rPr>
                          <w:color w:val="0F0D29" w:themeColor="text1"/>
                          <w:sz w:val="12"/>
                          <w:szCs w:val="8"/>
                        </w:rPr>
                      </w:pPr>
                    </w:p>
                    <w:p w14:paraId="147313A7"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DC59AB4"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0CCA53C" w14:textId="77777777" w:rsidR="00000000" w:rsidRDefault="0082750F"/>
                    <w:p w14:paraId="05EBD15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42CA57E3" w14:textId="77777777" w:rsidR="00000000" w:rsidRDefault="0082750F"/>
                    <w:p w14:paraId="679A672B"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974D64E" w14:textId="77777777" w:rsidR="00E34DBC" w:rsidRPr="002A3953" w:rsidRDefault="00E34DBC" w:rsidP="002A3953">
                      <w:pPr>
                        <w:jc w:val="both"/>
                        <w:rPr>
                          <w:color w:val="0F0D29" w:themeColor="text1"/>
                          <w:sz w:val="12"/>
                          <w:szCs w:val="8"/>
                        </w:rPr>
                      </w:pPr>
                    </w:p>
                    <w:p w14:paraId="024E4794"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01CB90F"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8F42215" w14:textId="77777777" w:rsidR="00000000" w:rsidRDefault="0082750F"/>
                    <w:p w14:paraId="08CC61DD"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3D313C8" w14:textId="77777777" w:rsidR="00E34DBC" w:rsidRPr="002A3953" w:rsidRDefault="00E34DBC" w:rsidP="002A3953">
                      <w:pPr>
                        <w:jc w:val="both"/>
                        <w:rPr>
                          <w:color w:val="0F0D29" w:themeColor="text1"/>
                          <w:sz w:val="12"/>
                          <w:szCs w:val="8"/>
                        </w:rPr>
                      </w:pPr>
                    </w:p>
                    <w:p w14:paraId="73AAB7D8"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75BD1A7"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886DAFF" w14:textId="77777777" w:rsidR="00000000" w:rsidRDefault="0082750F"/>
                    <w:p w14:paraId="088C2EB3"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4E83623" w14:textId="77777777" w:rsidR="00E34DBC" w:rsidRPr="002A3953" w:rsidRDefault="00E34DBC" w:rsidP="002A3953">
                      <w:pPr>
                        <w:jc w:val="both"/>
                        <w:rPr>
                          <w:color w:val="0F0D29" w:themeColor="text1"/>
                          <w:sz w:val="12"/>
                          <w:szCs w:val="8"/>
                        </w:rPr>
                      </w:pPr>
                    </w:p>
                    <w:p w14:paraId="5B719D87"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0B52274"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2FF790E3" w14:textId="77777777" w:rsidR="00000000" w:rsidRDefault="0082750F"/>
                    <w:p w14:paraId="477E18A6"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4B847D62" w14:textId="77777777" w:rsidR="00000000" w:rsidRDefault="0082750F"/>
                    <w:p w14:paraId="34CAF3B7"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68F48886" w14:textId="77777777" w:rsidR="00E34DBC" w:rsidRPr="002A3953" w:rsidRDefault="00E34DBC" w:rsidP="002A3953">
                      <w:pPr>
                        <w:jc w:val="both"/>
                        <w:rPr>
                          <w:color w:val="0F0D29" w:themeColor="text1"/>
                          <w:sz w:val="12"/>
                          <w:szCs w:val="8"/>
                        </w:rPr>
                      </w:pPr>
                    </w:p>
                    <w:p w14:paraId="08265CBE"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42C09341"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0DE0139" w14:textId="77777777" w:rsidR="00000000" w:rsidRDefault="0082750F"/>
                    <w:p w14:paraId="0FE1D508"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65B647FB" w14:textId="77777777" w:rsidR="00E34DBC" w:rsidRPr="002A3953" w:rsidRDefault="00E34DBC" w:rsidP="002A3953">
                      <w:pPr>
                        <w:jc w:val="both"/>
                        <w:rPr>
                          <w:color w:val="0F0D29" w:themeColor="text1"/>
                          <w:sz w:val="12"/>
                          <w:szCs w:val="8"/>
                        </w:rPr>
                      </w:pPr>
                    </w:p>
                    <w:p w14:paraId="1CF44B3E"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2F741F1"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2A9B223" w14:textId="77777777" w:rsidR="00000000" w:rsidRDefault="0082750F"/>
                    <w:p w14:paraId="0323BEA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0D5619FC" w14:textId="77777777" w:rsidR="00000000" w:rsidRDefault="0082750F"/>
                    <w:p w14:paraId="3B2FA20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2D68C4D3" w14:textId="77777777" w:rsidR="00000000" w:rsidRDefault="0082750F"/>
                    <w:p w14:paraId="2753A3BA"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4EBCDE93" w14:textId="77777777" w:rsidR="00000000" w:rsidRDefault="0082750F"/>
                    <w:p w14:paraId="3EB39C9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0B8B6257" w14:textId="77777777" w:rsidR="00000000" w:rsidRDefault="0082750F"/>
                    <w:p w14:paraId="7D486564"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5D669999" w14:textId="77777777" w:rsidR="00000000" w:rsidRDefault="0082750F"/>
                    <w:p w14:paraId="441F6E8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04E10D9D" w14:textId="77777777" w:rsidR="00000000" w:rsidRDefault="0082750F"/>
                    <w:p w14:paraId="48D3F336"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06263AC8" w14:textId="77777777" w:rsidR="00000000" w:rsidRDefault="0082750F"/>
                    <w:p w14:paraId="03A9CE2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2457145A" w14:textId="77777777" w:rsidR="00000000" w:rsidRDefault="0082750F"/>
                    <w:p w14:paraId="3BB4742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14D98DA9" w14:textId="77777777" w:rsidR="00000000" w:rsidRDefault="0082750F"/>
                    <w:p w14:paraId="791C3F6B"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4BB9E076" w14:textId="77777777" w:rsidR="00000000" w:rsidRDefault="0082750F"/>
                    <w:p w14:paraId="34E4DA9F"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4AA3D1BD" w14:textId="77777777" w:rsidR="00E34DBC" w:rsidRPr="002A3953" w:rsidRDefault="00E34DBC" w:rsidP="002A3953">
                      <w:pPr>
                        <w:jc w:val="both"/>
                        <w:rPr>
                          <w:color w:val="0F0D29" w:themeColor="text1"/>
                          <w:sz w:val="12"/>
                          <w:szCs w:val="8"/>
                        </w:rPr>
                      </w:pPr>
                    </w:p>
                    <w:p w14:paraId="09B2208C"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197490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3D8F418" w14:textId="77777777" w:rsidR="00000000" w:rsidRDefault="0082750F"/>
                    <w:p w14:paraId="65192E29"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20CB509" w14:textId="77777777" w:rsidR="00E34DBC" w:rsidRPr="002A3953" w:rsidRDefault="00E34DBC" w:rsidP="002A3953">
                      <w:pPr>
                        <w:jc w:val="both"/>
                        <w:rPr>
                          <w:color w:val="0F0D29" w:themeColor="text1"/>
                          <w:sz w:val="12"/>
                          <w:szCs w:val="8"/>
                        </w:rPr>
                      </w:pPr>
                    </w:p>
                    <w:p w14:paraId="0C89E174"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09AE80C"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1C4E415" w14:textId="77777777" w:rsidR="00000000" w:rsidRDefault="0082750F"/>
                    <w:p w14:paraId="296EDDA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1D3A62C1" w14:textId="77777777" w:rsidR="00000000" w:rsidRDefault="0082750F"/>
                    <w:p w14:paraId="63EB4F17"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55462269" w14:textId="77777777" w:rsidR="00E34DBC" w:rsidRPr="002A3953" w:rsidRDefault="00E34DBC" w:rsidP="002A3953">
                      <w:pPr>
                        <w:jc w:val="both"/>
                        <w:rPr>
                          <w:color w:val="0F0D29" w:themeColor="text1"/>
                          <w:sz w:val="12"/>
                          <w:szCs w:val="8"/>
                        </w:rPr>
                      </w:pPr>
                    </w:p>
                    <w:p w14:paraId="7EA2F60D"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4CC63DBE"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C3B86F3" w14:textId="77777777" w:rsidR="00000000" w:rsidRDefault="0082750F"/>
                    <w:p w14:paraId="42B50BD1"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36932E5D" w14:textId="77777777" w:rsidR="00E34DBC" w:rsidRPr="002A3953" w:rsidRDefault="00E34DBC" w:rsidP="002A3953">
                      <w:pPr>
                        <w:jc w:val="both"/>
                        <w:rPr>
                          <w:color w:val="0F0D29" w:themeColor="text1"/>
                          <w:sz w:val="12"/>
                          <w:szCs w:val="8"/>
                        </w:rPr>
                      </w:pPr>
                    </w:p>
                    <w:p w14:paraId="47666CAB"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F63AF84"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E513B29" w14:textId="77777777" w:rsidR="00000000" w:rsidRDefault="0082750F"/>
                    <w:p w14:paraId="3D57766D"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5F67080A" w14:textId="77777777" w:rsidR="00E34DBC" w:rsidRPr="002A3953" w:rsidRDefault="00E34DBC" w:rsidP="002A3953">
                      <w:pPr>
                        <w:jc w:val="both"/>
                        <w:rPr>
                          <w:color w:val="0F0D29" w:themeColor="text1"/>
                          <w:sz w:val="12"/>
                          <w:szCs w:val="8"/>
                        </w:rPr>
                      </w:pPr>
                    </w:p>
                    <w:p w14:paraId="0EAC5CAD"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56C01B0"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B897031" w14:textId="77777777" w:rsidR="00000000" w:rsidRDefault="0082750F"/>
                    <w:p w14:paraId="02A1C492"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12FED46E" w14:textId="77777777" w:rsidR="00000000" w:rsidRDefault="0082750F"/>
                    <w:p w14:paraId="55284D10"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6214C23" w14:textId="77777777" w:rsidR="00E34DBC" w:rsidRPr="002A3953" w:rsidRDefault="00E34DBC" w:rsidP="002A3953">
                      <w:pPr>
                        <w:jc w:val="both"/>
                        <w:rPr>
                          <w:color w:val="0F0D29" w:themeColor="text1"/>
                          <w:sz w:val="12"/>
                          <w:szCs w:val="8"/>
                        </w:rPr>
                      </w:pPr>
                    </w:p>
                    <w:p w14:paraId="46728EB7"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3D9DE92"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83C4395" w14:textId="77777777" w:rsidR="00000000" w:rsidRDefault="0082750F"/>
                    <w:p w14:paraId="4AF97BFA"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6015FF48" w14:textId="77777777" w:rsidR="00E34DBC" w:rsidRPr="002A3953" w:rsidRDefault="00E34DBC" w:rsidP="002A3953">
                      <w:pPr>
                        <w:jc w:val="both"/>
                        <w:rPr>
                          <w:color w:val="0F0D29" w:themeColor="text1"/>
                          <w:sz w:val="12"/>
                          <w:szCs w:val="8"/>
                        </w:rPr>
                      </w:pPr>
                    </w:p>
                    <w:p w14:paraId="46EF68B7"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990FC1C"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A24B0E2" w14:textId="77777777" w:rsidR="00000000" w:rsidRDefault="0082750F"/>
                    <w:p w14:paraId="6CA2D1D3"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3D587214" w14:textId="77777777" w:rsidR="00E34DBC" w:rsidRPr="002A3953" w:rsidRDefault="00E34DBC" w:rsidP="002A3953">
                      <w:pPr>
                        <w:jc w:val="both"/>
                        <w:rPr>
                          <w:color w:val="0F0D29" w:themeColor="text1"/>
                          <w:sz w:val="12"/>
                          <w:szCs w:val="8"/>
                        </w:rPr>
                      </w:pPr>
                    </w:p>
                    <w:p w14:paraId="051D4ECC"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5064A04E"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F66B304" w14:textId="77777777" w:rsidR="00000000" w:rsidRDefault="0082750F"/>
                    <w:p w14:paraId="61EE82C2"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61B324F" w14:textId="77777777" w:rsidR="00E34DBC" w:rsidRPr="002A3953" w:rsidRDefault="00E34DBC" w:rsidP="002A3953">
                      <w:pPr>
                        <w:jc w:val="both"/>
                        <w:rPr>
                          <w:color w:val="0F0D29" w:themeColor="text1"/>
                          <w:sz w:val="12"/>
                          <w:szCs w:val="8"/>
                        </w:rPr>
                      </w:pPr>
                    </w:p>
                    <w:p w14:paraId="2C65AE68"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53E09DFA"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B19639F" w14:textId="77777777" w:rsidR="00000000" w:rsidRDefault="0082750F"/>
                    <w:p w14:paraId="480FC8D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2099BB1A" w14:textId="77777777" w:rsidR="00000000" w:rsidRDefault="0082750F"/>
                    <w:p w14:paraId="44AB8EBD"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48FCEA4" w14:textId="77777777" w:rsidR="00E34DBC" w:rsidRPr="002A3953" w:rsidRDefault="00E34DBC" w:rsidP="002A3953">
                      <w:pPr>
                        <w:jc w:val="both"/>
                        <w:rPr>
                          <w:color w:val="0F0D29" w:themeColor="text1"/>
                          <w:sz w:val="12"/>
                          <w:szCs w:val="8"/>
                        </w:rPr>
                      </w:pPr>
                    </w:p>
                    <w:p w14:paraId="1BF72539"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35BC5A9"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22BAC8F3" w14:textId="77777777" w:rsidR="00000000" w:rsidRDefault="0082750F"/>
                    <w:p w14:paraId="72BBE31F"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D051C17" w14:textId="77777777" w:rsidR="00E34DBC" w:rsidRPr="002A3953" w:rsidRDefault="00E34DBC" w:rsidP="002A3953">
                      <w:pPr>
                        <w:jc w:val="both"/>
                        <w:rPr>
                          <w:color w:val="0F0D29" w:themeColor="text1"/>
                          <w:sz w:val="12"/>
                          <w:szCs w:val="8"/>
                        </w:rPr>
                      </w:pPr>
                    </w:p>
                    <w:p w14:paraId="381373B3"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5D4A6F98"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BA804B2" w14:textId="77777777" w:rsidR="00000000" w:rsidRDefault="0082750F"/>
                    <w:p w14:paraId="47C8D869"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F231360" w14:textId="77777777" w:rsidR="00E34DBC" w:rsidRPr="002A3953" w:rsidRDefault="00E34DBC" w:rsidP="002A3953">
                      <w:pPr>
                        <w:jc w:val="both"/>
                        <w:rPr>
                          <w:color w:val="0F0D29" w:themeColor="text1"/>
                          <w:sz w:val="12"/>
                          <w:szCs w:val="8"/>
                        </w:rPr>
                      </w:pPr>
                    </w:p>
                    <w:p w14:paraId="7FAB44E7"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87F5C02"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8F9AFEF" w14:textId="77777777" w:rsidR="00000000" w:rsidRDefault="0082750F"/>
                    <w:p w14:paraId="1DDF63A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1DFED304" w14:textId="77777777" w:rsidR="00000000" w:rsidRDefault="0082750F"/>
                    <w:p w14:paraId="53F1EFA8"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383EA82" w14:textId="77777777" w:rsidR="00E34DBC" w:rsidRPr="002A3953" w:rsidRDefault="00E34DBC" w:rsidP="002A3953">
                      <w:pPr>
                        <w:jc w:val="both"/>
                        <w:rPr>
                          <w:color w:val="0F0D29" w:themeColor="text1"/>
                          <w:sz w:val="12"/>
                          <w:szCs w:val="8"/>
                        </w:rPr>
                      </w:pPr>
                    </w:p>
                    <w:p w14:paraId="76C834F8"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9A513B0"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CF1420B" w14:textId="77777777" w:rsidR="00000000" w:rsidRDefault="0082750F"/>
                    <w:p w14:paraId="5E7F8A9E"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5DF5BB72" w14:textId="77777777" w:rsidR="00E34DBC" w:rsidRPr="002A3953" w:rsidRDefault="00E34DBC" w:rsidP="002A3953">
                      <w:pPr>
                        <w:jc w:val="both"/>
                        <w:rPr>
                          <w:color w:val="0F0D29" w:themeColor="text1"/>
                          <w:sz w:val="12"/>
                          <w:szCs w:val="8"/>
                        </w:rPr>
                      </w:pPr>
                    </w:p>
                    <w:p w14:paraId="3724DB68"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C01FA34"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2E85311" w14:textId="77777777" w:rsidR="00000000" w:rsidRDefault="0082750F"/>
                    <w:p w14:paraId="758F07A5" w14:textId="75C77329"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B2540A7" w14:textId="77777777" w:rsidR="00E34DBC" w:rsidRPr="002A3953" w:rsidRDefault="00E34DBC" w:rsidP="002A3953">
                      <w:pPr>
                        <w:jc w:val="both"/>
                        <w:rPr>
                          <w:color w:val="0F0D29" w:themeColor="text1"/>
                          <w:sz w:val="12"/>
                          <w:szCs w:val="8"/>
                        </w:rPr>
                      </w:pPr>
                    </w:p>
                    <w:p w14:paraId="2F2DF5F3"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141365C"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DCF1B0D" w14:textId="77777777" w:rsidR="00000000" w:rsidRDefault="0082750F"/>
                    <w:p w14:paraId="5D4D7AF7"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00734D3F" w14:textId="77777777" w:rsidR="00000000" w:rsidRDefault="0082750F"/>
                    <w:p w14:paraId="6267127F"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73D7D36" w14:textId="77777777" w:rsidR="00E34DBC" w:rsidRPr="002A3953" w:rsidRDefault="00E34DBC" w:rsidP="002A3953">
                      <w:pPr>
                        <w:jc w:val="both"/>
                        <w:rPr>
                          <w:color w:val="0F0D29" w:themeColor="text1"/>
                          <w:sz w:val="12"/>
                          <w:szCs w:val="8"/>
                        </w:rPr>
                      </w:pPr>
                    </w:p>
                    <w:p w14:paraId="7CF95535"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446D53C"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2C6EFF64" w14:textId="77777777" w:rsidR="00000000" w:rsidRDefault="0082750F"/>
                    <w:p w14:paraId="394879B1"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C715764" w14:textId="77777777" w:rsidR="00E34DBC" w:rsidRPr="002A3953" w:rsidRDefault="00E34DBC" w:rsidP="002A3953">
                      <w:pPr>
                        <w:jc w:val="both"/>
                        <w:rPr>
                          <w:color w:val="0F0D29" w:themeColor="text1"/>
                          <w:sz w:val="12"/>
                          <w:szCs w:val="8"/>
                        </w:rPr>
                      </w:pPr>
                    </w:p>
                    <w:p w14:paraId="133253E0"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CC862DD"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E856B62" w14:textId="77777777" w:rsidR="00000000" w:rsidRDefault="0082750F"/>
                    <w:p w14:paraId="5F758A28"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3B420E9A" w14:textId="77777777" w:rsidR="00E34DBC" w:rsidRPr="002A3953" w:rsidRDefault="00E34DBC" w:rsidP="002A3953">
                      <w:pPr>
                        <w:jc w:val="both"/>
                        <w:rPr>
                          <w:color w:val="0F0D29" w:themeColor="text1"/>
                          <w:sz w:val="12"/>
                          <w:szCs w:val="8"/>
                        </w:rPr>
                      </w:pPr>
                    </w:p>
                    <w:p w14:paraId="7036FD43"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89EF2F2"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54DAEE47" w14:textId="77777777" w:rsidR="00000000" w:rsidRDefault="0082750F"/>
                    <w:p w14:paraId="6DF3F4C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43017D95" w14:textId="77777777" w:rsidR="00000000" w:rsidRDefault="0082750F"/>
                    <w:p w14:paraId="2B3BA581"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A4920AE" w14:textId="77777777" w:rsidR="00E34DBC" w:rsidRPr="002A3953" w:rsidRDefault="00E34DBC" w:rsidP="002A3953">
                      <w:pPr>
                        <w:jc w:val="both"/>
                        <w:rPr>
                          <w:color w:val="0F0D29" w:themeColor="text1"/>
                          <w:sz w:val="12"/>
                          <w:szCs w:val="8"/>
                        </w:rPr>
                      </w:pPr>
                    </w:p>
                    <w:p w14:paraId="52776C61"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4A85B5C8"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69B8CC1" w14:textId="77777777" w:rsidR="00000000" w:rsidRDefault="0082750F"/>
                    <w:p w14:paraId="18738C73"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3DFE46E" w14:textId="77777777" w:rsidR="00E34DBC" w:rsidRPr="002A3953" w:rsidRDefault="00E34DBC" w:rsidP="002A3953">
                      <w:pPr>
                        <w:jc w:val="both"/>
                        <w:rPr>
                          <w:color w:val="0F0D29" w:themeColor="text1"/>
                          <w:sz w:val="12"/>
                          <w:szCs w:val="8"/>
                        </w:rPr>
                      </w:pPr>
                    </w:p>
                    <w:p w14:paraId="5F4B22D4"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0841B2C"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7134000" w14:textId="77777777" w:rsidR="00000000" w:rsidRDefault="0082750F"/>
                    <w:p w14:paraId="488B11BF"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A34ACBF" w14:textId="77777777" w:rsidR="00E34DBC" w:rsidRPr="002A3953" w:rsidRDefault="00E34DBC" w:rsidP="002A3953">
                      <w:pPr>
                        <w:jc w:val="both"/>
                        <w:rPr>
                          <w:color w:val="0F0D29" w:themeColor="text1"/>
                          <w:sz w:val="12"/>
                          <w:szCs w:val="8"/>
                        </w:rPr>
                      </w:pPr>
                    </w:p>
                    <w:p w14:paraId="71D3E57D"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917DEE6"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53CF0C5F" w14:textId="77777777" w:rsidR="00000000" w:rsidRDefault="0082750F"/>
                    <w:p w14:paraId="491A8B27"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A592D90" w14:textId="77777777" w:rsidR="00E34DBC" w:rsidRPr="002A3953" w:rsidRDefault="00E34DBC" w:rsidP="002A3953">
                      <w:pPr>
                        <w:jc w:val="both"/>
                        <w:rPr>
                          <w:color w:val="0F0D29" w:themeColor="text1"/>
                          <w:sz w:val="12"/>
                          <w:szCs w:val="8"/>
                        </w:rPr>
                      </w:pPr>
                    </w:p>
                    <w:p w14:paraId="6A35B158"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8E17A7A"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D24574F" w14:textId="77777777" w:rsidR="00000000" w:rsidRDefault="0082750F"/>
                    <w:p w14:paraId="26366C5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10E7C63D" w14:textId="77777777" w:rsidR="00000000" w:rsidRDefault="0082750F"/>
                    <w:p w14:paraId="26ACCA35"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4DD627FF" w14:textId="77777777" w:rsidR="00E34DBC" w:rsidRPr="002A3953" w:rsidRDefault="00E34DBC" w:rsidP="002A3953">
                      <w:pPr>
                        <w:jc w:val="both"/>
                        <w:rPr>
                          <w:color w:val="0F0D29" w:themeColor="text1"/>
                          <w:sz w:val="12"/>
                          <w:szCs w:val="8"/>
                        </w:rPr>
                      </w:pPr>
                    </w:p>
                    <w:p w14:paraId="2BC94C30"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47C8C27"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9198F49" w14:textId="77777777" w:rsidR="00000000" w:rsidRDefault="0082750F"/>
                    <w:p w14:paraId="049A9234"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38E78E96" w14:textId="77777777" w:rsidR="00E34DBC" w:rsidRPr="002A3953" w:rsidRDefault="00E34DBC" w:rsidP="002A3953">
                      <w:pPr>
                        <w:jc w:val="both"/>
                        <w:rPr>
                          <w:color w:val="0F0D29" w:themeColor="text1"/>
                          <w:sz w:val="12"/>
                          <w:szCs w:val="8"/>
                        </w:rPr>
                      </w:pPr>
                    </w:p>
                    <w:p w14:paraId="2655E517"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4842599A"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4745644" w14:textId="77777777" w:rsidR="00000000" w:rsidRDefault="0082750F"/>
                    <w:p w14:paraId="6E1E4910"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AE5ED44" w14:textId="77777777" w:rsidR="00E34DBC" w:rsidRPr="002A3953" w:rsidRDefault="00E34DBC" w:rsidP="002A3953">
                      <w:pPr>
                        <w:jc w:val="both"/>
                        <w:rPr>
                          <w:color w:val="0F0D29" w:themeColor="text1"/>
                          <w:sz w:val="12"/>
                          <w:szCs w:val="8"/>
                        </w:rPr>
                      </w:pPr>
                    </w:p>
                    <w:p w14:paraId="01CC0653"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B1B4F9C"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1C9C2A8" w14:textId="77777777" w:rsidR="00000000" w:rsidRDefault="0082750F"/>
                    <w:p w14:paraId="243D6D3B"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63944297" w14:textId="77777777" w:rsidR="00000000" w:rsidRDefault="0082750F"/>
                    <w:p w14:paraId="49CB8E5B"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1212602" w14:textId="77777777" w:rsidR="00E34DBC" w:rsidRPr="002A3953" w:rsidRDefault="00E34DBC" w:rsidP="002A3953">
                      <w:pPr>
                        <w:jc w:val="both"/>
                        <w:rPr>
                          <w:color w:val="0F0D29" w:themeColor="text1"/>
                          <w:sz w:val="12"/>
                          <w:szCs w:val="8"/>
                        </w:rPr>
                      </w:pPr>
                    </w:p>
                    <w:p w14:paraId="0FBBD240"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37DAB94"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72C2DCB" w14:textId="77777777" w:rsidR="00000000" w:rsidRDefault="0082750F"/>
                    <w:p w14:paraId="74E5CD90"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F0C013A" w14:textId="77777777" w:rsidR="00E34DBC" w:rsidRPr="002A3953" w:rsidRDefault="00E34DBC" w:rsidP="002A3953">
                      <w:pPr>
                        <w:jc w:val="both"/>
                        <w:rPr>
                          <w:color w:val="0F0D29" w:themeColor="text1"/>
                          <w:sz w:val="12"/>
                          <w:szCs w:val="8"/>
                        </w:rPr>
                      </w:pPr>
                    </w:p>
                    <w:p w14:paraId="7A97E7E8"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0A8A751"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5127A7F7" w14:textId="77777777" w:rsidR="00000000" w:rsidRDefault="0082750F"/>
                    <w:p w14:paraId="79638AE4"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7AD436B3" w14:textId="77777777" w:rsidR="00000000" w:rsidRDefault="0082750F"/>
                    <w:p w14:paraId="3A43643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46678CAF" w14:textId="77777777" w:rsidR="00000000" w:rsidRDefault="0082750F"/>
                    <w:p w14:paraId="0D8CEA19"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71FD705C" w14:textId="77777777" w:rsidR="00000000" w:rsidRDefault="0082750F"/>
                    <w:p w14:paraId="22CC6AD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172C7A6D" w14:textId="77777777" w:rsidR="00000000" w:rsidRDefault="0082750F"/>
                    <w:p w14:paraId="20616EC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54E3B78F" w14:textId="77777777" w:rsidR="00000000" w:rsidRDefault="0082750F"/>
                    <w:p w14:paraId="3F05DF0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5F4A404C" w14:textId="77777777" w:rsidR="00000000" w:rsidRDefault="0082750F"/>
                    <w:p w14:paraId="3E91904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7157F5FC" w14:textId="77777777" w:rsidR="00000000" w:rsidRDefault="0082750F"/>
                    <w:p w14:paraId="5684C5B9"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3EA229BE" w14:textId="77777777" w:rsidR="00000000" w:rsidRDefault="0082750F"/>
                    <w:p w14:paraId="6E282833"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159B25FD" w14:textId="77777777" w:rsidR="00000000" w:rsidRDefault="0082750F"/>
                    <w:p w14:paraId="7C0D1F5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1E776069" w14:textId="77777777" w:rsidR="00000000" w:rsidRDefault="0082750F"/>
                    <w:p w14:paraId="64BA6AE4"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5EA3A95B" w14:textId="77777777" w:rsidR="00E34DBC" w:rsidRPr="002A3953" w:rsidRDefault="00E34DBC" w:rsidP="002A3953">
                      <w:pPr>
                        <w:jc w:val="both"/>
                        <w:rPr>
                          <w:color w:val="0F0D29" w:themeColor="text1"/>
                          <w:sz w:val="12"/>
                          <w:szCs w:val="8"/>
                        </w:rPr>
                      </w:pPr>
                    </w:p>
                    <w:p w14:paraId="47A503EA"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0940B84"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A8A82D2" w14:textId="77777777" w:rsidR="00000000" w:rsidRDefault="0082750F"/>
                    <w:p w14:paraId="5EC99126"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5D236FE" w14:textId="77777777" w:rsidR="00E34DBC" w:rsidRPr="002A3953" w:rsidRDefault="00E34DBC" w:rsidP="002A3953">
                      <w:pPr>
                        <w:jc w:val="both"/>
                        <w:rPr>
                          <w:color w:val="0F0D29" w:themeColor="text1"/>
                          <w:sz w:val="12"/>
                          <w:szCs w:val="8"/>
                        </w:rPr>
                      </w:pPr>
                    </w:p>
                    <w:p w14:paraId="1C94A676"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DC2BDD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2F95A5E" w14:textId="77777777" w:rsidR="00000000" w:rsidRDefault="0082750F"/>
                    <w:p w14:paraId="330C6E4A"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7EEFD1D1" w14:textId="77777777" w:rsidR="00000000" w:rsidRDefault="0082750F"/>
                    <w:p w14:paraId="515133F7"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33435A15" w14:textId="77777777" w:rsidR="00E34DBC" w:rsidRPr="002A3953" w:rsidRDefault="00E34DBC" w:rsidP="002A3953">
                      <w:pPr>
                        <w:jc w:val="both"/>
                        <w:rPr>
                          <w:color w:val="0F0D29" w:themeColor="text1"/>
                          <w:sz w:val="12"/>
                          <w:szCs w:val="8"/>
                        </w:rPr>
                      </w:pPr>
                    </w:p>
                    <w:p w14:paraId="39E398D1"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B6A64D0"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BAA6610" w14:textId="77777777" w:rsidR="00000000" w:rsidRDefault="0082750F"/>
                    <w:p w14:paraId="031A603D"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5EAB158" w14:textId="77777777" w:rsidR="00E34DBC" w:rsidRPr="002A3953" w:rsidRDefault="00E34DBC" w:rsidP="002A3953">
                      <w:pPr>
                        <w:jc w:val="both"/>
                        <w:rPr>
                          <w:color w:val="0F0D29" w:themeColor="text1"/>
                          <w:sz w:val="12"/>
                          <w:szCs w:val="8"/>
                        </w:rPr>
                      </w:pPr>
                    </w:p>
                    <w:p w14:paraId="37A244C1"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7346B0A"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0FB510C" w14:textId="77777777" w:rsidR="00000000" w:rsidRDefault="0082750F"/>
                    <w:p w14:paraId="24612136"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3D43E504" w14:textId="77777777" w:rsidR="00E34DBC" w:rsidRPr="002A3953" w:rsidRDefault="00E34DBC" w:rsidP="002A3953">
                      <w:pPr>
                        <w:jc w:val="both"/>
                        <w:rPr>
                          <w:color w:val="0F0D29" w:themeColor="text1"/>
                          <w:sz w:val="12"/>
                          <w:szCs w:val="8"/>
                        </w:rPr>
                      </w:pPr>
                    </w:p>
                    <w:p w14:paraId="70B5A078"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2DA098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1ABD26A" w14:textId="77777777" w:rsidR="00000000" w:rsidRDefault="0082750F"/>
                    <w:p w14:paraId="37B3EE9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0CD53600" w14:textId="77777777" w:rsidR="00000000" w:rsidRDefault="0082750F"/>
                    <w:p w14:paraId="6A8568B4"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B0E9EE7" w14:textId="77777777" w:rsidR="00E34DBC" w:rsidRPr="002A3953" w:rsidRDefault="00E34DBC" w:rsidP="002A3953">
                      <w:pPr>
                        <w:jc w:val="both"/>
                        <w:rPr>
                          <w:color w:val="0F0D29" w:themeColor="text1"/>
                          <w:sz w:val="12"/>
                          <w:szCs w:val="8"/>
                        </w:rPr>
                      </w:pPr>
                    </w:p>
                    <w:p w14:paraId="1AF2D1C5"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06641D7"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DF8B5B1" w14:textId="77777777" w:rsidR="00000000" w:rsidRDefault="0082750F"/>
                    <w:p w14:paraId="695F0005"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C90ACE9" w14:textId="77777777" w:rsidR="00E34DBC" w:rsidRPr="002A3953" w:rsidRDefault="00E34DBC" w:rsidP="002A3953">
                      <w:pPr>
                        <w:jc w:val="both"/>
                        <w:rPr>
                          <w:color w:val="0F0D29" w:themeColor="text1"/>
                          <w:sz w:val="12"/>
                          <w:szCs w:val="8"/>
                        </w:rPr>
                      </w:pPr>
                    </w:p>
                    <w:p w14:paraId="55465277"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5D687C2"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222DFDE" w14:textId="77777777" w:rsidR="00000000" w:rsidRDefault="0082750F"/>
                    <w:p w14:paraId="5EF2F893"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A3710B2" w14:textId="77777777" w:rsidR="00E34DBC" w:rsidRPr="002A3953" w:rsidRDefault="00E34DBC" w:rsidP="002A3953">
                      <w:pPr>
                        <w:jc w:val="both"/>
                        <w:rPr>
                          <w:color w:val="0F0D29" w:themeColor="text1"/>
                          <w:sz w:val="12"/>
                          <w:szCs w:val="8"/>
                        </w:rPr>
                      </w:pPr>
                    </w:p>
                    <w:p w14:paraId="1D8848B8"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05A7C56"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A609946" w14:textId="77777777" w:rsidR="00000000" w:rsidRDefault="0082750F"/>
                    <w:p w14:paraId="66E50ECF"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C76091E" w14:textId="77777777" w:rsidR="00E34DBC" w:rsidRPr="002A3953" w:rsidRDefault="00E34DBC" w:rsidP="002A3953">
                      <w:pPr>
                        <w:jc w:val="both"/>
                        <w:rPr>
                          <w:color w:val="0F0D29" w:themeColor="text1"/>
                          <w:sz w:val="12"/>
                          <w:szCs w:val="8"/>
                        </w:rPr>
                      </w:pPr>
                    </w:p>
                    <w:p w14:paraId="5748AFA5"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A872E93"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F128AE1" w14:textId="77777777" w:rsidR="00000000" w:rsidRDefault="0082750F"/>
                    <w:p w14:paraId="1566AC8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1EF5D299" w14:textId="77777777" w:rsidR="00000000" w:rsidRDefault="0082750F"/>
                    <w:p w14:paraId="579CEE5A"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3A70EA6E" w14:textId="77777777" w:rsidR="00E34DBC" w:rsidRPr="002A3953" w:rsidRDefault="00E34DBC" w:rsidP="002A3953">
                      <w:pPr>
                        <w:jc w:val="both"/>
                        <w:rPr>
                          <w:color w:val="0F0D29" w:themeColor="text1"/>
                          <w:sz w:val="12"/>
                          <w:szCs w:val="8"/>
                        </w:rPr>
                      </w:pPr>
                    </w:p>
                    <w:p w14:paraId="18DE61D8"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65C53D1"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F08432E" w14:textId="77777777" w:rsidR="00000000" w:rsidRDefault="0082750F"/>
                    <w:p w14:paraId="3B0615C6"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37E3381" w14:textId="77777777" w:rsidR="00E34DBC" w:rsidRPr="002A3953" w:rsidRDefault="00E34DBC" w:rsidP="002A3953">
                      <w:pPr>
                        <w:jc w:val="both"/>
                        <w:rPr>
                          <w:color w:val="0F0D29" w:themeColor="text1"/>
                          <w:sz w:val="12"/>
                          <w:szCs w:val="8"/>
                        </w:rPr>
                      </w:pPr>
                    </w:p>
                    <w:p w14:paraId="4B8ACF41"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73DBFF7"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6FA27EC" w14:textId="77777777" w:rsidR="00000000" w:rsidRDefault="0082750F"/>
                    <w:p w14:paraId="45DA3D42"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606CF37A" w14:textId="77777777" w:rsidR="00E34DBC" w:rsidRPr="002A3953" w:rsidRDefault="00E34DBC" w:rsidP="002A3953">
                      <w:pPr>
                        <w:jc w:val="both"/>
                        <w:rPr>
                          <w:color w:val="0F0D29" w:themeColor="text1"/>
                          <w:sz w:val="12"/>
                          <w:szCs w:val="8"/>
                        </w:rPr>
                      </w:pPr>
                    </w:p>
                    <w:p w14:paraId="4EC57BBE"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928FB7F"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444F7F4" w14:textId="77777777" w:rsidR="00000000" w:rsidRDefault="0082750F"/>
                    <w:p w14:paraId="64E903AF"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5A3F4BAE" w14:textId="77777777" w:rsidR="00000000" w:rsidRDefault="0082750F"/>
                    <w:p w14:paraId="49473CC2"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4CF2C38E" w14:textId="77777777" w:rsidR="00E34DBC" w:rsidRPr="002A3953" w:rsidRDefault="00E34DBC" w:rsidP="002A3953">
                      <w:pPr>
                        <w:jc w:val="both"/>
                        <w:rPr>
                          <w:color w:val="0F0D29" w:themeColor="text1"/>
                          <w:sz w:val="12"/>
                          <w:szCs w:val="8"/>
                        </w:rPr>
                      </w:pPr>
                    </w:p>
                    <w:p w14:paraId="1844F9B4"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92C1D13"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C641B9A" w14:textId="77777777" w:rsidR="00000000" w:rsidRDefault="0082750F"/>
                    <w:p w14:paraId="4783912D"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D6547F6" w14:textId="77777777" w:rsidR="00E34DBC" w:rsidRPr="002A3953" w:rsidRDefault="00E34DBC" w:rsidP="002A3953">
                      <w:pPr>
                        <w:jc w:val="both"/>
                        <w:rPr>
                          <w:color w:val="0F0D29" w:themeColor="text1"/>
                          <w:sz w:val="12"/>
                          <w:szCs w:val="8"/>
                        </w:rPr>
                      </w:pPr>
                    </w:p>
                    <w:p w14:paraId="51866F53"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D699D84"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7CCAD0A" w14:textId="77777777" w:rsidR="00000000" w:rsidRDefault="0082750F"/>
                    <w:p w14:paraId="12173B8B"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2053EDFC" w14:textId="77777777" w:rsidR="00000000" w:rsidRDefault="0082750F"/>
                    <w:p w14:paraId="4EDD8FA6"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24DCA880" w14:textId="77777777" w:rsidR="00000000" w:rsidRDefault="0082750F"/>
                    <w:p w14:paraId="4038FE22"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657A2AB4" w14:textId="77777777" w:rsidR="00000000" w:rsidRDefault="0082750F"/>
                    <w:p w14:paraId="1AC518C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16536408" w14:textId="77777777" w:rsidR="00000000" w:rsidRDefault="0082750F"/>
                    <w:p w14:paraId="18313810"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33407749" w14:textId="77777777" w:rsidR="00000000" w:rsidRDefault="0082750F"/>
                    <w:p w14:paraId="4B2CEB3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1548393B" w14:textId="77777777" w:rsidR="00000000" w:rsidRDefault="0082750F"/>
                    <w:p w14:paraId="0EC8524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3608DFA2" w14:textId="77777777" w:rsidR="00000000" w:rsidRDefault="0082750F"/>
                    <w:p w14:paraId="0D781708"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531844D4" w14:textId="77777777" w:rsidR="00000000" w:rsidRDefault="0082750F"/>
                    <w:p w14:paraId="65155853"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7EEA43C9" w14:textId="77777777" w:rsidR="00000000" w:rsidRDefault="0082750F"/>
                    <w:p w14:paraId="7C377BD7"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7796D0D4" w14:textId="77777777" w:rsidR="00000000" w:rsidRDefault="0082750F"/>
                    <w:p w14:paraId="6FD63A3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088545A7" w14:textId="77777777" w:rsidR="00000000" w:rsidRDefault="0082750F"/>
                    <w:p w14:paraId="7BCDC52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20112676" w14:textId="77777777" w:rsidR="00000000" w:rsidRDefault="0082750F"/>
                    <w:p w14:paraId="4CFD46D2"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2B92CAD8" w14:textId="77777777" w:rsidR="00000000" w:rsidRDefault="0082750F"/>
                    <w:p w14:paraId="397C912B"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7AD9EA25" w14:textId="77777777" w:rsidR="00000000" w:rsidRDefault="0082750F"/>
                    <w:p w14:paraId="14F8913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1EE8BE7C" w14:textId="77777777" w:rsidR="00000000" w:rsidRDefault="0082750F"/>
                    <w:p w14:paraId="61E04F0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75455B71" w14:textId="77777777" w:rsidR="00000000" w:rsidRDefault="0082750F"/>
                    <w:p w14:paraId="00D20753"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146FA5A4" w14:textId="77777777" w:rsidR="00000000" w:rsidRDefault="0082750F"/>
                    <w:p w14:paraId="1A3237AF"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138EEEE9" w14:textId="77777777" w:rsidR="00000000" w:rsidRDefault="0082750F"/>
                    <w:p w14:paraId="6D70108F"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7F383113" w14:textId="77777777" w:rsidR="00000000" w:rsidRDefault="0082750F"/>
                    <w:p w14:paraId="29BF968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35FE4675" w14:textId="77777777" w:rsidR="00000000" w:rsidRDefault="0082750F"/>
                    <w:p w14:paraId="76E1BDAF"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4D36D1D8" w14:textId="77777777" w:rsidR="00000000" w:rsidRDefault="0082750F"/>
                    <w:p w14:paraId="4B1D1B44"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36ABEAB4" w14:textId="77777777" w:rsidR="00000000" w:rsidRDefault="0082750F"/>
                    <w:p w14:paraId="7C57BD8D"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4D0FB2F9" w14:textId="77777777" w:rsidR="00000000" w:rsidRDefault="0082750F"/>
                    <w:p w14:paraId="6E51D1E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53EE3D6B" w14:textId="77777777" w:rsidR="00000000" w:rsidRDefault="0082750F"/>
                    <w:p w14:paraId="75B71C31"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0CC17A57" w14:textId="77777777" w:rsidR="00000000" w:rsidRDefault="0082750F"/>
                    <w:p w14:paraId="757F1CDD"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28835282" w14:textId="77777777" w:rsidR="00000000" w:rsidRDefault="0082750F"/>
                    <w:p w14:paraId="5101016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2E9F5410" w14:textId="77777777" w:rsidR="00000000" w:rsidRDefault="0082750F"/>
                    <w:p w14:paraId="3168B185"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186F0EA4" w14:textId="77777777" w:rsidR="00000000" w:rsidRDefault="0082750F"/>
                    <w:p w14:paraId="77915C74"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1E94B4CB" w14:textId="77777777" w:rsidR="00000000" w:rsidRDefault="0082750F"/>
                    <w:p w14:paraId="49E8A3E4"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7CE43AFD" w14:textId="77777777" w:rsidR="00000000" w:rsidRDefault="0082750F"/>
                    <w:p w14:paraId="5AB801F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602FEC31" w14:textId="77777777" w:rsidR="00000000" w:rsidRDefault="0082750F"/>
                    <w:p w14:paraId="29850BFD"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7029A9DF" w14:textId="77777777" w:rsidR="00000000" w:rsidRDefault="0082750F"/>
                    <w:p w14:paraId="0966BC5D"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4554E213" w14:textId="77777777" w:rsidR="00000000" w:rsidRDefault="0082750F"/>
                    <w:p w14:paraId="6471C5C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7BBD12B8" w14:textId="77777777" w:rsidR="00000000" w:rsidRDefault="0082750F"/>
                    <w:p w14:paraId="1F841C3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2A3B8875" w14:textId="77777777" w:rsidR="00000000" w:rsidRDefault="0082750F"/>
                    <w:p w14:paraId="48EEAA80"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070FBA9C" w14:textId="77777777" w:rsidR="00000000" w:rsidRDefault="0082750F"/>
                    <w:p w14:paraId="0176987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3DC2C925" w14:textId="77777777" w:rsidR="00000000" w:rsidRDefault="0082750F"/>
                    <w:p w14:paraId="74AB5CB7"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6D10E0B3" w14:textId="77777777" w:rsidR="00000000" w:rsidRDefault="0082750F"/>
                    <w:p w14:paraId="3B89158F"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150CE365" w14:textId="77777777" w:rsidR="00000000" w:rsidRDefault="0082750F"/>
                    <w:p w14:paraId="2A7C685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01BCAD5A" w14:textId="77777777" w:rsidR="00000000" w:rsidRDefault="0082750F"/>
                    <w:p w14:paraId="77123659" w14:textId="3E5308F2"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0BBEF71" w14:textId="77777777" w:rsidR="00E34DBC" w:rsidRPr="002A3953" w:rsidRDefault="00E34DBC" w:rsidP="002A3953">
                      <w:pPr>
                        <w:jc w:val="both"/>
                        <w:rPr>
                          <w:color w:val="0F0D29" w:themeColor="text1"/>
                          <w:sz w:val="12"/>
                          <w:szCs w:val="8"/>
                        </w:rPr>
                      </w:pPr>
                    </w:p>
                    <w:p w14:paraId="14DD8650"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17670C0"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7D02662" w14:textId="77777777" w:rsidR="00000000" w:rsidRDefault="0082750F"/>
                    <w:p w14:paraId="575D2CA8"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C870592" w14:textId="77777777" w:rsidR="00E34DBC" w:rsidRPr="002A3953" w:rsidRDefault="00E34DBC" w:rsidP="002A3953">
                      <w:pPr>
                        <w:jc w:val="both"/>
                        <w:rPr>
                          <w:color w:val="0F0D29" w:themeColor="text1"/>
                          <w:sz w:val="12"/>
                          <w:szCs w:val="8"/>
                        </w:rPr>
                      </w:pPr>
                    </w:p>
                    <w:p w14:paraId="52ED7207"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A3C5506"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796C941" w14:textId="77777777" w:rsidR="00000000" w:rsidRDefault="0082750F"/>
                    <w:p w14:paraId="6EB3A90A"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7D68CA28" w14:textId="77777777" w:rsidR="00000000" w:rsidRDefault="0082750F"/>
                    <w:p w14:paraId="38206588"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4DE3D5C4" w14:textId="77777777" w:rsidR="00E34DBC" w:rsidRPr="002A3953" w:rsidRDefault="00E34DBC" w:rsidP="002A3953">
                      <w:pPr>
                        <w:jc w:val="both"/>
                        <w:rPr>
                          <w:color w:val="0F0D29" w:themeColor="text1"/>
                          <w:sz w:val="12"/>
                          <w:szCs w:val="8"/>
                        </w:rPr>
                      </w:pPr>
                    </w:p>
                    <w:p w14:paraId="388CA55B"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6B0762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AB11400" w14:textId="77777777" w:rsidR="00000000" w:rsidRDefault="0082750F"/>
                    <w:p w14:paraId="3659246F"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14D78766" w14:textId="77777777" w:rsidR="00E34DBC" w:rsidRPr="002A3953" w:rsidRDefault="00E34DBC" w:rsidP="002A3953">
                      <w:pPr>
                        <w:jc w:val="both"/>
                        <w:rPr>
                          <w:color w:val="0F0D29" w:themeColor="text1"/>
                          <w:sz w:val="12"/>
                          <w:szCs w:val="8"/>
                        </w:rPr>
                      </w:pPr>
                    </w:p>
                    <w:p w14:paraId="2B721C10"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53AB5AA4"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FC134B2" w14:textId="77777777" w:rsidR="00000000" w:rsidRDefault="0082750F"/>
                    <w:p w14:paraId="620F78D0"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69AAFFD" w14:textId="77777777" w:rsidR="00E34DBC" w:rsidRPr="002A3953" w:rsidRDefault="00E34DBC" w:rsidP="002A3953">
                      <w:pPr>
                        <w:jc w:val="both"/>
                        <w:rPr>
                          <w:color w:val="0F0D29" w:themeColor="text1"/>
                          <w:sz w:val="12"/>
                          <w:szCs w:val="8"/>
                        </w:rPr>
                      </w:pPr>
                    </w:p>
                    <w:p w14:paraId="775E2A04"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27EC2A0"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3FD78FA" w14:textId="77777777" w:rsidR="00000000" w:rsidRDefault="0082750F"/>
                    <w:p w14:paraId="2E16C43F"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3A736BEB" w14:textId="77777777" w:rsidR="00000000" w:rsidRDefault="0082750F"/>
                    <w:p w14:paraId="78FFF7B3"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ECE8C5C" w14:textId="77777777" w:rsidR="00E34DBC" w:rsidRPr="002A3953" w:rsidRDefault="00E34DBC" w:rsidP="002A3953">
                      <w:pPr>
                        <w:jc w:val="both"/>
                        <w:rPr>
                          <w:color w:val="0F0D29" w:themeColor="text1"/>
                          <w:sz w:val="12"/>
                          <w:szCs w:val="8"/>
                        </w:rPr>
                      </w:pPr>
                    </w:p>
                    <w:p w14:paraId="24EB627E"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52E30AB"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80E1978" w14:textId="77777777" w:rsidR="00000000" w:rsidRDefault="0082750F"/>
                    <w:p w14:paraId="1FF3C220"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656AFB92" w14:textId="77777777" w:rsidR="00E34DBC" w:rsidRPr="002A3953" w:rsidRDefault="00E34DBC" w:rsidP="002A3953">
                      <w:pPr>
                        <w:jc w:val="both"/>
                        <w:rPr>
                          <w:color w:val="0F0D29" w:themeColor="text1"/>
                          <w:sz w:val="12"/>
                          <w:szCs w:val="8"/>
                        </w:rPr>
                      </w:pPr>
                    </w:p>
                    <w:p w14:paraId="544207D9"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433FAAF"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5924BFCC" w14:textId="77777777" w:rsidR="00000000" w:rsidRDefault="0082750F"/>
                    <w:p w14:paraId="71DEE619"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0F2E49FE" w14:textId="77777777" w:rsidR="00E34DBC" w:rsidRPr="002A3953" w:rsidRDefault="00E34DBC" w:rsidP="002A3953">
                      <w:pPr>
                        <w:jc w:val="both"/>
                        <w:rPr>
                          <w:color w:val="0F0D29" w:themeColor="text1"/>
                          <w:sz w:val="12"/>
                          <w:szCs w:val="8"/>
                        </w:rPr>
                      </w:pPr>
                    </w:p>
                    <w:p w14:paraId="7DD940F4"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29DCCE0"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AC96725" w14:textId="77777777" w:rsidR="00000000" w:rsidRDefault="0082750F"/>
                    <w:p w14:paraId="2B86D201"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6E3348DA" w14:textId="77777777" w:rsidR="00E34DBC" w:rsidRPr="002A3953" w:rsidRDefault="00E34DBC" w:rsidP="002A3953">
                      <w:pPr>
                        <w:jc w:val="both"/>
                        <w:rPr>
                          <w:color w:val="0F0D29" w:themeColor="text1"/>
                          <w:sz w:val="12"/>
                          <w:szCs w:val="8"/>
                        </w:rPr>
                      </w:pPr>
                    </w:p>
                    <w:p w14:paraId="407EC0E4"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59BAC1AB"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CA4AAF7" w14:textId="77777777" w:rsidR="00000000" w:rsidRDefault="0082750F"/>
                    <w:p w14:paraId="043FAA83"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197D22E8" w14:textId="77777777" w:rsidR="00000000" w:rsidRDefault="0082750F"/>
                    <w:p w14:paraId="70B0E469"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4D3790F2" w14:textId="77777777" w:rsidR="00E34DBC" w:rsidRPr="002A3953" w:rsidRDefault="00E34DBC" w:rsidP="002A3953">
                      <w:pPr>
                        <w:jc w:val="both"/>
                        <w:rPr>
                          <w:color w:val="0F0D29" w:themeColor="text1"/>
                          <w:sz w:val="12"/>
                          <w:szCs w:val="8"/>
                        </w:rPr>
                      </w:pPr>
                    </w:p>
                    <w:p w14:paraId="67C0770B"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5DA3C6BF"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F0C80D9" w14:textId="77777777" w:rsidR="00000000" w:rsidRDefault="0082750F"/>
                    <w:p w14:paraId="4DB80183"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71EE206" w14:textId="77777777" w:rsidR="00E34DBC" w:rsidRPr="002A3953" w:rsidRDefault="00E34DBC" w:rsidP="002A3953">
                      <w:pPr>
                        <w:jc w:val="both"/>
                        <w:rPr>
                          <w:color w:val="0F0D29" w:themeColor="text1"/>
                          <w:sz w:val="12"/>
                          <w:szCs w:val="8"/>
                        </w:rPr>
                      </w:pPr>
                    </w:p>
                    <w:p w14:paraId="66D1B514"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61CA340"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3AF7FB3" w14:textId="77777777" w:rsidR="00000000" w:rsidRDefault="0082750F"/>
                    <w:p w14:paraId="5EC2F1BB"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7C08EDD" w14:textId="77777777" w:rsidR="00E34DBC" w:rsidRPr="002A3953" w:rsidRDefault="00E34DBC" w:rsidP="002A3953">
                      <w:pPr>
                        <w:jc w:val="both"/>
                        <w:rPr>
                          <w:color w:val="0F0D29" w:themeColor="text1"/>
                          <w:sz w:val="12"/>
                          <w:szCs w:val="8"/>
                        </w:rPr>
                      </w:pPr>
                    </w:p>
                    <w:p w14:paraId="31359EC2"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11856A9"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DC17799" w14:textId="77777777" w:rsidR="00000000" w:rsidRDefault="0082750F"/>
                    <w:p w14:paraId="1215F922"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70034AF1" w14:textId="77777777" w:rsidR="00000000" w:rsidRDefault="0082750F"/>
                    <w:p w14:paraId="495EE53A"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588CCEA4" w14:textId="77777777" w:rsidR="00E34DBC" w:rsidRPr="002A3953" w:rsidRDefault="00E34DBC" w:rsidP="002A3953">
                      <w:pPr>
                        <w:jc w:val="both"/>
                        <w:rPr>
                          <w:color w:val="0F0D29" w:themeColor="text1"/>
                          <w:sz w:val="12"/>
                          <w:szCs w:val="8"/>
                        </w:rPr>
                      </w:pPr>
                    </w:p>
                    <w:p w14:paraId="2CE04AFD"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3A9847B"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94C41D9" w14:textId="77777777" w:rsidR="00000000" w:rsidRDefault="0082750F"/>
                    <w:p w14:paraId="4D86C92B"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46E05E52" w14:textId="77777777" w:rsidR="00E34DBC" w:rsidRPr="002A3953" w:rsidRDefault="00E34DBC" w:rsidP="002A3953">
                      <w:pPr>
                        <w:jc w:val="both"/>
                        <w:rPr>
                          <w:color w:val="0F0D29" w:themeColor="text1"/>
                          <w:sz w:val="12"/>
                          <w:szCs w:val="8"/>
                        </w:rPr>
                      </w:pPr>
                    </w:p>
                    <w:p w14:paraId="288F589E"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1E475D4C"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2D2F36B" w14:textId="77777777" w:rsidR="00000000" w:rsidRDefault="0082750F"/>
                    <w:p w14:paraId="61D11C4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2E3773F1" w14:textId="77777777" w:rsidR="00000000" w:rsidRDefault="0082750F"/>
                    <w:p w14:paraId="2067A05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427F27DC" w14:textId="77777777" w:rsidR="00000000" w:rsidRDefault="0082750F"/>
                    <w:p w14:paraId="2328FF3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76D4723E" w14:textId="77777777" w:rsidR="00000000" w:rsidRDefault="0082750F"/>
                    <w:p w14:paraId="4F2F9F5F"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7101DA3F" w14:textId="77777777" w:rsidR="00000000" w:rsidRDefault="0082750F"/>
                    <w:p w14:paraId="6F1EA1D0"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05329D61" w14:textId="77777777" w:rsidR="00000000" w:rsidRDefault="0082750F"/>
                    <w:p w14:paraId="01CC4C9D"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15A3C342" w14:textId="77777777" w:rsidR="00000000" w:rsidRDefault="0082750F"/>
                    <w:p w14:paraId="46867280"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2EE379D5" w14:textId="77777777" w:rsidR="00000000" w:rsidRDefault="0082750F"/>
                    <w:p w14:paraId="67C5B858"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273DEB40" w14:textId="77777777" w:rsidR="00000000" w:rsidRDefault="0082750F"/>
                    <w:p w14:paraId="0D76C394"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2039C9A1" w14:textId="77777777" w:rsidR="00000000" w:rsidRDefault="0082750F"/>
                    <w:p w14:paraId="63F8D63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5C3DF230" w14:textId="77777777" w:rsidR="00000000" w:rsidRDefault="0082750F"/>
                    <w:p w14:paraId="4C2F80CF" w14:textId="4F80F3DA"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556D555F" w14:textId="77777777" w:rsidR="00E34DBC" w:rsidRPr="002A3953" w:rsidRDefault="00E34DBC" w:rsidP="002A3953">
                      <w:pPr>
                        <w:jc w:val="both"/>
                        <w:rPr>
                          <w:color w:val="0F0D29" w:themeColor="text1"/>
                          <w:sz w:val="12"/>
                          <w:szCs w:val="8"/>
                        </w:rPr>
                      </w:pPr>
                    </w:p>
                    <w:p w14:paraId="5E7104FC"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0D931D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7597CA4" w14:textId="77777777" w:rsidR="00000000" w:rsidRDefault="0082750F"/>
                    <w:p w14:paraId="5F0F6543"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6CAC9254" w14:textId="77777777" w:rsidR="00E34DBC" w:rsidRPr="002A3953" w:rsidRDefault="00E34DBC" w:rsidP="002A3953">
                      <w:pPr>
                        <w:jc w:val="both"/>
                        <w:rPr>
                          <w:color w:val="0F0D29" w:themeColor="text1"/>
                          <w:sz w:val="12"/>
                          <w:szCs w:val="8"/>
                        </w:rPr>
                      </w:pPr>
                    </w:p>
                    <w:p w14:paraId="33769C4C"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856EC2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9AE2DCB" w14:textId="77777777" w:rsidR="00000000" w:rsidRDefault="0082750F"/>
                    <w:p w14:paraId="5A1FA33B"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proofErr w:type="spellEnd"/>
                    </w:p>
                    <w:p w14:paraId="0AC5EA26" w14:textId="77777777" w:rsidR="00000000" w:rsidRDefault="0082750F"/>
                    <w:p w14:paraId="65B473DE"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56CDF11A" w14:textId="77777777" w:rsidR="00E34DBC" w:rsidRPr="002A3953" w:rsidRDefault="00E34DBC" w:rsidP="002A3953">
                      <w:pPr>
                        <w:jc w:val="both"/>
                        <w:rPr>
                          <w:color w:val="0F0D29" w:themeColor="text1"/>
                          <w:sz w:val="12"/>
                          <w:szCs w:val="8"/>
                        </w:rPr>
                      </w:pPr>
                    </w:p>
                    <w:p w14:paraId="35A74A0A"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DD02212"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4B7EE78" w14:textId="77777777" w:rsidR="00000000" w:rsidRDefault="0082750F"/>
                    <w:p w14:paraId="7F445B04"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C649818" w14:textId="77777777" w:rsidR="00E34DBC" w:rsidRPr="002A3953" w:rsidRDefault="00E34DBC" w:rsidP="002A3953">
                      <w:pPr>
                        <w:jc w:val="both"/>
                        <w:rPr>
                          <w:color w:val="0F0D29" w:themeColor="text1"/>
                          <w:sz w:val="12"/>
                          <w:szCs w:val="8"/>
                        </w:rPr>
                      </w:pPr>
                    </w:p>
                    <w:p w14:paraId="3A2BC36F"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BF556C3"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4E0E3DB9" w14:textId="77777777" w:rsidR="00000000" w:rsidRDefault="0082750F"/>
                    <w:p w14:paraId="1362B59B"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4CDDB527" w14:textId="77777777" w:rsidR="00E34DBC" w:rsidRPr="002A3953" w:rsidRDefault="00E34DBC" w:rsidP="002A3953">
                      <w:pPr>
                        <w:jc w:val="both"/>
                        <w:rPr>
                          <w:color w:val="0F0D29" w:themeColor="text1"/>
                          <w:sz w:val="12"/>
                          <w:szCs w:val="8"/>
                        </w:rPr>
                      </w:pPr>
                    </w:p>
                    <w:p w14:paraId="707B7BB2"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4C45566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1B104EEA" w14:textId="77777777" w:rsidR="00000000" w:rsidRDefault="0082750F"/>
                    <w:p w14:paraId="5BB021E6"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proofErr w:type="spellEnd"/>
                    </w:p>
                    <w:p w14:paraId="0F116BEB" w14:textId="77777777" w:rsidR="00000000" w:rsidRDefault="0082750F"/>
                    <w:p w14:paraId="2A65D769"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2005A419" w14:textId="77777777" w:rsidR="00E34DBC" w:rsidRPr="002A3953" w:rsidRDefault="00E34DBC" w:rsidP="002A3953">
                      <w:pPr>
                        <w:jc w:val="both"/>
                        <w:rPr>
                          <w:color w:val="0F0D29" w:themeColor="text1"/>
                          <w:sz w:val="12"/>
                          <w:szCs w:val="8"/>
                        </w:rPr>
                      </w:pPr>
                    </w:p>
                    <w:p w14:paraId="13751B77"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0EAB698B"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0FCADA5" w14:textId="77777777" w:rsidR="00000000" w:rsidRDefault="0082750F"/>
                    <w:p w14:paraId="589E7CF7" w14:textId="77777777"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532CEA65" w14:textId="77777777" w:rsidR="00E34DBC" w:rsidRPr="002A3953" w:rsidRDefault="00E34DBC" w:rsidP="002A3953">
                      <w:pPr>
                        <w:jc w:val="both"/>
                        <w:rPr>
                          <w:color w:val="0F0D29" w:themeColor="text1"/>
                          <w:sz w:val="12"/>
                          <w:szCs w:val="8"/>
                        </w:rPr>
                      </w:pPr>
                    </w:p>
                    <w:p w14:paraId="7D28F649"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277D474E"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0C254DB0" w14:textId="77777777" w:rsidR="00000000" w:rsidRDefault="0082750F"/>
                    <w:p w14:paraId="6BF6E33F" w14:textId="0E21FDF5" w:rsidR="00E34DBC" w:rsidRPr="002A3953" w:rsidRDefault="00E34DBC" w:rsidP="002A3953">
                      <w:pPr>
                        <w:jc w:val="both"/>
                        <w:rPr>
                          <w:color w:val="0F0D29" w:themeColor="text1"/>
                          <w:sz w:val="32"/>
                          <w:szCs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r w:rsidRPr="002A3953">
                        <w:rPr>
                          <w:color w:val="0F0D29" w:themeColor="text1"/>
                          <w:sz w:val="32"/>
                          <w:szCs w:val="24"/>
                        </w:rPr>
                        <w:t>DEFINITIONS</w:t>
                      </w:r>
                      <w:proofErr w:type="spellEnd"/>
                    </w:p>
                    <w:p w14:paraId="7978E144" w14:textId="77777777" w:rsidR="00E34DBC" w:rsidRPr="002A3953" w:rsidRDefault="00E34DBC" w:rsidP="002A3953">
                      <w:pPr>
                        <w:jc w:val="both"/>
                        <w:rPr>
                          <w:color w:val="0F0D29" w:themeColor="text1"/>
                          <w:sz w:val="12"/>
                          <w:szCs w:val="8"/>
                        </w:rPr>
                      </w:pPr>
                    </w:p>
                    <w:p w14:paraId="2D66F7CC"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23D1DF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5DB31978" w14:textId="77777777" w:rsidR="00000000" w:rsidRDefault="0082750F"/>
                    <w:p w14:paraId="69B5962E" w14:textId="34A46BB8" w:rsidR="00E34DBC" w:rsidRPr="002A3953" w:rsidRDefault="00E34DBC" w:rsidP="002A3953">
                      <w:pPr>
                        <w:jc w:val="both"/>
                        <w:rPr>
                          <w:color w:val="0F0D29" w:themeColor="text1"/>
                          <w:sz w:val="32"/>
                          <w:szCs w:val="24"/>
                        </w:rPr>
                      </w:pPr>
                      <w:bookmarkStart w:id="21" w:name="_Toc74926577"/>
                      <w:r>
                        <w:t xml:space="preserve">Illustration </w:t>
                      </w:r>
                      <w:r w:rsidR="0082750F">
                        <w:fldChar w:fldCharType="begin"/>
                      </w:r>
                      <w:r w:rsidR="0082750F">
                        <w:instrText xml:space="preserve"> SEQ Illustration \* ARABIC </w:instrText>
                      </w:r>
                      <w:r w:rsidR="0082750F">
                        <w:fldChar w:fldCharType="separate"/>
                      </w:r>
                      <w:r w:rsidR="000C45B9">
                        <w:rPr>
                          <w:noProof/>
                        </w:rPr>
                        <w:t>2</w:t>
                      </w:r>
                      <w:r w:rsidR="0082750F">
                        <w:rPr>
                          <w:noProof/>
                        </w:rPr>
                        <w:fldChar w:fldCharType="end"/>
                      </w:r>
                      <w:r>
                        <w:t xml:space="preserve"> : </w:t>
                      </w:r>
                      <w:proofErr w:type="spellStart"/>
                      <w:r>
                        <w:t>Digimind</w:t>
                      </w:r>
                      <w:r w:rsidRPr="002A3953">
                        <w:rPr>
                          <w:color w:val="0F0D29" w:themeColor="text1"/>
                          <w:sz w:val="32"/>
                          <w:szCs w:val="24"/>
                        </w:rPr>
                        <w:t>DEFINITIONS</w:t>
                      </w:r>
                      <w:bookmarkEnd w:id="21"/>
                      <w:proofErr w:type="spellEnd"/>
                    </w:p>
                    <w:p w14:paraId="764F6336" w14:textId="77777777" w:rsidR="00E34DBC" w:rsidRPr="002A3953" w:rsidRDefault="00E34DBC" w:rsidP="002A3953">
                      <w:pPr>
                        <w:jc w:val="both"/>
                        <w:rPr>
                          <w:color w:val="0F0D29" w:themeColor="text1"/>
                          <w:sz w:val="12"/>
                          <w:szCs w:val="8"/>
                        </w:rPr>
                      </w:pPr>
                    </w:p>
                    <w:p w14:paraId="5E9DFC29"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6DDFA04F"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3715FAB9" w14:textId="77777777" w:rsidR="00000000" w:rsidRDefault="0082750F"/>
                    <w:p w14:paraId="61406724" w14:textId="3FB71745" w:rsidR="00E34DBC" w:rsidRPr="009D7C7D" w:rsidRDefault="00E34DBC" w:rsidP="00ED5D65">
                      <w:pPr>
                        <w:pStyle w:val="Lgende"/>
                        <w:rPr>
                          <w:sz w:val="24"/>
                        </w:rPr>
                      </w:pPr>
                      <w:bookmarkStart w:id="22" w:name="_Toc74926578"/>
                      <w:r>
                        <w:t xml:space="preserve">Illustration </w:t>
                      </w:r>
                      <w:r w:rsidR="0082750F">
                        <w:fldChar w:fldCharType="begin"/>
                      </w:r>
                      <w:r w:rsidR="0082750F">
                        <w:instrText xml:space="preserve"> SEQ Illustration \* ARABIC </w:instrText>
                      </w:r>
                      <w:r w:rsidR="0082750F">
                        <w:fldChar w:fldCharType="separate"/>
                      </w:r>
                      <w:r w:rsidR="000C45B9">
                        <w:rPr>
                          <w:noProof/>
                        </w:rPr>
                        <w:t>3</w:t>
                      </w:r>
                      <w:r w:rsidR="0082750F">
                        <w:rPr>
                          <w:noProof/>
                        </w:rPr>
                        <w:fldChar w:fldCharType="end"/>
                      </w:r>
                      <w:r>
                        <w:t xml:space="preserve"> : </w:t>
                      </w:r>
                      <w:proofErr w:type="spellStart"/>
                      <w:r>
                        <w:t>Digimind</w:t>
                      </w:r>
                      <w:bookmarkEnd w:id="22"/>
                      <w:proofErr w:type="spellEnd"/>
                    </w:p>
                    <w:p w14:paraId="7EC1CB68" w14:textId="77777777" w:rsidR="00000000" w:rsidRDefault="0082750F"/>
                    <w:p w14:paraId="6BA5543B" w14:textId="0B61D7A2" w:rsidR="00E34DBC" w:rsidRPr="002A3953" w:rsidRDefault="00E34DBC" w:rsidP="002A3953">
                      <w:pPr>
                        <w:jc w:val="both"/>
                        <w:rPr>
                          <w:color w:val="0F0D29" w:themeColor="text1"/>
                          <w:sz w:val="32"/>
                          <w:szCs w:val="24"/>
                        </w:rPr>
                      </w:pPr>
                      <w:bookmarkStart w:id="23" w:name="_Toc74926579"/>
                      <w:r>
                        <w:t xml:space="preserve">Illustration </w:t>
                      </w:r>
                      <w:r w:rsidR="0082750F">
                        <w:fldChar w:fldCharType="begin"/>
                      </w:r>
                      <w:r w:rsidR="0082750F">
                        <w:instrText xml:space="preserve"> SEQ Illustration \* ARABIC </w:instrText>
                      </w:r>
                      <w:r w:rsidR="0082750F">
                        <w:fldChar w:fldCharType="separate"/>
                      </w:r>
                      <w:r w:rsidR="000C45B9">
                        <w:rPr>
                          <w:noProof/>
                        </w:rPr>
                        <w:t>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w:t>
                      </w:r>
                      <w:r w:rsidR="0082750F">
                        <w:rPr>
                          <w:noProof/>
                        </w:rPr>
                        <w:fldChar w:fldCharType="end"/>
                      </w:r>
                      <w:r>
                        <w:t xml:space="preserve"> : </w:t>
                      </w:r>
                      <w:proofErr w:type="spellStart"/>
                      <w:r>
                        <w:t>Digimind</w:t>
                      </w:r>
                      <w:r w:rsidRPr="002A3953">
                        <w:rPr>
                          <w:color w:val="0F0D29" w:themeColor="text1"/>
                          <w:sz w:val="32"/>
                          <w:szCs w:val="24"/>
                        </w:rPr>
                        <w:t>DEFINITIONS</w:t>
                      </w:r>
                      <w:bookmarkEnd w:id="23"/>
                      <w:proofErr w:type="spellEnd"/>
                    </w:p>
                    <w:p w14:paraId="409D5A96" w14:textId="77777777" w:rsidR="00E34DBC" w:rsidRPr="002A3953" w:rsidRDefault="00E34DBC" w:rsidP="002A3953">
                      <w:pPr>
                        <w:jc w:val="both"/>
                        <w:rPr>
                          <w:color w:val="0F0D29" w:themeColor="text1"/>
                          <w:sz w:val="12"/>
                          <w:szCs w:val="8"/>
                        </w:rPr>
                      </w:pPr>
                    </w:p>
                    <w:p w14:paraId="6FA90FC5"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43CEEC41"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44A64D5" w14:textId="77777777" w:rsidR="00000000" w:rsidRDefault="0082750F"/>
                    <w:p w14:paraId="650B3CCF" w14:textId="3B786A5E" w:rsidR="00E34DBC" w:rsidRPr="002A3953" w:rsidRDefault="00E34DBC" w:rsidP="002A3953">
                      <w:pPr>
                        <w:jc w:val="both"/>
                        <w:rPr>
                          <w:color w:val="0F0D29" w:themeColor="text1"/>
                          <w:sz w:val="32"/>
                          <w:szCs w:val="24"/>
                        </w:rPr>
                      </w:pPr>
                      <w:bookmarkStart w:id="24" w:name="_Toc74926580"/>
                      <w:r>
                        <w:t xml:space="preserve">Illustration </w:t>
                      </w:r>
                      <w:r w:rsidR="0082750F">
                        <w:fldChar w:fldCharType="begin"/>
                      </w:r>
                      <w:r w:rsidR="0082750F">
                        <w:instrText xml:space="preserve"> SEQ Illustration \* ARABIC </w:instrText>
                      </w:r>
                      <w:r w:rsidR="0082750F">
                        <w:fldChar w:fldCharType="separate"/>
                      </w:r>
                      <w:r w:rsidR="000C45B9">
                        <w:rPr>
                          <w:noProof/>
                        </w:rPr>
                        <w:t>6</w:t>
                      </w:r>
                      <w:r w:rsidR="0082750F">
                        <w:rPr>
                          <w:noProof/>
                        </w:rPr>
                        <w:fldChar w:fldCharType="end"/>
                      </w:r>
                      <w:r>
                        <w:t xml:space="preserve"> : </w:t>
                      </w:r>
                      <w:proofErr w:type="spellStart"/>
                      <w:r>
                        <w:t>Digimind</w:t>
                      </w:r>
                      <w:r w:rsidRPr="002A3953">
                        <w:rPr>
                          <w:color w:val="0F0D29" w:themeColor="text1"/>
                          <w:sz w:val="32"/>
                          <w:szCs w:val="24"/>
                        </w:rPr>
                        <w:t>DEFINITIONS</w:t>
                      </w:r>
                      <w:bookmarkEnd w:id="24"/>
                      <w:proofErr w:type="spellEnd"/>
                    </w:p>
                    <w:p w14:paraId="7B28ADBB" w14:textId="77777777" w:rsidR="00E34DBC" w:rsidRPr="002A3953" w:rsidRDefault="00E34DBC" w:rsidP="002A3953">
                      <w:pPr>
                        <w:jc w:val="both"/>
                        <w:rPr>
                          <w:color w:val="0F0D29" w:themeColor="text1"/>
                          <w:sz w:val="12"/>
                          <w:szCs w:val="8"/>
                        </w:rPr>
                      </w:pPr>
                    </w:p>
                    <w:p w14:paraId="629DEBA6"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5F661DF0"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6B9769D6" w14:textId="77777777" w:rsidR="00000000" w:rsidRDefault="0082750F"/>
                    <w:p w14:paraId="3AE4E5CA" w14:textId="7267EE7D" w:rsidR="00E34DBC" w:rsidRPr="002A3953" w:rsidRDefault="00E34DBC" w:rsidP="002A3953">
                      <w:pPr>
                        <w:jc w:val="both"/>
                        <w:rPr>
                          <w:color w:val="0F0D29" w:themeColor="text1"/>
                          <w:sz w:val="32"/>
                          <w:szCs w:val="24"/>
                        </w:rPr>
                      </w:pPr>
                      <w:bookmarkStart w:id="25" w:name="_Toc74926581"/>
                      <w:r>
                        <w:t xml:space="preserve">Illustration </w:t>
                      </w:r>
                      <w:r w:rsidR="0082750F">
                        <w:fldChar w:fldCharType="begin"/>
                      </w:r>
                      <w:r w:rsidR="0082750F">
                        <w:instrText xml:space="preserve"> SEQ Illustration \* ARABIC </w:instrText>
                      </w:r>
                      <w:r w:rsidR="0082750F">
                        <w:fldChar w:fldCharType="separate"/>
                      </w:r>
                      <w:r w:rsidR="000C45B9">
                        <w:rPr>
                          <w:noProof/>
                        </w:rPr>
                        <w:t>7</w:t>
                      </w:r>
                      <w:r w:rsidR="0082750F">
                        <w:rPr>
                          <w:noProof/>
                        </w:rPr>
                        <w:fldChar w:fldCharType="end"/>
                      </w:r>
                      <w:r>
                        <w:t xml:space="preserve"> :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8</w:t>
                      </w:r>
                      <w:r w:rsidR="0082750F">
                        <w:rPr>
                          <w:noProof/>
                        </w:rPr>
                        <w:fldChar w:fldCharType="end"/>
                      </w:r>
                      <w:r>
                        <w:t xml:space="preserve"> : </w:t>
                      </w:r>
                      <w:proofErr w:type="spellStart"/>
                      <w:r>
                        <w:t>Digimind</w:t>
                      </w:r>
                      <w:r w:rsidRPr="002A3953">
                        <w:rPr>
                          <w:color w:val="0F0D29" w:themeColor="text1"/>
                          <w:sz w:val="32"/>
                          <w:szCs w:val="24"/>
                        </w:rPr>
                        <w:t>DEFINITIONS</w:t>
                      </w:r>
                      <w:bookmarkEnd w:id="25"/>
                      <w:proofErr w:type="spellEnd"/>
                    </w:p>
                    <w:p w14:paraId="7A503E03" w14:textId="77777777" w:rsidR="00E34DBC" w:rsidRPr="002A3953" w:rsidRDefault="00E34DBC" w:rsidP="002A3953">
                      <w:pPr>
                        <w:jc w:val="both"/>
                        <w:rPr>
                          <w:color w:val="0F0D29" w:themeColor="text1"/>
                          <w:sz w:val="12"/>
                          <w:szCs w:val="8"/>
                        </w:rPr>
                      </w:pPr>
                    </w:p>
                    <w:p w14:paraId="7367EBCD"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74CE1B45"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21F91364" w14:textId="77777777" w:rsidR="00000000" w:rsidRDefault="0082750F"/>
                    <w:p w14:paraId="6B699767" w14:textId="74C9E6AE" w:rsidR="00E34DBC" w:rsidRPr="009D7C7D" w:rsidRDefault="00E34DBC" w:rsidP="00ED5D65">
                      <w:pPr>
                        <w:pStyle w:val="Lgende"/>
                        <w:rPr>
                          <w:sz w:val="24"/>
                        </w:rPr>
                      </w:pPr>
                      <w:bookmarkStart w:id="26" w:name="_Toc74926582"/>
                      <w:r>
                        <w:t xml:space="preserve">Illustration </w:t>
                      </w:r>
                      <w:r w:rsidR="0082750F">
                        <w:fldChar w:fldCharType="begin"/>
                      </w:r>
                      <w:r w:rsidR="0082750F">
                        <w:instrText xml:space="preserve"> SEQ Illustration \* ARABIC </w:instrText>
                      </w:r>
                      <w:r w:rsidR="0082750F">
                        <w:fldChar w:fldCharType="separate"/>
                      </w:r>
                      <w:r w:rsidR="000C45B9">
                        <w:rPr>
                          <w:noProof/>
                        </w:rPr>
                        <w:t>9</w:t>
                      </w:r>
                      <w:r w:rsidR="0082750F">
                        <w:rPr>
                          <w:noProof/>
                        </w:rPr>
                        <w:fldChar w:fldCharType="end"/>
                      </w:r>
                      <w:r>
                        <w:t xml:space="preserve"> : </w:t>
                      </w:r>
                      <w:proofErr w:type="spellStart"/>
                      <w:r>
                        <w:t>Digimind</w:t>
                      </w:r>
                      <w:bookmarkEnd w:id="26"/>
                      <w:proofErr w:type="spellEnd"/>
                    </w:p>
                    <w:p w14:paraId="4CE22D79" w14:textId="77777777" w:rsidR="00000000" w:rsidRDefault="0082750F"/>
                    <w:p w14:paraId="07D4D1A9" w14:textId="56C2B81F" w:rsidR="00E34DBC" w:rsidRPr="002A3953" w:rsidRDefault="00E34DBC" w:rsidP="002A3953">
                      <w:pPr>
                        <w:jc w:val="both"/>
                        <w:rPr>
                          <w:color w:val="0F0D29" w:themeColor="text1"/>
                          <w:sz w:val="32"/>
                          <w:szCs w:val="24"/>
                        </w:rPr>
                      </w:pPr>
                      <w:bookmarkStart w:id="27" w:name="_Toc74926583"/>
                      <w:r>
                        <w:t xml:space="preserve">Illustration </w:t>
                      </w:r>
                      <w:r w:rsidR="0082750F">
                        <w:fldChar w:fldCharType="begin"/>
                      </w:r>
                      <w:r w:rsidR="0082750F">
                        <w:instrText xml:space="preserve"> SEQ Illustration \* ARABIC </w:instrText>
                      </w:r>
                      <w:r w:rsidR="0082750F">
                        <w:fldChar w:fldCharType="separate"/>
                      </w:r>
                      <w:r w:rsidR="000C45B9">
                        <w:rPr>
                          <w:noProof/>
                        </w:rPr>
                        <w:t>10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11</w:t>
                      </w:r>
                      <w:r w:rsidR="0082750F">
                        <w:rPr>
                          <w:noProof/>
                        </w:rPr>
                        <w:fldChar w:fldCharType="end"/>
                      </w:r>
                      <w:r>
                        <w:t xml:space="preserve"> : </w:t>
                      </w:r>
                      <w:proofErr w:type="spellStart"/>
                      <w:r>
                        <w:t>Digimind</w:t>
                      </w:r>
                      <w:r w:rsidRPr="002A3953">
                        <w:rPr>
                          <w:color w:val="0F0D29" w:themeColor="text1"/>
                          <w:sz w:val="32"/>
                          <w:szCs w:val="24"/>
                        </w:rPr>
                        <w:t>DEFINITIONS</w:t>
                      </w:r>
                      <w:bookmarkEnd w:id="27"/>
                      <w:proofErr w:type="spellEnd"/>
                    </w:p>
                    <w:p w14:paraId="0A7BF4A0" w14:textId="77777777" w:rsidR="00E34DBC" w:rsidRPr="002A3953" w:rsidRDefault="00E34DBC" w:rsidP="002A3953">
                      <w:pPr>
                        <w:jc w:val="both"/>
                        <w:rPr>
                          <w:color w:val="0F0D29" w:themeColor="text1"/>
                          <w:sz w:val="12"/>
                          <w:szCs w:val="8"/>
                        </w:rPr>
                      </w:pPr>
                    </w:p>
                    <w:p w14:paraId="50644264"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3153CCDF" w14:textId="77777777"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p w14:paraId="76E758FB" w14:textId="77777777" w:rsidR="00000000" w:rsidRDefault="0082750F"/>
                    <w:p w14:paraId="0F81FE60" w14:textId="1EECD248" w:rsidR="00E34DBC" w:rsidRPr="002A3953" w:rsidRDefault="00E34DBC" w:rsidP="002A3953">
                      <w:pPr>
                        <w:jc w:val="both"/>
                        <w:rPr>
                          <w:color w:val="0F0D29" w:themeColor="text1"/>
                          <w:sz w:val="32"/>
                          <w:szCs w:val="24"/>
                        </w:rPr>
                      </w:pPr>
                      <w:bookmarkStart w:id="28" w:name="_Toc74926584"/>
                      <w:r>
                        <w:t xml:space="preserve">Illustration </w:t>
                      </w:r>
                      <w:r w:rsidR="0082750F">
                        <w:fldChar w:fldCharType="begin"/>
                      </w:r>
                      <w:r w:rsidR="0082750F">
                        <w:instrText xml:space="preserve"> SEQ Illustration \* ARABIC </w:instrText>
                      </w:r>
                      <w:r w:rsidR="0082750F">
                        <w:fldChar w:fldCharType="separate"/>
                      </w:r>
                      <w:r w:rsidR="000C45B9">
                        <w:rPr>
                          <w:noProof/>
                        </w:rPr>
                        <w:t>12</w:t>
                      </w:r>
                      <w:r w:rsidR="0082750F">
                        <w:rPr>
                          <w:noProof/>
                        </w:rPr>
                        <w:fldChar w:fldCharType="end"/>
                      </w:r>
                      <w:r>
                        <w:t xml:space="preserve"> : </w:t>
                      </w:r>
                      <w:proofErr w:type="spellStart"/>
                      <w:r>
                        <w:t>Digimind</w:t>
                      </w:r>
                      <w:r w:rsidRPr="002A3953">
                        <w:rPr>
                          <w:color w:val="0F0D29" w:themeColor="text1"/>
                          <w:sz w:val="32"/>
                          <w:szCs w:val="24"/>
                        </w:rPr>
                        <w:t>DEFINITIONS</w:t>
                      </w:r>
                      <w:bookmarkEnd w:id="28"/>
                      <w:proofErr w:type="spellEnd"/>
                    </w:p>
                    <w:p w14:paraId="703A4CA1" w14:textId="77777777" w:rsidR="00E34DBC" w:rsidRPr="002A3953" w:rsidRDefault="00E34DBC" w:rsidP="002A3953">
                      <w:pPr>
                        <w:jc w:val="both"/>
                        <w:rPr>
                          <w:color w:val="0F0D29" w:themeColor="text1"/>
                          <w:sz w:val="12"/>
                          <w:szCs w:val="8"/>
                        </w:rPr>
                      </w:pPr>
                    </w:p>
                    <w:p w14:paraId="358FA4CF" w14:textId="77777777" w:rsidR="00E34DBC" w:rsidRPr="002A3953" w:rsidRDefault="00E34DBC" w:rsidP="002A3953">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2A3953">
                        <w:rPr>
                          <w:b w:val="0"/>
                          <w:bCs/>
                          <w:color w:val="0F0D29" w:themeColor="text1"/>
                          <w:sz w:val="24"/>
                          <w:szCs w:val="20"/>
                        </w:rPr>
                        <w:t xml:space="preserve">Le </w:t>
                      </w:r>
                      <w:r w:rsidRPr="002A3953">
                        <w:rPr>
                          <w:color w:val="0F0D29" w:themeColor="text1"/>
                          <w:sz w:val="24"/>
                          <w:szCs w:val="20"/>
                        </w:rPr>
                        <w:t>surtourisme</w:t>
                      </w:r>
                      <w:r w:rsidRPr="002A3953">
                        <w:rPr>
                          <w:b w:val="0"/>
                          <w:bCs/>
                          <w:color w:val="0F0D29" w:themeColor="text1"/>
                          <w:sz w:val="24"/>
                          <w:szCs w:val="20"/>
                        </w:rPr>
                        <w:t xml:space="preserve"> est une situation dans laquelle il est jugé qu’un trop grand nombre de touristes visitent un lieu.</w:t>
                      </w:r>
                    </w:p>
                    <w:p w14:paraId="40F57F73" w14:textId="24C3F874" w:rsidR="00E34DBC" w:rsidRPr="002A3953" w:rsidRDefault="00E34DBC" w:rsidP="002A3953">
                      <w:pPr>
                        <w:jc w:val="both"/>
                        <w:rPr>
                          <w:b w:val="0"/>
                          <w:bCs/>
                          <w:color w:val="0F0D29" w:themeColor="text1"/>
                          <w:sz w:val="24"/>
                          <w:szCs w:val="20"/>
                        </w:rPr>
                      </w:pPr>
                      <w:r w:rsidRPr="002A3953">
                        <w:rPr>
                          <w:b w:val="0"/>
                          <w:bCs/>
                          <w:color w:val="0F0D29" w:themeColor="text1"/>
                          <w:sz w:val="24"/>
                          <w:szCs w:val="20"/>
                        </w:rPr>
                        <w:t>•</w:t>
                      </w:r>
                      <w:r w:rsidRPr="002A3953">
                        <w:rPr>
                          <w:b w:val="0"/>
                          <w:bCs/>
                          <w:color w:val="0F0D29" w:themeColor="text1"/>
                          <w:sz w:val="24"/>
                          <w:szCs w:val="20"/>
                        </w:rPr>
                        <w:tab/>
                        <w:t xml:space="preserve">La </w:t>
                      </w:r>
                      <w:r w:rsidRPr="002A3953">
                        <w:rPr>
                          <w:color w:val="0F0D29" w:themeColor="text1"/>
                          <w:sz w:val="24"/>
                          <w:szCs w:val="20"/>
                        </w:rPr>
                        <w:t>pression touristique</w:t>
                      </w:r>
                      <w:r w:rsidRPr="002A3953">
                        <w:rPr>
                          <w:b w:val="0"/>
                          <w:bCs/>
                          <w:color w:val="0F0D29" w:themeColor="text1"/>
                          <w:sz w:val="24"/>
                          <w:szCs w:val="20"/>
                        </w:rPr>
                        <w:t xml:space="preserve"> est un indicateur qui exprime la capacité théorique, en termes d’accueil touristique, d’un espace à augmenter sa population.</w:t>
                      </w:r>
                    </w:p>
                  </w:txbxContent>
                </v:textbox>
                <w10:wrap type="topAndBottom" anchorx="margin"/>
              </v:rect>
            </w:pict>
          </mc:Fallback>
        </mc:AlternateContent>
      </w:r>
    </w:p>
    <w:p w14:paraId="6C682F8E" w14:textId="3814D69D" w:rsidR="00DE2F9B" w:rsidRDefault="008266A6" w:rsidP="00FB3364">
      <w:pPr>
        <w:pStyle w:val="Paragraphe"/>
      </w:pPr>
      <w:r w:rsidRPr="00ED5D65">
        <w:rPr>
          <w:noProof/>
        </w:rPr>
        <w:drawing>
          <wp:anchor distT="0" distB="0" distL="114300" distR="114300" simplePos="0" relativeHeight="251675648" behindDoc="1" locked="0" layoutInCell="1" allowOverlap="1" wp14:anchorId="6D3EAE71" wp14:editId="234A02FF">
            <wp:simplePos x="0" y="0"/>
            <wp:positionH relativeFrom="margin">
              <wp:posOffset>5076190</wp:posOffset>
            </wp:positionH>
            <wp:positionV relativeFrom="paragraph">
              <wp:posOffset>16510</wp:posOffset>
            </wp:positionV>
            <wp:extent cx="861695" cy="845820"/>
            <wp:effectExtent l="0" t="0" r="0" b="0"/>
            <wp:wrapTight wrapText="bothSides">
              <wp:wrapPolygon edited="0">
                <wp:start x="6208" y="0"/>
                <wp:lineTo x="0" y="3892"/>
                <wp:lineTo x="0" y="16541"/>
                <wp:lineTo x="5253" y="20919"/>
                <wp:lineTo x="6208" y="20919"/>
                <wp:lineTo x="14803" y="20919"/>
                <wp:lineTo x="15758" y="20919"/>
                <wp:lineTo x="21011" y="16541"/>
                <wp:lineTo x="21011" y="0"/>
                <wp:lineTo x="6208" y="0"/>
              </wp:wrapPolygon>
            </wp:wrapTight>
            <wp:docPr id="22" name="Image 22" descr="Ressources : Etudes sectorielles, Guides, Livres blancs, Infographies,  Webinars | Cas d'e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sources : Etudes sectorielles, Guides, Livres blancs, Infographies,  Webinars | Cas d'etu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169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1" locked="0" layoutInCell="1" allowOverlap="1" wp14:anchorId="3AF7339D" wp14:editId="2394ECB8">
                <wp:simplePos x="0" y="0"/>
                <wp:positionH relativeFrom="column">
                  <wp:posOffset>5052695</wp:posOffset>
                </wp:positionH>
                <wp:positionV relativeFrom="paragraph">
                  <wp:posOffset>948055</wp:posOffset>
                </wp:positionV>
                <wp:extent cx="914400" cy="304800"/>
                <wp:effectExtent l="0" t="0" r="0" b="0"/>
                <wp:wrapTight wrapText="bothSides">
                  <wp:wrapPolygon edited="0">
                    <wp:start x="0" y="0"/>
                    <wp:lineTo x="0" y="20250"/>
                    <wp:lineTo x="21150" y="20250"/>
                    <wp:lineTo x="21150" y="0"/>
                    <wp:lineTo x="0" y="0"/>
                  </wp:wrapPolygon>
                </wp:wrapTight>
                <wp:docPr id="23" name="Zone de texte 23"/>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prstClr val="white"/>
                        </a:solidFill>
                        <a:ln>
                          <a:noFill/>
                        </a:ln>
                      </wps:spPr>
                      <wps:txbx>
                        <w:txbxContent>
                          <w:p w14:paraId="5CDF42D1" w14:textId="253FA8A9" w:rsidR="00E34DBC" w:rsidRPr="009D7C7D" w:rsidRDefault="00E34DBC" w:rsidP="00ED5D65">
                            <w:pPr>
                              <w:pStyle w:val="Lgende"/>
                              <w:rPr>
                                <w:sz w:val="24"/>
                              </w:rPr>
                            </w:pPr>
                            <w:bookmarkStart w:id="29" w:name="_Toc74926585"/>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7C133E6A" w14:textId="77777777" w:rsidR="00000000" w:rsidRDefault="0082750F"/>
                          <w:p w14:paraId="094E575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1D78FDDF" w14:textId="77777777" w:rsidR="00000000" w:rsidRDefault="0082750F"/>
                          <w:p w14:paraId="45B00B02"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0DA33202" w14:textId="77777777" w:rsidR="00000000" w:rsidRDefault="0082750F"/>
                          <w:p w14:paraId="48C227E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5B80C292" w14:textId="77777777" w:rsidR="00000000" w:rsidRDefault="0082750F"/>
                          <w:p w14:paraId="75B54117"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458EF854" w14:textId="77777777" w:rsidR="00000000" w:rsidRDefault="0082750F"/>
                          <w:p w14:paraId="18D99ACA"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6F13FCEA" w14:textId="77777777" w:rsidR="00000000" w:rsidRDefault="0082750F"/>
                          <w:p w14:paraId="6CDA8C6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174A0F56" w14:textId="77777777" w:rsidR="00000000" w:rsidRDefault="0082750F"/>
                          <w:p w14:paraId="0F3B12B6"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684999FF" w14:textId="77777777" w:rsidR="00000000" w:rsidRDefault="0082750F"/>
                          <w:p w14:paraId="6AA5A93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7059C486" w14:textId="77777777" w:rsidR="00000000" w:rsidRDefault="0082750F"/>
                          <w:p w14:paraId="3ED53A32"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15267133" w14:textId="77777777" w:rsidR="00000000" w:rsidRDefault="0082750F"/>
                          <w:p w14:paraId="7ED16D9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43673A2A" w14:textId="77777777" w:rsidR="00000000" w:rsidRDefault="0082750F"/>
                          <w:p w14:paraId="6A2F292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2E4AE3CF" w14:textId="77777777" w:rsidR="00000000" w:rsidRDefault="0082750F"/>
                          <w:p w14:paraId="0A1254D8"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7C4D915F" w14:textId="77777777" w:rsidR="00000000" w:rsidRDefault="0082750F"/>
                          <w:p w14:paraId="46CEDE7A"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0939B6A1" w14:textId="77777777" w:rsidR="00000000" w:rsidRDefault="0082750F"/>
                          <w:p w14:paraId="061FFCD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14332FA7" w14:textId="77777777" w:rsidR="00000000" w:rsidRDefault="0082750F"/>
                          <w:p w14:paraId="0AB7DCF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4AA45AD3" w14:textId="77777777" w:rsidR="00000000" w:rsidRDefault="0082750F"/>
                          <w:p w14:paraId="1E3D36DB"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2D6E401C" w14:textId="77777777" w:rsidR="00000000" w:rsidRDefault="0082750F"/>
                          <w:p w14:paraId="799E2FC2"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449B3185" w14:textId="77777777" w:rsidR="00000000" w:rsidRDefault="0082750F"/>
                          <w:p w14:paraId="10C78187"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50C0D316" w14:textId="77777777" w:rsidR="00000000" w:rsidRDefault="0082750F"/>
                          <w:p w14:paraId="106ED1E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06785043" w14:textId="77777777" w:rsidR="00000000" w:rsidRDefault="0082750F"/>
                          <w:p w14:paraId="50ABC1AD"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6831F18C" w14:textId="77777777" w:rsidR="00000000" w:rsidRDefault="0082750F"/>
                          <w:p w14:paraId="5F0C70AF"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7B4BC7D5" w14:textId="77777777" w:rsidR="00000000" w:rsidRDefault="0082750F"/>
                          <w:p w14:paraId="253E238D"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5BE6A4B9" w14:textId="77777777" w:rsidR="00000000" w:rsidRDefault="0082750F"/>
                          <w:p w14:paraId="3A4A3881"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4C668AE6" w14:textId="77777777" w:rsidR="00000000" w:rsidRDefault="0082750F"/>
                          <w:p w14:paraId="14EB71D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277A5E15" w14:textId="77777777" w:rsidR="00000000" w:rsidRDefault="0082750F"/>
                          <w:p w14:paraId="1C780879"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43E9D051" w14:textId="77777777" w:rsidR="00000000" w:rsidRDefault="0082750F"/>
                          <w:p w14:paraId="7BE97C67"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47567879" w14:textId="77777777" w:rsidR="00000000" w:rsidRDefault="0082750F"/>
                          <w:p w14:paraId="5B5899F0"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7116802C" w14:textId="77777777" w:rsidR="00000000" w:rsidRDefault="0082750F"/>
                          <w:p w14:paraId="07401F1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41F52F49" w14:textId="77777777" w:rsidR="00000000" w:rsidRDefault="0082750F"/>
                          <w:p w14:paraId="7623E85F"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5A967115" w14:textId="77777777" w:rsidR="00000000" w:rsidRDefault="0082750F"/>
                          <w:p w14:paraId="587D141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51795C13" w14:textId="77777777" w:rsidR="00000000" w:rsidRDefault="0082750F"/>
                          <w:p w14:paraId="37CE1FF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79AC2E9F" w14:textId="77777777" w:rsidR="00000000" w:rsidRDefault="0082750F"/>
                          <w:p w14:paraId="5D85944D"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689748A1" w14:textId="77777777" w:rsidR="00000000" w:rsidRDefault="0082750F"/>
                          <w:p w14:paraId="0ECA2F9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7D908B4B" w14:textId="77777777" w:rsidR="00000000" w:rsidRDefault="0082750F"/>
                          <w:p w14:paraId="2D3CBB7A"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0DF0FB49" w14:textId="77777777" w:rsidR="00000000" w:rsidRDefault="0082750F"/>
                          <w:p w14:paraId="70E4C954"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140C82FF" w14:textId="77777777" w:rsidR="00000000" w:rsidRDefault="0082750F"/>
                          <w:p w14:paraId="3F0A1E4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0238084C" w14:textId="77777777" w:rsidR="00000000" w:rsidRDefault="0082750F"/>
                          <w:p w14:paraId="3AA30D2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1C3D285B" w14:textId="77777777" w:rsidR="00000000" w:rsidRDefault="0082750F"/>
                          <w:p w14:paraId="7141ED9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0944C573" w14:textId="77777777" w:rsidR="00000000" w:rsidRDefault="0082750F"/>
                          <w:p w14:paraId="2E578F8A"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702A74E6" w14:textId="77777777" w:rsidR="00000000" w:rsidRDefault="0082750F"/>
                          <w:p w14:paraId="27D39E9B"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7C786E4E" w14:textId="77777777" w:rsidR="00000000" w:rsidRDefault="0082750F"/>
                          <w:p w14:paraId="332CA9E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537F27FC" w14:textId="77777777" w:rsidR="00000000" w:rsidRDefault="0082750F"/>
                          <w:p w14:paraId="502DCE4E"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0850656C" w14:textId="77777777" w:rsidR="00000000" w:rsidRDefault="0082750F"/>
                          <w:p w14:paraId="0F4FA6F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7DC53D8D" w14:textId="77777777" w:rsidR="00000000" w:rsidRDefault="0082750F"/>
                          <w:p w14:paraId="12D732AD"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64BFD26A" w14:textId="77777777" w:rsidR="00000000" w:rsidRDefault="0082750F"/>
                          <w:p w14:paraId="2DF815D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216B5B3C" w14:textId="77777777" w:rsidR="00000000" w:rsidRDefault="0082750F"/>
                          <w:p w14:paraId="2E97DD1F"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130ABD50" w14:textId="77777777" w:rsidR="00000000" w:rsidRDefault="0082750F"/>
                          <w:p w14:paraId="1E0D71BE"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04D14B09" w14:textId="77777777" w:rsidR="00000000" w:rsidRDefault="0082750F"/>
                          <w:p w14:paraId="6C3856E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486AFCCA" w14:textId="77777777" w:rsidR="00000000" w:rsidRDefault="0082750F"/>
                          <w:p w14:paraId="4B70AA9F"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3C4E7C6A" w14:textId="77777777" w:rsidR="00000000" w:rsidRDefault="0082750F"/>
                          <w:p w14:paraId="2A07C281"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06BD9A18" w14:textId="77777777" w:rsidR="00000000" w:rsidRDefault="0082750F"/>
                          <w:p w14:paraId="32CD4C48"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08F43D87" w14:textId="77777777" w:rsidR="00000000" w:rsidRDefault="0082750F"/>
                          <w:p w14:paraId="1CE90F94"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340768B3" w14:textId="77777777" w:rsidR="00000000" w:rsidRDefault="0082750F"/>
                          <w:p w14:paraId="1B485CE4"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422063B4" w14:textId="77777777" w:rsidR="00000000" w:rsidRDefault="0082750F"/>
                          <w:p w14:paraId="6F9DD82A"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157AB30E" w14:textId="77777777" w:rsidR="00000000" w:rsidRDefault="0082750F"/>
                          <w:p w14:paraId="1F33D3DD"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22538C78" w14:textId="77777777" w:rsidR="00000000" w:rsidRDefault="0082750F"/>
                          <w:p w14:paraId="7A40A07F"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1C5A1E3A" w14:textId="77777777" w:rsidR="00000000" w:rsidRDefault="0082750F"/>
                          <w:p w14:paraId="484654BC"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4D2D9CF1" w14:textId="77777777" w:rsidR="00000000" w:rsidRDefault="0082750F"/>
                          <w:p w14:paraId="69EAB1E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6BB8ABE9" w14:textId="77777777" w:rsidR="00000000" w:rsidRDefault="0082750F"/>
                          <w:p w14:paraId="26A7E92E"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12A953F8" w14:textId="77777777" w:rsidR="00000000" w:rsidRDefault="0082750F"/>
                          <w:p w14:paraId="050704C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794FC652" w14:textId="77777777" w:rsidR="00000000" w:rsidRDefault="0082750F"/>
                          <w:p w14:paraId="04782B2F"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111D5310" w14:textId="77777777" w:rsidR="00000000" w:rsidRDefault="0082750F"/>
                          <w:p w14:paraId="2D084E00"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32A530E4" w14:textId="77777777" w:rsidR="00000000" w:rsidRDefault="0082750F"/>
                          <w:p w14:paraId="06515AF8"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7A1BA226" w14:textId="77777777" w:rsidR="00000000" w:rsidRDefault="0082750F"/>
                          <w:p w14:paraId="112885A4"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5A9BA58A" w14:textId="77777777" w:rsidR="00000000" w:rsidRDefault="0082750F"/>
                          <w:p w14:paraId="202A8B7B"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1B35BA30" w14:textId="77777777" w:rsidR="00000000" w:rsidRDefault="0082750F"/>
                          <w:p w14:paraId="7734885E"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3560828C" w14:textId="77777777" w:rsidR="00000000" w:rsidRDefault="0082750F"/>
                          <w:p w14:paraId="527D0D33"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22703D4A" w14:textId="77777777" w:rsidR="00000000" w:rsidRDefault="0082750F"/>
                          <w:p w14:paraId="46EBF89A"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65AD190A" w14:textId="77777777" w:rsidR="00000000" w:rsidRDefault="0082750F"/>
                          <w:p w14:paraId="3CA6807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5A9ACA97" w14:textId="77777777" w:rsidR="00000000" w:rsidRDefault="0082750F"/>
                          <w:p w14:paraId="7F5AE4A2"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5D021CA0" w14:textId="77777777" w:rsidR="00000000" w:rsidRDefault="0082750F"/>
                          <w:p w14:paraId="3511170B"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6BADD091" w14:textId="77777777" w:rsidR="00000000" w:rsidRDefault="0082750F"/>
                          <w:p w14:paraId="06274723"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2BE0B1F4" w14:textId="77777777" w:rsidR="00000000" w:rsidRDefault="0082750F"/>
                          <w:p w14:paraId="6617A5DF"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344339C0" w14:textId="77777777" w:rsidR="00000000" w:rsidRDefault="0082750F"/>
                          <w:p w14:paraId="120B3725"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534F495A" w14:textId="77777777" w:rsidR="00000000" w:rsidRDefault="0082750F"/>
                          <w:p w14:paraId="23BDE367"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46C9BADD" w14:textId="77777777" w:rsidR="00000000" w:rsidRDefault="0082750F"/>
                          <w:p w14:paraId="44127EF6"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149D7292" w14:textId="77777777" w:rsidR="00000000" w:rsidRDefault="0082750F"/>
                          <w:p w14:paraId="7740FE49"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13684004" w14:textId="77777777" w:rsidR="00000000" w:rsidRDefault="0082750F"/>
                          <w:p w14:paraId="216C98EB"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5E334370" w14:textId="77777777" w:rsidR="00000000" w:rsidRDefault="0082750F"/>
                          <w:p w14:paraId="6FAF183F"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2B420CB1" w14:textId="77777777" w:rsidR="00000000" w:rsidRDefault="0082750F"/>
                          <w:p w14:paraId="1FEDBA0B"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7E07065E" w14:textId="77777777" w:rsidR="00000000" w:rsidRDefault="0082750F"/>
                          <w:p w14:paraId="6E8C443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162142B4" w14:textId="77777777" w:rsidR="00000000" w:rsidRDefault="0082750F"/>
                          <w:p w14:paraId="1508B5B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0A2F8AB8" w14:textId="77777777" w:rsidR="00000000" w:rsidRDefault="0082750F"/>
                          <w:p w14:paraId="5CE95D87"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7FB5F615" w14:textId="77777777" w:rsidR="00000000" w:rsidRDefault="0082750F"/>
                          <w:p w14:paraId="02AE6F01"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78E53813" w14:textId="77777777" w:rsidR="00000000" w:rsidRDefault="0082750F"/>
                          <w:p w14:paraId="0CA53262"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388A9F5C" w14:textId="77777777" w:rsidR="00000000" w:rsidRDefault="0082750F"/>
                          <w:p w14:paraId="39106A62"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45CE02E6" w14:textId="77777777" w:rsidR="00000000" w:rsidRDefault="0082750F"/>
                          <w:p w14:paraId="0B520E78"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6601CE0F" w14:textId="77777777" w:rsidR="00000000" w:rsidRDefault="0082750F"/>
                          <w:p w14:paraId="3D534760" w14:textId="6E4B05B0"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3EE60E75" w14:textId="77777777" w:rsidR="00000000" w:rsidRDefault="0082750F"/>
                          <w:p w14:paraId="1AC57D84"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256CF0B8" w14:textId="77777777" w:rsidR="00000000" w:rsidRDefault="0082750F"/>
                          <w:p w14:paraId="5F5B8C6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5626F34F" w14:textId="77777777" w:rsidR="00000000" w:rsidRDefault="0082750F"/>
                          <w:p w14:paraId="2F51030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51ED0704" w14:textId="77777777" w:rsidR="00000000" w:rsidRDefault="0082750F"/>
                          <w:p w14:paraId="0D331380"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7B7FD051" w14:textId="77777777" w:rsidR="00000000" w:rsidRDefault="0082750F"/>
                          <w:p w14:paraId="7167A3D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30047473" w14:textId="77777777" w:rsidR="00000000" w:rsidRDefault="0082750F"/>
                          <w:p w14:paraId="35F42C6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73594AD4" w14:textId="77777777" w:rsidR="00000000" w:rsidRDefault="0082750F"/>
                          <w:p w14:paraId="4398A32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51B8A813" w14:textId="77777777" w:rsidR="00000000" w:rsidRDefault="0082750F"/>
                          <w:p w14:paraId="3414B99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1A21BEA3" w14:textId="77777777" w:rsidR="00000000" w:rsidRDefault="0082750F"/>
                          <w:p w14:paraId="1B9B3DB2"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2D9A9E45" w14:textId="77777777" w:rsidR="00000000" w:rsidRDefault="0082750F"/>
                          <w:p w14:paraId="1FB6974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3AD6734F" w14:textId="77777777" w:rsidR="00000000" w:rsidRDefault="0082750F"/>
                          <w:p w14:paraId="5012627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6C58FF25" w14:textId="77777777" w:rsidR="00000000" w:rsidRDefault="0082750F"/>
                          <w:p w14:paraId="2D410EF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33E75852" w14:textId="77777777" w:rsidR="00000000" w:rsidRDefault="0082750F"/>
                          <w:p w14:paraId="4D3405A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5FCA870D" w14:textId="77777777" w:rsidR="00000000" w:rsidRDefault="0082750F"/>
                          <w:p w14:paraId="77ABE95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1922C256" w14:textId="77777777" w:rsidR="00000000" w:rsidRDefault="0082750F"/>
                          <w:p w14:paraId="6586251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664A1156" w14:textId="77777777" w:rsidR="00000000" w:rsidRDefault="0082750F"/>
                          <w:p w14:paraId="4288079A"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77988658" w14:textId="77777777" w:rsidR="00000000" w:rsidRDefault="0082750F"/>
                          <w:p w14:paraId="3166D149"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5077A5F9" w14:textId="77777777" w:rsidR="00000000" w:rsidRDefault="0082750F"/>
                          <w:p w14:paraId="1927341A"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1006797A" w14:textId="77777777" w:rsidR="00000000" w:rsidRDefault="0082750F"/>
                          <w:p w14:paraId="636F015A"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3493D734" w14:textId="77777777" w:rsidR="00000000" w:rsidRDefault="0082750F"/>
                          <w:p w14:paraId="26B3A2E2"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547C8C65" w14:textId="77777777" w:rsidR="00000000" w:rsidRDefault="0082750F"/>
                          <w:p w14:paraId="4922E5CB"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5AD67430" w14:textId="77777777" w:rsidR="00000000" w:rsidRDefault="0082750F"/>
                          <w:p w14:paraId="70342E4D"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1CE12A26" w14:textId="77777777" w:rsidR="00000000" w:rsidRDefault="0082750F"/>
                          <w:p w14:paraId="051AB61F"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6CC96D38" w14:textId="77777777" w:rsidR="00000000" w:rsidRDefault="0082750F"/>
                          <w:p w14:paraId="066FF2C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0FC0C83B" w14:textId="77777777" w:rsidR="00000000" w:rsidRDefault="0082750F"/>
                          <w:p w14:paraId="71CE4B68"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122FDC08" w14:textId="77777777" w:rsidR="00000000" w:rsidRDefault="0082750F"/>
                          <w:p w14:paraId="5118CD2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3F829454" w14:textId="77777777" w:rsidR="00000000" w:rsidRDefault="0082750F"/>
                          <w:p w14:paraId="0F81217A"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67EDF952" w14:textId="77777777" w:rsidR="00000000" w:rsidRDefault="0082750F"/>
                          <w:p w14:paraId="2F829AE1"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407C6648" w14:textId="77777777" w:rsidR="00000000" w:rsidRDefault="0082750F"/>
                          <w:p w14:paraId="7F6CA900"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069C64D5" w14:textId="77777777" w:rsidR="00000000" w:rsidRDefault="0082750F"/>
                          <w:p w14:paraId="1A7C4C29" w14:textId="38D4EE5C"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2D827B91" w14:textId="77777777" w:rsidR="00000000" w:rsidRDefault="0082750F"/>
                          <w:p w14:paraId="01CB25C6"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6974C3F7" w14:textId="77777777" w:rsidR="00000000" w:rsidRDefault="0082750F"/>
                          <w:p w14:paraId="3F8ECCED"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645863AE" w14:textId="77777777" w:rsidR="00000000" w:rsidRDefault="0082750F"/>
                          <w:p w14:paraId="2DF5044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2BB1A0C9" w14:textId="77777777" w:rsidR="00000000" w:rsidRDefault="0082750F"/>
                          <w:p w14:paraId="5872111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2B058F0C" w14:textId="77777777" w:rsidR="00000000" w:rsidRDefault="0082750F"/>
                          <w:p w14:paraId="0F4D78F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2A2702D0" w14:textId="77777777" w:rsidR="00000000" w:rsidRDefault="0082750F"/>
                          <w:p w14:paraId="35A39FEF"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613B5A68" w14:textId="77777777" w:rsidR="00000000" w:rsidRDefault="0082750F"/>
                          <w:p w14:paraId="3D0825AB"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7C99DB72" w14:textId="77777777" w:rsidR="00000000" w:rsidRDefault="0082750F"/>
                          <w:p w14:paraId="3584ABCF"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3DC006BB" w14:textId="77777777" w:rsidR="00000000" w:rsidRDefault="0082750F"/>
                          <w:p w14:paraId="0ACF084E" w14:textId="4CA936F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437E600B" w14:textId="77777777" w:rsidR="00000000" w:rsidRDefault="0082750F"/>
                          <w:p w14:paraId="6FB4543A" w14:textId="4678A1EF"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bookmarkEnd w:id="29"/>
                            <w:proofErr w:type="spellEnd"/>
                          </w:p>
                          <w:p w14:paraId="74101A12" w14:textId="77777777" w:rsidR="00000000" w:rsidRDefault="0082750F"/>
                          <w:p w14:paraId="28C51F0C" w14:textId="74FB4FD4" w:rsidR="00E34DBC" w:rsidRPr="009D7C7D" w:rsidRDefault="00E34DBC" w:rsidP="00ED5D65">
                            <w:pPr>
                              <w:pStyle w:val="Lgende"/>
                              <w:rPr>
                                <w:sz w:val="24"/>
                              </w:rPr>
                            </w:pPr>
                            <w:bookmarkStart w:id="30" w:name="_Toc74926586"/>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bookmarkEnd w:id="30"/>
                            <w:proofErr w:type="spellEnd"/>
                          </w:p>
                          <w:p w14:paraId="2D44E89A" w14:textId="77777777" w:rsidR="00000000" w:rsidRDefault="0082750F"/>
                          <w:p w14:paraId="479C1C3C" w14:textId="5B1E1B28" w:rsidR="00E34DBC" w:rsidRPr="008C7CBE" w:rsidRDefault="00E34DBC" w:rsidP="00D1729F">
                            <w:pPr>
                              <w:pStyle w:val="Lgende"/>
                              <w:rPr>
                                <w:noProof/>
                                <w:sz w:val="24"/>
                              </w:rPr>
                            </w:pPr>
                            <w:bookmarkStart w:id="31" w:name="_Toc74926587"/>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bookmarkEnd w:id="31"/>
                            <w:proofErr w:type="spellEnd"/>
                          </w:p>
                          <w:p w14:paraId="4AF3FDCB" w14:textId="77777777" w:rsidR="00000000" w:rsidRDefault="0082750F"/>
                          <w:p w14:paraId="0D5C1FFA" w14:textId="078F78DB" w:rsidR="00E34DBC" w:rsidRPr="009D7C7D" w:rsidRDefault="00E34DBC" w:rsidP="00ED5D65">
                            <w:pPr>
                              <w:pStyle w:val="Lgende"/>
                              <w:rPr>
                                <w:sz w:val="24"/>
                              </w:rPr>
                            </w:pPr>
                            <w:bookmarkStart w:id="32" w:name="_Toc74926588"/>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bookmarkEnd w:id="32"/>
                            <w:proofErr w:type="spellEnd"/>
                          </w:p>
                          <w:p w14:paraId="22437B62" w14:textId="77777777" w:rsidR="00000000" w:rsidRDefault="0082750F"/>
                          <w:p w14:paraId="11E135F9" w14:textId="3EB8F27B" w:rsidR="00E34DBC" w:rsidRPr="009D7C7D" w:rsidRDefault="00E34DBC" w:rsidP="00ED5D65">
                            <w:pPr>
                              <w:pStyle w:val="Lgende"/>
                              <w:rPr>
                                <w:sz w:val="24"/>
                              </w:rPr>
                            </w:pPr>
                            <w:bookmarkStart w:id="33" w:name="_Toc74926589"/>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bookmarkEnd w:id="33"/>
                            <w:proofErr w:type="spellEnd"/>
                          </w:p>
                          <w:p w14:paraId="07E03CFE" w14:textId="77777777" w:rsidR="00000000" w:rsidRDefault="0082750F"/>
                          <w:p w14:paraId="42655EAA" w14:textId="7824413A" w:rsidR="00E34DBC" w:rsidRPr="009D7C7D" w:rsidRDefault="00E34DBC" w:rsidP="00ED5D65">
                            <w:pPr>
                              <w:pStyle w:val="Lgende"/>
                              <w:rPr>
                                <w:sz w:val="24"/>
                              </w:rPr>
                            </w:pPr>
                            <w:bookmarkStart w:id="34" w:name="_Toc74926590"/>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bookmarkEnd w:id="34"/>
                            <w:proofErr w:type="spellEnd"/>
                          </w:p>
                          <w:p w14:paraId="45ED6930" w14:textId="77777777" w:rsidR="00000000" w:rsidRDefault="0082750F"/>
                          <w:p w14:paraId="3FE93094" w14:textId="49FEA678" w:rsidR="00E34DBC" w:rsidRPr="009D7C7D" w:rsidRDefault="00E34DBC" w:rsidP="00ED5D65">
                            <w:pPr>
                              <w:pStyle w:val="Lgende"/>
                              <w:rPr>
                                <w:sz w:val="24"/>
                              </w:rPr>
                            </w:pPr>
                            <w:bookmarkStart w:id="35" w:name="_Toc74926591"/>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bookmarkEnd w:id="35"/>
                            <w:proofErr w:type="spellEnd"/>
                          </w:p>
                          <w:p w14:paraId="6FF964F2" w14:textId="77777777" w:rsidR="00000000" w:rsidRDefault="0082750F"/>
                          <w:p w14:paraId="4DA2872F" w14:textId="41B435D4" w:rsidR="00E34DBC" w:rsidRPr="008C7CBE" w:rsidRDefault="00E34DBC" w:rsidP="00D1729F">
                            <w:pPr>
                              <w:pStyle w:val="Lgende"/>
                              <w:rPr>
                                <w:noProof/>
                                <w:sz w:val="24"/>
                              </w:rPr>
                            </w:pPr>
                            <w:bookmarkStart w:id="36" w:name="_Toc74926592"/>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bookmarkEnd w:id="36"/>
                            <w:proofErr w:type="spellEnd"/>
                          </w:p>
                          <w:p w14:paraId="6F28E5DF" w14:textId="77777777" w:rsidR="00000000" w:rsidRDefault="0082750F"/>
                          <w:p w14:paraId="074A15FE" w14:textId="2D0426E0" w:rsidR="00E34DBC" w:rsidRPr="009D7C7D" w:rsidRDefault="00E34DBC" w:rsidP="00ED5D65">
                            <w:pPr>
                              <w:pStyle w:val="Lgende"/>
                              <w:rPr>
                                <w:sz w:val="24"/>
                              </w:rPr>
                            </w:pPr>
                            <w:bookmarkStart w:id="37" w:name="_Toc74926593"/>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bookmarkEnd w:id="37"/>
                            <w:proofErr w:type="spellEnd"/>
                          </w:p>
                          <w:p w14:paraId="403A6F3D" w14:textId="77777777" w:rsidR="00000000" w:rsidRDefault="0082750F"/>
                          <w:p w14:paraId="640CDD3B" w14:textId="6C3EF096" w:rsidR="00E34DBC" w:rsidRPr="009D7C7D" w:rsidRDefault="00E34DBC" w:rsidP="00ED5D65">
                            <w:pPr>
                              <w:pStyle w:val="Lgende"/>
                              <w:rPr>
                                <w:sz w:val="24"/>
                              </w:rPr>
                            </w:pPr>
                            <w:bookmarkStart w:id="38" w:name="_Toc74926594"/>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bookmarkEnd w:id="38"/>
                            <w:proofErr w:type="spellEnd"/>
                          </w:p>
                          <w:p w14:paraId="39E65582" w14:textId="77777777" w:rsidR="00000000" w:rsidRDefault="0082750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F7339D" id="Zone de texte 23" o:spid="_x0000_s1032" type="#_x0000_t202" style="position:absolute;left:0;text-align:left;margin-left:397.85pt;margin-top:74.65pt;width:1in;height:24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" stroked="f">
                <v:textbox inset="0,0,0,0">
                  <w:txbxContent>
                    <w:p w14:paraId="5CDF42D1" w14:textId="253FA8A9" w:rsidR="00E34DBC" w:rsidRPr="009D7C7D" w:rsidRDefault="00E34DBC" w:rsidP="00ED5D65">
                      <w:pPr>
                        <w:pStyle w:val="Lgende"/>
                        <w:rPr>
                          <w:sz w:val="24"/>
                        </w:rPr>
                      </w:pPr>
                      <w:bookmarkStart w:id="39" w:name="_Toc74926585"/>
                      <w:r>
                        <w:t xml:space="preserve">Illustration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7C133E6A" w14:textId="77777777" w:rsidR="00000000" w:rsidRDefault="0082750F"/>
                    <w:p w14:paraId="094E575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1D78FDDF" w14:textId="77777777" w:rsidR="00000000" w:rsidRDefault="0082750F"/>
                    <w:p w14:paraId="45B00B02"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0DA33202" w14:textId="77777777" w:rsidR="00000000" w:rsidRDefault="0082750F"/>
                    <w:p w14:paraId="48C227E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5B80C292" w14:textId="77777777" w:rsidR="00000000" w:rsidRDefault="0082750F"/>
                    <w:p w14:paraId="75B54117"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458EF854" w14:textId="77777777" w:rsidR="00000000" w:rsidRDefault="0082750F"/>
                    <w:p w14:paraId="18D99ACA"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6F13FCEA" w14:textId="77777777" w:rsidR="00000000" w:rsidRDefault="0082750F"/>
                    <w:p w14:paraId="6CDA8C6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174A0F56" w14:textId="77777777" w:rsidR="00000000" w:rsidRDefault="0082750F"/>
                    <w:p w14:paraId="0F3B12B6"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684999FF" w14:textId="77777777" w:rsidR="00000000" w:rsidRDefault="0082750F"/>
                    <w:p w14:paraId="6AA5A93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7059C486" w14:textId="77777777" w:rsidR="00000000" w:rsidRDefault="0082750F"/>
                    <w:p w14:paraId="3ED53A32"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15267133" w14:textId="77777777" w:rsidR="00000000" w:rsidRDefault="0082750F"/>
                    <w:p w14:paraId="7ED16D9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43673A2A" w14:textId="77777777" w:rsidR="00000000" w:rsidRDefault="0082750F"/>
                    <w:p w14:paraId="6A2F292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2E4AE3CF" w14:textId="77777777" w:rsidR="00000000" w:rsidRDefault="0082750F"/>
                    <w:p w14:paraId="0A1254D8"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7C4D915F" w14:textId="77777777" w:rsidR="00000000" w:rsidRDefault="0082750F"/>
                    <w:p w14:paraId="46CEDE7A"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0939B6A1" w14:textId="77777777" w:rsidR="00000000" w:rsidRDefault="0082750F"/>
                    <w:p w14:paraId="061FFCD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14332FA7" w14:textId="77777777" w:rsidR="00000000" w:rsidRDefault="0082750F"/>
                    <w:p w14:paraId="0AB7DCF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4AA45AD3" w14:textId="77777777" w:rsidR="00000000" w:rsidRDefault="0082750F"/>
                    <w:p w14:paraId="1E3D36DB"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2D6E401C" w14:textId="77777777" w:rsidR="00000000" w:rsidRDefault="0082750F"/>
                    <w:p w14:paraId="799E2FC2"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449B3185" w14:textId="77777777" w:rsidR="00000000" w:rsidRDefault="0082750F"/>
                    <w:p w14:paraId="10C78187"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50C0D316" w14:textId="77777777" w:rsidR="00000000" w:rsidRDefault="0082750F"/>
                    <w:p w14:paraId="106ED1E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06785043" w14:textId="77777777" w:rsidR="00000000" w:rsidRDefault="0082750F"/>
                    <w:p w14:paraId="50ABC1AD"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6831F18C" w14:textId="77777777" w:rsidR="00000000" w:rsidRDefault="0082750F"/>
                    <w:p w14:paraId="5F0C70AF"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7B4BC7D5" w14:textId="77777777" w:rsidR="00000000" w:rsidRDefault="0082750F"/>
                    <w:p w14:paraId="253E238D"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5BE6A4B9" w14:textId="77777777" w:rsidR="00000000" w:rsidRDefault="0082750F"/>
                    <w:p w14:paraId="3A4A3881"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4C668AE6" w14:textId="77777777" w:rsidR="00000000" w:rsidRDefault="0082750F"/>
                    <w:p w14:paraId="14EB71D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277A5E15" w14:textId="77777777" w:rsidR="00000000" w:rsidRDefault="0082750F"/>
                    <w:p w14:paraId="1C780879"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43E9D051" w14:textId="77777777" w:rsidR="00000000" w:rsidRDefault="0082750F"/>
                    <w:p w14:paraId="7BE97C67"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47567879" w14:textId="77777777" w:rsidR="00000000" w:rsidRDefault="0082750F"/>
                    <w:p w14:paraId="5B5899F0"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7116802C" w14:textId="77777777" w:rsidR="00000000" w:rsidRDefault="0082750F"/>
                    <w:p w14:paraId="07401F1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41F52F49" w14:textId="77777777" w:rsidR="00000000" w:rsidRDefault="0082750F"/>
                    <w:p w14:paraId="7623E85F"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5A967115" w14:textId="77777777" w:rsidR="00000000" w:rsidRDefault="0082750F"/>
                    <w:p w14:paraId="587D141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51795C13" w14:textId="77777777" w:rsidR="00000000" w:rsidRDefault="0082750F"/>
                    <w:p w14:paraId="37CE1FF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79AC2E9F" w14:textId="77777777" w:rsidR="00000000" w:rsidRDefault="0082750F"/>
                    <w:p w14:paraId="5D85944D"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689748A1" w14:textId="77777777" w:rsidR="00000000" w:rsidRDefault="0082750F"/>
                    <w:p w14:paraId="0ECA2F9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7D908B4B" w14:textId="77777777" w:rsidR="00000000" w:rsidRDefault="0082750F"/>
                    <w:p w14:paraId="2D3CBB7A"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0DF0FB49" w14:textId="77777777" w:rsidR="00000000" w:rsidRDefault="0082750F"/>
                    <w:p w14:paraId="70E4C954"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140C82FF" w14:textId="77777777" w:rsidR="00000000" w:rsidRDefault="0082750F"/>
                    <w:p w14:paraId="3F0A1E4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0238084C" w14:textId="77777777" w:rsidR="00000000" w:rsidRDefault="0082750F"/>
                    <w:p w14:paraId="3AA30D2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1C3D285B" w14:textId="77777777" w:rsidR="00000000" w:rsidRDefault="0082750F"/>
                    <w:p w14:paraId="7141ED9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0944C573" w14:textId="77777777" w:rsidR="00000000" w:rsidRDefault="0082750F"/>
                    <w:p w14:paraId="2E578F8A"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702A74E6" w14:textId="77777777" w:rsidR="00000000" w:rsidRDefault="0082750F"/>
                    <w:p w14:paraId="27D39E9B"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7C786E4E" w14:textId="77777777" w:rsidR="00000000" w:rsidRDefault="0082750F"/>
                    <w:p w14:paraId="332CA9E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537F27FC" w14:textId="77777777" w:rsidR="00000000" w:rsidRDefault="0082750F"/>
                    <w:p w14:paraId="502DCE4E"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0850656C" w14:textId="77777777" w:rsidR="00000000" w:rsidRDefault="0082750F"/>
                    <w:p w14:paraId="0F4FA6F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7DC53D8D" w14:textId="77777777" w:rsidR="00000000" w:rsidRDefault="0082750F"/>
                    <w:p w14:paraId="12D732AD"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64BFD26A" w14:textId="77777777" w:rsidR="00000000" w:rsidRDefault="0082750F"/>
                    <w:p w14:paraId="2DF815D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216B5B3C" w14:textId="77777777" w:rsidR="00000000" w:rsidRDefault="0082750F"/>
                    <w:p w14:paraId="2E97DD1F"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130ABD50" w14:textId="77777777" w:rsidR="00000000" w:rsidRDefault="0082750F"/>
                    <w:p w14:paraId="1E0D71BE"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04D14B09" w14:textId="77777777" w:rsidR="00000000" w:rsidRDefault="0082750F"/>
                    <w:p w14:paraId="6C3856E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486AFCCA" w14:textId="77777777" w:rsidR="00000000" w:rsidRDefault="0082750F"/>
                    <w:p w14:paraId="4B70AA9F"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3C4E7C6A" w14:textId="77777777" w:rsidR="00000000" w:rsidRDefault="0082750F"/>
                    <w:p w14:paraId="2A07C281"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06BD9A18" w14:textId="77777777" w:rsidR="00000000" w:rsidRDefault="0082750F"/>
                    <w:p w14:paraId="32CD4C48"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08F43D87" w14:textId="77777777" w:rsidR="00000000" w:rsidRDefault="0082750F"/>
                    <w:p w14:paraId="1CE90F94"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340768B3" w14:textId="77777777" w:rsidR="00000000" w:rsidRDefault="0082750F"/>
                    <w:p w14:paraId="1B485CE4"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422063B4" w14:textId="77777777" w:rsidR="00000000" w:rsidRDefault="0082750F"/>
                    <w:p w14:paraId="6F9DD82A"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157AB30E" w14:textId="77777777" w:rsidR="00000000" w:rsidRDefault="0082750F"/>
                    <w:p w14:paraId="1F33D3DD"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22538C78" w14:textId="77777777" w:rsidR="00000000" w:rsidRDefault="0082750F"/>
                    <w:p w14:paraId="7A40A07F"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1C5A1E3A" w14:textId="77777777" w:rsidR="00000000" w:rsidRDefault="0082750F"/>
                    <w:p w14:paraId="484654BC"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4D2D9CF1" w14:textId="77777777" w:rsidR="00000000" w:rsidRDefault="0082750F"/>
                    <w:p w14:paraId="69EAB1E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6BB8ABE9" w14:textId="77777777" w:rsidR="00000000" w:rsidRDefault="0082750F"/>
                    <w:p w14:paraId="26A7E92E"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12A953F8" w14:textId="77777777" w:rsidR="00000000" w:rsidRDefault="0082750F"/>
                    <w:p w14:paraId="050704C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794FC652" w14:textId="77777777" w:rsidR="00000000" w:rsidRDefault="0082750F"/>
                    <w:p w14:paraId="04782B2F"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111D5310" w14:textId="77777777" w:rsidR="00000000" w:rsidRDefault="0082750F"/>
                    <w:p w14:paraId="2D084E00"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32A530E4" w14:textId="77777777" w:rsidR="00000000" w:rsidRDefault="0082750F"/>
                    <w:p w14:paraId="06515AF8"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7A1BA226" w14:textId="77777777" w:rsidR="00000000" w:rsidRDefault="0082750F"/>
                    <w:p w14:paraId="112885A4"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5A9BA58A" w14:textId="77777777" w:rsidR="00000000" w:rsidRDefault="0082750F"/>
                    <w:p w14:paraId="202A8B7B"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1B35BA30" w14:textId="77777777" w:rsidR="00000000" w:rsidRDefault="0082750F"/>
                    <w:p w14:paraId="7734885E"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3560828C" w14:textId="77777777" w:rsidR="00000000" w:rsidRDefault="0082750F"/>
                    <w:p w14:paraId="527D0D33"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22703D4A" w14:textId="77777777" w:rsidR="00000000" w:rsidRDefault="0082750F"/>
                    <w:p w14:paraId="46EBF89A"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65AD190A" w14:textId="77777777" w:rsidR="00000000" w:rsidRDefault="0082750F"/>
                    <w:p w14:paraId="3CA6807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5A9ACA97" w14:textId="77777777" w:rsidR="00000000" w:rsidRDefault="0082750F"/>
                    <w:p w14:paraId="7F5AE4A2"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5D021CA0" w14:textId="77777777" w:rsidR="00000000" w:rsidRDefault="0082750F"/>
                    <w:p w14:paraId="3511170B"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6BADD091" w14:textId="77777777" w:rsidR="00000000" w:rsidRDefault="0082750F"/>
                    <w:p w14:paraId="06274723"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2BE0B1F4" w14:textId="77777777" w:rsidR="00000000" w:rsidRDefault="0082750F"/>
                    <w:p w14:paraId="6617A5DF"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344339C0" w14:textId="77777777" w:rsidR="00000000" w:rsidRDefault="0082750F"/>
                    <w:p w14:paraId="120B3725"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534F495A" w14:textId="77777777" w:rsidR="00000000" w:rsidRDefault="0082750F"/>
                    <w:p w14:paraId="23BDE367"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46C9BADD" w14:textId="77777777" w:rsidR="00000000" w:rsidRDefault="0082750F"/>
                    <w:p w14:paraId="44127EF6"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149D7292" w14:textId="77777777" w:rsidR="00000000" w:rsidRDefault="0082750F"/>
                    <w:p w14:paraId="7740FE49"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13684004" w14:textId="77777777" w:rsidR="00000000" w:rsidRDefault="0082750F"/>
                    <w:p w14:paraId="216C98EB"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5E334370" w14:textId="77777777" w:rsidR="00000000" w:rsidRDefault="0082750F"/>
                    <w:p w14:paraId="6FAF183F"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2B420CB1" w14:textId="77777777" w:rsidR="00000000" w:rsidRDefault="0082750F"/>
                    <w:p w14:paraId="1FEDBA0B"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7E07065E" w14:textId="77777777" w:rsidR="00000000" w:rsidRDefault="0082750F"/>
                    <w:p w14:paraId="6E8C443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162142B4" w14:textId="77777777" w:rsidR="00000000" w:rsidRDefault="0082750F"/>
                    <w:p w14:paraId="1508B5B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0A2F8AB8" w14:textId="77777777" w:rsidR="00000000" w:rsidRDefault="0082750F"/>
                    <w:p w14:paraId="5CE95D87"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7FB5F615" w14:textId="77777777" w:rsidR="00000000" w:rsidRDefault="0082750F"/>
                    <w:p w14:paraId="02AE6F01"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78E53813" w14:textId="77777777" w:rsidR="00000000" w:rsidRDefault="0082750F"/>
                    <w:p w14:paraId="0CA53262"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388A9F5C" w14:textId="77777777" w:rsidR="00000000" w:rsidRDefault="0082750F"/>
                    <w:p w14:paraId="39106A62"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45CE02E6" w14:textId="77777777" w:rsidR="00000000" w:rsidRDefault="0082750F"/>
                    <w:p w14:paraId="0B520E78"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6601CE0F" w14:textId="77777777" w:rsidR="00000000" w:rsidRDefault="0082750F"/>
                    <w:p w14:paraId="3D534760" w14:textId="6E4B05B0"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3EE60E75" w14:textId="77777777" w:rsidR="00000000" w:rsidRDefault="0082750F"/>
                    <w:p w14:paraId="1AC57D84"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256CF0B8" w14:textId="77777777" w:rsidR="00000000" w:rsidRDefault="0082750F"/>
                    <w:p w14:paraId="5F5B8C6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5626F34F" w14:textId="77777777" w:rsidR="00000000" w:rsidRDefault="0082750F"/>
                    <w:p w14:paraId="2F51030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51ED0704" w14:textId="77777777" w:rsidR="00000000" w:rsidRDefault="0082750F"/>
                    <w:p w14:paraId="0D331380"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7B7FD051" w14:textId="77777777" w:rsidR="00000000" w:rsidRDefault="0082750F"/>
                    <w:p w14:paraId="7167A3D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30047473" w14:textId="77777777" w:rsidR="00000000" w:rsidRDefault="0082750F"/>
                    <w:p w14:paraId="35F42C6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73594AD4" w14:textId="77777777" w:rsidR="00000000" w:rsidRDefault="0082750F"/>
                    <w:p w14:paraId="4398A32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51B8A813" w14:textId="77777777" w:rsidR="00000000" w:rsidRDefault="0082750F"/>
                    <w:p w14:paraId="3414B99E"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1A21BEA3" w14:textId="77777777" w:rsidR="00000000" w:rsidRDefault="0082750F"/>
                    <w:p w14:paraId="1B9B3DB2"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2D9A9E45" w14:textId="77777777" w:rsidR="00000000" w:rsidRDefault="0082750F"/>
                    <w:p w14:paraId="1FB69748"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3AD6734F" w14:textId="77777777" w:rsidR="00000000" w:rsidRDefault="0082750F"/>
                    <w:p w14:paraId="5012627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6C58FF25" w14:textId="77777777" w:rsidR="00000000" w:rsidRDefault="0082750F"/>
                    <w:p w14:paraId="2D410EF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33E75852" w14:textId="77777777" w:rsidR="00000000" w:rsidRDefault="0082750F"/>
                    <w:p w14:paraId="4D3405A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5FCA870D" w14:textId="77777777" w:rsidR="00000000" w:rsidRDefault="0082750F"/>
                    <w:p w14:paraId="77ABE95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1922C256" w14:textId="77777777" w:rsidR="00000000" w:rsidRDefault="0082750F"/>
                    <w:p w14:paraId="65862519"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664A1156" w14:textId="77777777" w:rsidR="00000000" w:rsidRDefault="0082750F"/>
                    <w:p w14:paraId="4288079A"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77988658" w14:textId="77777777" w:rsidR="00000000" w:rsidRDefault="0082750F"/>
                    <w:p w14:paraId="3166D149"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5077A5F9" w14:textId="77777777" w:rsidR="00000000" w:rsidRDefault="0082750F"/>
                    <w:p w14:paraId="1927341A"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1006797A" w14:textId="77777777" w:rsidR="00000000" w:rsidRDefault="0082750F"/>
                    <w:p w14:paraId="636F015A"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3493D734" w14:textId="77777777" w:rsidR="00000000" w:rsidRDefault="0082750F"/>
                    <w:p w14:paraId="26B3A2E2"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547C8C65" w14:textId="77777777" w:rsidR="00000000" w:rsidRDefault="0082750F"/>
                    <w:p w14:paraId="4922E5CB"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5AD67430" w14:textId="77777777" w:rsidR="00000000" w:rsidRDefault="0082750F"/>
                    <w:p w14:paraId="70342E4D"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1CE12A26" w14:textId="77777777" w:rsidR="00000000" w:rsidRDefault="0082750F"/>
                    <w:p w14:paraId="051AB61F"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6CC96D38" w14:textId="77777777" w:rsidR="00000000" w:rsidRDefault="0082750F"/>
                    <w:p w14:paraId="066FF2C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0FC0C83B" w14:textId="77777777" w:rsidR="00000000" w:rsidRDefault="0082750F"/>
                    <w:p w14:paraId="71CE4B68"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122FDC08" w14:textId="77777777" w:rsidR="00000000" w:rsidRDefault="0082750F"/>
                    <w:p w14:paraId="5118CD2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3F829454" w14:textId="77777777" w:rsidR="00000000" w:rsidRDefault="0082750F"/>
                    <w:p w14:paraId="0F81217A"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67EDF952" w14:textId="77777777" w:rsidR="00000000" w:rsidRDefault="0082750F"/>
                    <w:p w14:paraId="2F829AE1"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407C6648" w14:textId="77777777" w:rsidR="00000000" w:rsidRDefault="0082750F"/>
                    <w:p w14:paraId="7F6CA900"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069C64D5" w14:textId="77777777" w:rsidR="00000000" w:rsidRDefault="0082750F"/>
                    <w:p w14:paraId="1A7C4C29" w14:textId="38D4EE5C"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proofErr w:type="spellEnd"/>
                    </w:p>
                    <w:p w14:paraId="2D827B91" w14:textId="77777777" w:rsidR="00000000" w:rsidRDefault="0082750F"/>
                    <w:p w14:paraId="01CB25C6"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proofErr w:type="spellEnd"/>
                    </w:p>
                    <w:p w14:paraId="6974C3F7" w14:textId="77777777" w:rsidR="00000000" w:rsidRDefault="0082750F"/>
                    <w:p w14:paraId="3F8ECCED"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proofErr w:type="spellEnd"/>
                    </w:p>
                    <w:p w14:paraId="645863AE" w14:textId="77777777" w:rsidR="00000000" w:rsidRDefault="0082750F"/>
                    <w:p w14:paraId="2DF50445"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proofErr w:type="spellEnd"/>
                    </w:p>
                    <w:p w14:paraId="2BB1A0C9" w14:textId="77777777" w:rsidR="00000000" w:rsidRDefault="0082750F"/>
                    <w:p w14:paraId="58721111"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proofErr w:type="spellEnd"/>
                    </w:p>
                    <w:p w14:paraId="2B058F0C" w14:textId="77777777" w:rsidR="00000000" w:rsidRDefault="0082750F"/>
                    <w:p w14:paraId="0F4D78FC"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proofErr w:type="spellEnd"/>
                    </w:p>
                    <w:p w14:paraId="2A2702D0" w14:textId="77777777" w:rsidR="00000000" w:rsidRDefault="0082750F"/>
                    <w:p w14:paraId="35A39FEF"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proofErr w:type="spellEnd"/>
                    </w:p>
                    <w:p w14:paraId="613B5A68" w14:textId="77777777" w:rsidR="00000000" w:rsidRDefault="0082750F"/>
                    <w:p w14:paraId="3D0825AB"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proofErr w:type="spellEnd"/>
                    </w:p>
                    <w:p w14:paraId="7C99DB72" w14:textId="77777777" w:rsidR="00000000" w:rsidRDefault="0082750F"/>
                    <w:p w14:paraId="3584ABCF" w14:textId="7777777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proofErr w:type="spellEnd"/>
                    </w:p>
                    <w:p w14:paraId="3DC006BB" w14:textId="77777777" w:rsidR="00000000" w:rsidRDefault="0082750F"/>
                    <w:p w14:paraId="0ACF084E" w14:textId="4CA936F7"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proofErr w:type="spellEnd"/>
                    </w:p>
                    <w:p w14:paraId="437E600B" w14:textId="77777777" w:rsidR="00000000" w:rsidRDefault="0082750F"/>
                    <w:p w14:paraId="6FB4543A" w14:textId="4678A1EF" w:rsidR="00E34DBC" w:rsidRPr="009D7C7D" w:rsidRDefault="00E34DBC" w:rsidP="00ED5D65">
                      <w:pPr>
                        <w:pStyle w:val="Lgende"/>
                        <w:rPr>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13</w:t>
                      </w:r>
                      <w:r w:rsidR="0082750F">
                        <w:rPr>
                          <w:noProof/>
                        </w:rPr>
                        <w:fldChar w:fldCharType="end"/>
                      </w:r>
                      <w:r>
                        <w:t xml:space="preserve"> : </w:t>
                      </w:r>
                      <w:proofErr w:type="spellStart"/>
                      <w:r>
                        <w:t>Digimind</w:t>
                      </w:r>
                      <w:bookmarkEnd w:id="39"/>
                      <w:proofErr w:type="spellEnd"/>
                    </w:p>
                    <w:p w14:paraId="74101A12" w14:textId="77777777" w:rsidR="00000000" w:rsidRDefault="0082750F"/>
                    <w:p w14:paraId="28C51F0C" w14:textId="74FB4FD4" w:rsidR="00E34DBC" w:rsidRPr="009D7C7D" w:rsidRDefault="00E34DBC" w:rsidP="00ED5D65">
                      <w:pPr>
                        <w:pStyle w:val="Lgende"/>
                        <w:rPr>
                          <w:sz w:val="24"/>
                        </w:rPr>
                      </w:pPr>
                      <w:bookmarkStart w:id="40" w:name="_Toc74926586"/>
                      <w:r>
                        <w:t xml:space="preserve">Illustration </w:t>
                      </w:r>
                      <w:r w:rsidR="0082750F">
                        <w:fldChar w:fldCharType="begin"/>
                      </w:r>
                      <w:r w:rsidR="0082750F">
                        <w:instrText xml:space="preserve"> SEQ Illustration \* ARABIC </w:instrText>
                      </w:r>
                      <w:r w:rsidR="0082750F">
                        <w:fldChar w:fldCharType="separate"/>
                      </w:r>
                      <w:r w:rsidR="000C45B9">
                        <w:rPr>
                          <w:noProof/>
                        </w:rPr>
                        <w:t>14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15</w:t>
                      </w:r>
                      <w:r w:rsidR="0082750F">
                        <w:rPr>
                          <w:noProof/>
                        </w:rPr>
                        <w:fldChar w:fldCharType="end"/>
                      </w:r>
                      <w:r>
                        <w:t xml:space="preserve"> : </w:t>
                      </w:r>
                      <w:proofErr w:type="spellStart"/>
                      <w:r>
                        <w:t>Digimind</w:t>
                      </w:r>
                      <w:bookmarkEnd w:id="40"/>
                      <w:proofErr w:type="spellEnd"/>
                    </w:p>
                    <w:p w14:paraId="2D44E89A" w14:textId="77777777" w:rsidR="00000000" w:rsidRDefault="0082750F"/>
                    <w:p w14:paraId="479C1C3C" w14:textId="5B1E1B28" w:rsidR="00E34DBC" w:rsidRPr="008C7CBE" w:rsidRDefault="00E34DBC" w:rsidP="00D1729F">
                      <w:pPr>
                        <w:pStyle w:val="Lgende"/>
                        <w:rPr>
                          <w:noProof/>
                          <w:sz w:val="24"/>
                        </w:rPr>
                      </w:pPr>
                      <w:bookmarkStart w:id="41" w:name="_Toc74926587"/>
                      <w:r>
                        <w:t xml:space="preserve">Illustration </w:t>
                      </w:r>
                      <w:r w:rsidR="0082750F">
                        <w:fldChar w:fldCharType="begin"/>
                      </w:r>
                      <w:r w:rsidR="0082750F">
                        <w:instrText xml:space="preserve"> SEQ Illustration \* ARABIC </w:instrText>
                      </w:r>
                      <w:r w:rsidR="0082750F">
                        <w:fldChar w:fldCharType="separate"/>
                      </w:r>
                      <w:r w:rsidR="000C45B9">
                        <w:rPr>
                          <w:noProof/>
                        </w:rPr>
                        <w:t>16</w:t>
                      </w:r>
                      <w:r w:rsidR="0082750F">
                        <w:rPr>
                          <w:noProof/>
                        </w:rPr>
                        <w:fldChar w:fldCharType="end"/>
                      </w:r>
                      <w:r>
                        <w:t xml:space="preserve"> : Exemple de requête avec </w:t>
                      </w:r>
                      <w:proofErr w:type="spellStart"/>
                      <w:r>
                        <w:t>Digimind</w:t>
                      </w:r>
                      <w:bookmarkEnd w:id="41"/>
                      <w:proofErr w:type="spellEnd"/>
                    </w:p>
                    <w:p w14:paraId="4AF3FDCB" w14:textId="77777777" w:rsidR="00000000" w:rsidRDefault="0082750F"/>
                    <w:p w14:paraId="0D5C1FFA" w14:textId="078F78DB" w:rsidR="00E34DBC" w:rsidRPr="009D7C7D" w:rsidRDefault="00E34DBC" w:rsidP="00ED5D65">
                      <w:pPr>
                        <w:pStyle w:val="Lgende"/>
                        <w:rPr>
                          <w:sz w:val="24"/>
                        </w:rPr>
                      </w:pPr>
                      <w:bookmarkStart w:id="42" w:name="_Toc74926588"/>
                      <w:r>
                        <w:t xml:space="preserve">Illustration </w:t>
                      </w:r>
                      <w:r w:rsidR="0082750F">
                        <w:fldChar w:fldCharType="begin"/>
                      </w:r>
                      <w:r w:rsidR="0082750F">
                        <w:instrText xml:space="preserve"> SEQ Illustration \* ARABIC </w:instrText>
                      </w:r>
                      <w:r w:rsidR="0082750F">
                        <w:fldChar w:fldCharType="separate"/>
                      </w:r>
                      <w:r w:rsidR="000C45B9">
                        <w:rPr>
                          <w:noProof/>
                        </w:rPr>
                        <w:t>17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19</w:t>
                      </w:r>
                      <w:r w:rsidR="0082750F">
                        <w:rPr>
                          <w:noProof/>
                        </w:rPr>
                        <w:fldChar w:fldCharType="end"/>
                      </w:r>
                      <w:r>
                        <w:t xml:space="preserve"> : </w:t>
                      </w:r>
                      <w:proofErr w:type="spellStart"/>
                      <w:r>
                        <w:t>Digimind</w:t>
                      </w:r>
                      <w:bookmarkEnd w:id="42"/>
                      <w:proofErr w:type="spellEnd"/>
                    </w:p>
                    <w:p w14:paraId="22437B62" w14:textId="77777777" w:rsidR="00000000" w:rsidRDefault="0082750F"/>
                    <w:p w14:paraId="11E135F9" w14:textId="3EB8F27B" w:rsidR="00E34DBC" w:rsidRPr="009D7C7D" w:rsidRDefault="00E34DBC" w:rsidP="00ED5D65">
                      <w:pPr>
                        <w:pStyle w:val="Lgende"/>
                        <w:rPr>
                          <w:sz w:val="24"/>
                        </w:rPr>
                      </w:pPr>
                      <w:bookmarkStart w:id="43" w:name="_Toc74926589"/>
                      <w:r>
                        <w:t xml:space="preserve">Illustration </w:t>
                      </w:r>
                      <w:r w:rsidR="0082750F">
                        <w:fldChar w:fldCharType="begin"/>
                      </w:r>
                      <w:r w:rsidR="0082750F">
                        <w:instrText xml:space="preserve"> SEQ Illustration \* ARABIC </w:instrText>
                      </w:r>
                      <w:r w:rsidR="0082750F">
                        <w:fldChar w:fldCharType="separate"/>
                      </w:r>
                      <w:r w:rsidR="000C45B9">
                        <w:rPr>
                          <w:noProof/>
                        </w:rPr>
                        <w:t>20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21</w:t>
                      </w:r>
                      <w:r w:rsidR="0082750F">
                        <w:rPr>
                          <w:noProof/>
                        </w:rPr>
                        <w:fldChar w:fldCharType="end"/>
                      </w:r>
                      <w:r>
                        <w:t xml:space="preserve"> : </w:t>
                      </w:r>
                      <w:proofErr w:type="spellStart"/>
                      <w:r>
                        <w:t>Digimind</w:t>
                      </w:r>
                      <w:bookmarkEnd w:id="43"/>
                      <w:proofErr w:type="spellEnd"/>
                    </w:p>
                    <w:p w14:paraId="07E03CFE" w14:textId="77777777" w:rsidR="00000000" w:rsidRDefault="0082750F"/>
                    <w:p w14:paraId="42655EAA" w14:textId="7824413A" w:rsidR="00E34DBC" w:rsidRPr="009D7C7D" w:rsidRDefault="00E34DBC" w:rsidP="00ED5D65">
                      <w:pPr>
                        <w:pStyle w:val="Lgende"/>
                        <w:rPr>
                          <w:sz w:val="24"/>
                        </w:rPr>
                      </w:pPr>
                      <w:bookmarkStart w:id="44" w:name="_Toc74926590"/>
                      <w:r>
                        <w:t xml:space="preserve">Illustration </w:t>
                      </w:r>
                      <w:r w:rsidR="0082750F">
                        <w:fldChar w:fldCharType="begin"/>
                      </w:r>
                      <w:r w:rsidR="0082750F">
                        <w:instrText xml:space="preserve"> SEQ Illustration \* ARABIC </w:instrText>
                      </w:r>
                      <w:r w:rsidR="0082750F">
                        <w:fldChar w:fldCharType="separate"/>
                      </w:r>
                      <w:r w:rsidR="000C45B9">
                        <w:rPr>
                          <w:noProof/>
                        </w:rPr>
                        <w:t>22</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23</w:t>
                      </w:r>
                      <w:r w:rsidR="0082750F">
                        <w:rPr>
                          <w:noProof/>
                        </w:rPr>
                        <w:fldChar w:fldCharType="end"/>
                      </w:r>
                      <w:r>
                        <w:t xml:space="preserve"> : </w:t>
                      </w:r>
                      <w:proofErr w:type="spellStart"/>
                      <w:r>
                        <w:t>Digimind</w:t>
                      </w:r>
                      <w:bookmarkEnd w:id="44"/>
                      <w:proofErr w:type="spellEnd"/>
                    </w:p>
                    <w:p w14:paraId="45ED6930" w14:textId="77777777" w:rsidR="00000000" w:rsidRDefault="0082750F"/>
                    <w:p w14:paraId="3FE93094" w14:textId="49FEA678" w:rsidR="00E34DBC" w:rsidRPr="009D7C7D" w:rsidRDefault="00E34DBC" w:rsidP="00ED5D65">
                      <w:pPr>
                        <w:pStyle w:val="Lgende"/>
                        <w:rPr>
                          <w:sz w:val="24"/>
                        </w:rPr>
                      </w:pPr>
                      <w:bookmarkStart w:id="45" w:name="_Toc74926591"/>
                      <w:r>
                        <w:t xml:space="preserve">Illustration </w:t>
                      </w:r>
                      <w:r w:rsidR="0082750F">
                        <w:fldChar w:fldCharType="begin"/>
                      </w:r>
                      <w:r w:rsidR="0082750F">
                        <w:instrText xml:space="preserve"> SEQ Illustration \* ARABIC </w:instrText>
                      </w:r>
                      <w:r w:rsidR="0082750F">
                        <w:fldChar w:fldCharType="separate"/>
                      </w:r>
                      <w:r w:rsidR="000C45B9">
                        <w:rPr>
                          <w:noProof/>
                        </w:rPr>
                        <w:t>24</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25</w:t>
                      </w:r>
                      <w:r w:rsidR="0082750F">
                        <w:rPr>
                          <w:noProof/>
                        </w:rPr>
                        <w:fldChar w:fldCharType="end"/>
                      </w:r>
                      <w:r>
                        <w:t xml:space="preserve"> : </w:t>
                      </w:r>
                      <w:proofErr w:type="spellStart"/>
                      <w:r>
                        <w:t>Digimind</w:t>
                      </w:r>
                      <w:bookmarkEnd w:id="45"/>
                      <w:proofErr w:type="spellEnd"/>
                    </w:p>
                    <w:p w14:paraId="6FF964F2" w14:textId="77777777" w:rsidR="00000000" w:rsidRDefault="0082750F"/>
                    <w:p w14:paraId="4DA2872F" w14:textId="41B435D4" w:rsidR="00E34DBC" w:rsidRPr="008C7CBE" w:rsidRDefault="00E34DBC" w:rsidP="00D1729F">
                      <w:pPr>
                        <w:pStyle w:val="Lgende"/>
                        <w:rPr>
                          <w:noProof/>
                          <w:sz w:val="24"/>
                        </w:rPr>
                      </w:pPr>
                      <w:bookmarkStart w:id="46" w:name="_Toc74926592"/>
                      <w:r>
                        <w:t xml:space="preserve">Illustration </w:t>
                      </w:r>
                      <w:r w:rsidR="0082750F">
                        <w:fldChar w:fldCharType="begin"/>
                      </w:r>
                      <w:r w:rsidR="0082750F">
                        <w:instrText xml:space="preserve"> SEQ Illustration \* ARABIC </w:instrText>
                      </w:r>
                      <w:r w:rsidR="0082750F">
                        <w:fldChar w:fldCharType="separate"/>
                      </w:r>
                      <w:r w:rsidR="000C45B9">
                        <w:rPr>
                          <w:noProof/>
                        </w:rPr>
                        <w:t>26</w:t>
                      </w:r>
                      <w:r w:rsidR="0082750F">
                        <w:rPr>
                          <w:noProof/>
                        </w:rPr>
                        <w:fldChar w:fldCharType="end"/>
                      </w:r>
                      <w:r>
                        <w:t xml:space="preserve"> : Exemple de requête avec </w:t>
                      </w:r>
                      <w:proofErr w:type="spellStart"/>
                      <w:r>
                        <w:t>Digimind</w:t>
                      </w:r>
                      <w:bookmarkEnd w:id="46"/>
                      <w:proofErr w:type="spellEnd"/>
                    </w:p>
                    <w:p w14:paraId="6F28E5DF" w14:textId="77777777" w:rsidR="00000000" w:rsidRDefault="0082750F"/>
                    <w:p w14:paraId="074A15FE" w14:textId="2D0426E0" w:rsidR="00E34DBC" w:rsidRPr="009D7C7D" w:rsidRDefault="00E34DBC" w:rsidP="00ED5D65">
                      <w:pPr>
                        <w:pStyle w:val="Lgende"/>
                        <w:rPr>
                          <w:sz w:val="24"/>
                        </w:rPr>
                      </w:pPr>
                      <w:bookmarkStart w:id="47" w:name="_Toc74926593"/>
                      <w:r>
                        <w:t xml:space="preserve">Illustration </w:t>
                      </w:r>
                      <w:r w:rsidR="0082750F">
                        <w:fldChar w:fldCharType="begin"/>
                      </w:r>
                      <w:r w:rsidR="0082750F">
                        <w:instrText xml:space="preserve"> SEQ Illustration \* ARABIC </w:instrText>
                      </w:r>
                      <w:r w:rsidR="0082750F">
                        <w:fldChar w:fldCharType="separate"/>
                      </w:r>
                      <w:r w:rsidR="000C45B9">
                        <w:rPr>
                          <w:noProof/>
                        </w:rPr>
                        <w:t>27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28</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29</w:t>
                      </w:r>
                      <w:r w:rsidR="0082750F">
                        <w:rPr>
                          <w:noProof/>
                        </w:rPr>
                        <w:fldChar w:fldCharType="end"/>
                      </w:r>
                      <w:r>
                        <w:t xml:space="preserve"> : </w:t>
                      </w:r>
                      <w:proofErr w:type="spellStart"/>
                      <w:r>
                        <w:t>Digimind</w:t>
                      </w:r>
                      <w:bookmarkEnd w:id="47"/>
                      <w:proofErr w:type="spellEnd"/>
                    </w:p>
                    <w:p w14:paraId="403A6F3D" w14:textId="77777777" w:rsidR="00000000" w:rsidRDefault="0082750F"/>
                    <w:p w14:paraId="640CDD3B" w14:textId="6C3EF096" w:rsidR="00E34DBC" w:rsidRPr="009D7C7D" w:rsidRDefault="00E34DBC" w:rsidP="00ED5D65">
                      <w:pPr>
                        <w:pStyle w:val="Lgende"/>
                        <w:rPr>
                          <w:sz w:val="24"/>
                        </w:rPr>
                      </w:pPr>
                      <w:bookmarkStart w:id="48" w:name="_Toc74926594"/>
                      <w:r>
                        <w:t xml:space="preserve">Illustration </w:t>
                      </w:r>
                      <w:r w:rsidR="0082750F">
                        <w:fldChar w:fldCharType="begin"/>
                      </w:r>
                      <w:r w:rsidR="0082750F">
                        <w:instrText xml:space="preserve"> SEQ Illustration \* ARABIC </w:instrText>
                      </w:r>
                      <w:r w:rsidR="0082750F">
                        <w:fldChar w:fldCharType="separate"/>
                      </w:r>
                      <w:r w:rsidR="000C45B9">
                        <w:rPr>
                          <w:noProof/>
                        </w:rPr>
                        <w:t>30</w:t>
                      </w:r>
                      <w:r w:rsidR="0082750F">
                        <w:rPr>
                          <w:noProof/>
                        </w:rPr>
                        <w:fldChar w:fldCharType="end"/>
                      </w:r>
                      <w:r>
                        <w:t xml:space="preserve"> : Exemple de requête avec </w:t>
                      </w:r>
                      <w:proofErr w:type="spellStart"/>
                      <w:r>
                        <w:t>DigimindIllustration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31</w:t>
                      </w:r>
                      <w:r w:rsidR="0082750F">
                        <w:rPr>
                          <w:noProof/>
                        </w:rPr>
                        <w:fldChar w:fldCharType="end"/>
                      </w:r>
                      <w:r>
                        <w:t xml:space="preserve"> : </w:t>
                      </w:r>
                      <w:proofErr w:type="spellStart"/>
                      <w:r>
                        <w:t>Digimind</w:t>
                      </w:r>
                      <w:bookmarkEnd w:id="48"/>
                      <w:proofErr w:type="spellEnd"/>
                    </w:p>
                    <w:p w14:paraId="39E65582" w14:textId="77777777" w:rsidR="00000000" w:rsidRDefault="0082750F"/>
                  </w:txbxContent>
                </v:textbox>
                <w10:wrap type="tight"/>
              </v:shape>
            </w:pict>
          </mc:Fallback>
        </mc:AlternateContent>
      </w:r>
      <w:r w:rsidR="00011563">
        <w:t xml:space="preserve">Afin d’effectuer </w:t>
      </w:r>
      <w:r w:rsidR="00180218">
        <w:t>une veille</w:t>
      </w:r>
      <w:r w:rsidR="00011563">
        <w:t xml:space="preserve"> efficace</w:t>
      </w:r>
      <w:r w:rsidR="00180218">
        <w:t xml:space="preserve"> </w:t>
      </w:r>
      <w:r w:rsidR="000B26B2">
        <w:t xml:space="preserve">ainsi que des analyses sur les mesures prises dans différents lieux du territoire ou </w:t>
      </w:r>
      <w:r w:rsidR="00180218">
        <w:t>à l’étranger</w:t>
      </w:r>
      <w:r w:rsidR="0020727F">
        <w:t xml:space="preserve">, j’ai utilisé le logiciel </w:t>
      </w:r>
      <w:proofErr w:type="spellStart"/>
      <w:r w:rsidR="0020727F">
        <w:t>Digimind</w:t>
      </w:r>
      <w:proofErr w:type="spellEnd"/>
      <w:r w:rsidR="00ED5D65">
        <w:t xml:space="preserve">. Dès le début de mon stage, j’ai reçu une formation afin de comprendre et de maîtriser cet outil indispensable qui permet de faire de la veille stratégique </w:t>
      </w:r>
      <w:r w:rsidR="00AC54EE">
        <w:t xml:space="preserve">via des </w:t>
      </w:r>
      <w:r w:rsidR="00180218">
        <w:t>automatismes</w:t>
      </w:r>
      <w:r w:rsidR="00AC54EE">
        <w:t xml:space="preserve"> qui analysent le web et sélectionnent des articles, pages Facebook ou blog</w:t>
      </w:r>
      <w:r w:rsidR="00A568AD">
        <w:t xml:space="preserve">. Pour ce faire, le logiciel </w:t>
      </w:r>
      <w:r w:rsidR="007966B6">
        <w:t>demande</w:t>
      </w:r>
      <w:r w:rsidR="00A568AD">
        <w:t xml:space="preserve"> à</w:t>
      </w:r>
      <w:r>
        <w:t xml:space="preserve"> </w:t>
      </w:r>
      <w:r w:rsidR="00A568AD">
        <w:t xml:space="preserve">l’utilisateur d’entrer des mots clés (AND ; OR ; NOT) lors de ses recherches afin d’obtenir de meilleurs résultats. </w:t>
      </w:r>
    </w:p>
    <w:p w14:paraId="221F7D61" w14:textId="2E9F9D50" w:rsidR="00DE2F9B" w:rsidRDefault="008B4C78" w:rsidP="00FB3364">
      <w:pPr>
        <w:pStyle w:val="Paragraphe"/>
      </w:pPr>
      <w:r>
        <w:rPr>
          <w:noProof/>
        </w:rPr>
        <w:lastRenderedPageBreak/>
        <mc:AlternateContent>
          <mc:Choice Requires="wps">
            <w:drawing>
              <wp:anchor distT="0" distB="0" distL="114300" distR="114300" simplePos="0" relativeHeight="251693056" behindDoc="0" locked="0" layoutInCell="1" allowOverlap="1" wp14:anchorId="119E45F8" wp14:editId="3C62DF27">
                <wp:simplePos x="0" y="0"/>
                <wp:positionH relativeFrom="margin">
                  <wp:align>center</wp:align>
                </wp:positionH>
                <wp:positionV relativeFrom="paragraph">
                  <wp:posOffset>1917700</wp:posOffset>
                </wp:positionV>
                <wp:extent cx="4905375" cy="180975"/>
                <wp:effectExtent l="0" t="0" r="9525" b="9525"/>
                <wp:wrapTopAndBottom/>
                <wp:docPr id="29" name="Zone de texte 29"/>
                <wp:cNvGraphicFramePr/>
                <a:graphic xmlns:a="http://schemas.openxmlformats.org/drawingml/2006/main">
                  <a:graphicData uri="http://schemas.microsoft.com/office/word/2010/wordprocessingShape">
                    <wps:wsp>
                      <wps:cNvSpPr txBox="1"/>
                      <wps:spPr>
                        <a:xfrm>
                          <a:off x="0" y="0"/>
                          <a:ext cx="4905375" cy="180975"/>
                        </a:xfrm>
                        <a:prstGeom prst="rect">
                          <a:avLst/>
                        </a:prstGeom>
                        <a:solidFill>
                          <a:prstClr val="white"/>
                        </a:solidFill>
                        <a:ln>
                          <a:noFill/>
                        </a:ln>
                      </wps:spPr>
                      <wps:txbx>
                        <w:txbxContent>
                          <w:p w14:paraId="5DA00EA7" w14:textId="451999C2" w:rsidR="00E34DBC" w:rsidRPr="008C7CBE" w:rsidRDefault="00E34DBC" w:rsidP="00D1729F">
                            <w:pPr>
                              <w:pStyle w:val="Lgende"/>
                              <w:rPr>
                                <w:noProof/>
                                <w:sz w:val="24"/>
                              </w:rPr>
                            </w:pPr>
                            <w:bookmarkStart w:id="49" w:name="_Toc74926595"/>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605F10CE" w14:textId="77777777" w:rsidR="00000000" w:rsidRDefault="0082750F"/>
                          <w:p w14:paraId="3A149D81"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43EB4291" w14:textId="77777777" w:rsidR="00000000" w:rsidRDefault="0082750F"/>
                          <w:p w14:paraId="33659350"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5AD12759" w14:textId="77777777" w:rsidR="00000000" w:rsidRDefault="0082750F"/>
                          <w:p w14:paraId="24DF5F8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28603128" w14:textId="77777777" w:rsidR="00000000" w:rsidRDefault="0082750F"/>
                          <w:p w14:paraId="0D4A9C1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02528F39" w14:textId="77777777" w:rsidR="00000000" w:rsidRDefault="0082750F"/>
                          <w:p w14:paraId="344D3D06"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122AD551" w14:textId="77777777" w:rsidR="00000000" w:rsidRDefault="0082750F"/>
                          <w:p w14:paraId="10464F82"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7464E1D9" w14:textId="77777777" w:rsidR="00000000" w:rsidRDefault="0082750F"/>
                          <w:p w14:paraId="5D3947CD"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79847AFB" w14:textId="77777777" w:rsidR="00000000" w:rsidRDefault="0082750F"/>
                          <w:p w14:paraId="6A6EE48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3B41AD8A" w14:textId="77777777" w:rsidR="00000000" w:rsidRDefault="0082750F"/>
                          <w:p w14:paraId="61AB5E3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0649A6EB" w14:textId="77777777" w:rsidR="00000000" w:rsidRDefault="0082750F"/>
                          <w:p w14:paraId="5295376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417C10F6" w14:textId="77777777" w:rsidR="00000000" w:rsidRDefault="0082750F"/>
                          <w:p w14:paraId="4FA38854"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4FB1EBFC" w14:textId="77777777" w:rsidR="00000000" w:rsidRDefault="0082750F"/>
                          <w:p w14:paraId="77B70AD8"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4427FAAD" w14:textId="77777777" w:rsidR="00000000" w:rsidRDefault="0082750F"/>
                          <w:p w14:paraId="4CC8A294"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4811D88A" w14:textId="77777777" w:rsidR="00000000" w:rsidRDefault="0082750F"/>
                          <w:p w14:paraId="6FACF8A0"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59CB11CD" w14:textId="77777777" w:rsidR="00000000" w:rsidRDefault="0082750F"/>
                          <w:p w14:paraId="5E76D317"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0F8D0F98" w14:textId="77777777" w:rsidR="00000000" w:rsidRDefault="0082750F"/>
                          <w:p w14:paraId="319C05D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49982DB1" w14:textId="77777777" w:rsidR="00000000" w:rsidRDefault="0082750F"/>
                          <w:p w14:paraId="6E1DC86C"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079ED15F" w14:textId="77777777" w:rsidR="00000000" w:rsidRDefault="0082750F"/>
                          <w:p w14:paraId="72D2DFFB"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1EE7A269" w14:textId="77777777" w:rsidR="00000000" w:rsidRDefault="0082750F"/>
                          <w:p w14:paraId="374E644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556A7C64" w14:textId="77777777" w:rsidR="00000000" w:rsidRDefault="0082750F"/>
                          <w:p w14:paraId="7132FEC9"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4C656BE4" w14:textId="77777777" w:rsidR="00000000" w:rsidRDefault="0082750F"/>
                          <w:p w14:paraId="69E8E1DE"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262DEBE6" w14:textId="77777777" w:rsidR="00000000" w:rsidRDefault="0082750F"/>
                          <w:p w14:paraId="4ABF9FC2"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3460C113" w14:textId="77777777" w:rsidR="00000000" w:rsidRDefault="0082750F"/>
                          <w:p w14:paraId="7EDBC972"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50CC088F" w14:textId="77777777" w:rsidR="00000000" w:rsidRDefault="0082750F"/>
                          <w:p w14:paraId="3E713063"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175A2906" w14:textId="77777777" w:rsidR="00000000" w:rsidRDefault="0082750F"/>
                          <w:p w14:paraId="78E48399"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71997C2A" w14:textId="77777777" w:rsidR="00000000" w:rsidRDefault="0082750F"/>
                          <w:p w14:paraId="283D5391"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53BBA257" w14:textId="77777777" w:rsidR="00000000" w:rsidRDefault="0082750F"/>
                          <w:p w14:paraId="604FB414"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6CBC4040" w14:textId="77777777" w:rsidR="00000000" w:rsidRDefault="0082750F"/>
                          <w:p w14:paraId="0CF9C10D"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646FD57B" w14:textId="77777777" w:rsidR="00000000" w:rsidRDefault="0082750F"/>
                          <w:p w14:paraId="315DADA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71DB643C" w14:textId="77777777" w:rsidR="00000000" w:rsidRDefault="0082750F"/>
                          <w:p w14:paraId="08A15513"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3049765F" w14:textId="77777777" w:rsidR="00000000" w:rsidRDefault="0082750F"/>
                          <w:p w14:paraId="0D4EE46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269CADEA" w14:textId="77777777" w:rsidR="00000000" w:rsidRDefault="0082750F"/>
                          <w:p w14:paraId="63C8BED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274D962C" w14:textId="77777777" w:rsidR="00000000" w:rsidRDefault="0082750F"/>
                          <w:p w14:paraId="6686D094"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5CFC9940" w14:textId="77777777" w:rsidR="00000000" w:rsidRDefault="0082750F"/>
                          <w:p w14:paraId="61902422"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71C71E2A" w14:textId="77777777" w:rsidR="00000000" w:rsidRDefault="0082750F"/>
                          <w:p w14:paraId="7EDD2E16"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063DF383" w14:textId="77777777" w:rsidR="00000000" w:rsidRDefault="0082750F"/>
                          <w:p w14:paraId="11B3A34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338AFD6F" w14:textId="77777777" w:rsidR="00000000" w:rsidRDefault="0082750F"/>
                          <w:p w14:paraId="762958B9"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2B3DA366" w14:textId="77777777" w:rsidR="00000000" w:rsidRDefault="0082750F"/>
                          <w:p w14:paraId="76B252FF"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322703C3" w14:textId="77777777" w:rsidR="00000000" w:rsidRDefault="0082750F"/>
                          <w:p w14:paraId="1DC824E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223BD229" w14:textId="77777777" w:rsidR="00000000" w:rsidRDefault="0082750F"/>
                          <w:p w14:paraId="6BFA437C"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7AFBEF05" w14:textId="77777777" w:rsidR="00000000" w:rsidRDefault="0082750F"/>
                          <w:p w14:paraId="2E0D802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56F99927" w14:textId="77777777" w:rsidR="00000000" w:rsidRDefault="0082750F"/>
                          <w:p w14:paraId="40755039"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6F93797D" w14:textId="77777777" w:rsidR="00000000" w:rsidRDefault="0082750F"/>
                          <w:p w14:paraId="07A8A800"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6C41B794" w14:textId="77777777" w:rsidR="00000000" w:rsidRDefault="0082750F"/>
                          <w:p w14:paraId="302C8FB8"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38924F80" w14:textId="77777777" w:rsidR="00000000" w:rsidRDefault="0082750F"/>
                          <w:p w14:paraId="6000AA2E"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148D87E5" w14:textId="77777777" w:rsidR="00000000" w:rsidRDefault="0082750F"/>
                          <w:p w14:paraId="14A32639"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51FE1DDD" w14:textId="77777777" w:rsidR="00000000" w:rsidRDefault="0082750F"/>
                          <w:p w14:paraId="1CCC9A3A"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70456EF8" w14:textId="77777777" w:rsidR="00000000" w:rsidRDefault="0082750F"/>
                          <w:p w14:paraId="32BF205F"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6949B526" w14:textId="77777777" w:rsidR="00000000" w:rsidRDefault="0082750F"/>
                          <w:p w14:paraId="4BB76E70"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57148D49" w14:textId="77777777" w:rsidR="00000000" w:rsidRDefault="0082750F"/>
                          <w:p w14:paraId="4A7D181D"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3C12EE45" w14:textId="77777777" w:rsidR="00000000" w:rsidRDefault="0082750F"/>
                          <w:p w14:paraId="3D4BAFD3"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1BA4F491" w14:textId="77777777" w:rsidR="00000000" w:rsidRDefault="0082750F"/>
                          <w:p w14:paraId="22471A05"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1CBE0643" w14:textId="77777777" w:rsidR="00000000" w:rsidRDefault="0082750F"/>
                          <w:p w14:paraId="41030704"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2C30F3A7" w14:textId="77777777" w:rsidR="00000000" w:rsidRDefault="0082750F"/>
                          <w:p w14:paraId="6D002748"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39EFD849" w14:textId="77777777" w:rsidR="00000000" w:rsidRDefault="0082750F"/>
                          <w:p w14:paraId="41494E59"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344F8067" w14:textId="77777777" w:rsidR="00000000" w:rsidRDefault="0082750F"/>
                          <w:p w14:paraId="68FDC19D"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69F987D6" w14:textId="77777777" w:rsidR="00000000" w:rsidRDefault="0082750F"/>
                          <w:p w14:paraId="24DD1AD9"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515BC535" w14:textId="77777777" w:rsidR="00000000" w:rsidRDefault="0082750F"/>
                          <w:p w14:paraId="48A95BF1"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243916A7" w14:textId="77777777" w:rsidR="00000000" w:rsidRDefault="0082750F"/>
                          <w:p w14:paraId="3D26BFF0"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129E27AB" w14:textId="77777777" w:rsidR="00000000" w:rsidRDefault="0082750F"/>
                          <w:p w14:paraId="5864778D"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214B516A" w14:textId="77777777" w:rsidR="00000000" w:rsidRDefault="0082750F"/>
                          <w:p w14:paraId="617F0647"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6120C987" w14:textId="77777777" w:rsidR="00000000" w:rsidRDefault="0082750F"/>
                          <w:p w14:paraId="41E023EC"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4ECEF371" w14:textId="77777777" w:rsidR="00000000" w:rsidRDefault="0082750F"/>
                          <w:p w14:paraId="745E26AA"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5AFE482F" w14:textId="77777777" w:rsidR="00000000" w:rsidRDefault="0082750F"/>
                          <w:p w14:paraId="682419CC"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4BFEA86F" w14:textId="77777777" w:rsidR="00000000" w:rsidRDefault="0082750F"/>
                          <w:p w14:paraId="039097CC"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5D1C2F0B" w14:textId="77777777" w:rsidR="00000000" w:rsidRDefault="0082750F"/>
                          <w:p w14:paraId="1D45B335"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15F8B58C" w14:textId="77777777" w:rsidR="00000000" w:rsidRDefault="0082750F"/>
                          <w:p w14:paraId="015985AB"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6269A160" w14:textId="77777777" w:rsidR="00000000" w:rsidRDefault="0082750F"/>
                          <w:p w14:paraId="0960B8D2"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5E9F002B" w14:textId="77777777" w:rsidR="00000000" w:rsidRDefault="0082750F"/>
                          <w:p w14:paraId="14D64E16"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7C7E5B02" w14:textId="77777777" w:rsidR="00000000" w:rsidRDefault="0082750F"/>
                          <w:p w14:paraId="167664B3"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5701DC00" w14:textId="77777777" w:rsidR="00000000" w:rsidRDefault="0082750F"/>
                          <w:p w14:paraId="7D61D5F2"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2D599EF9" w14:textId="77777777" w:rsidR="00000000" w:rsidRDefault="0082750F"/>
                          <w:p w14:paraId="46D37F41" w14:textId="62348C40"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3AC5AD1E" w14:textId="77777777" w:rsidR="00000000" w:rsidRDefault="0082750F"/>
                          <w:p w14:paraId="4C8F1CD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2951F56A" w14:textId="77777777" w:rsidR="00000000" w:rsidRDefault="0082750F"/>
                          <w:p w14:paraId="4840BBC6"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767073B7" w14:textId="77777777" w:rsidR="00000000" w:rsidRDefault="0082750F"/>
                          <w:p w14:paraId="53143D0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4A76E214" w14:textId="77777777" w:rsidR="00000000" w:rsidRDefault="0082750F"/>
                          <w:p w14:paraId="4DCC089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27731F5E" w14:textId="77777777" w:rsidR="00000000" w:rsidRDefault="0082750F"/>
                          <w:p w14:paraId="068712B2"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06E4FD53" w14:textId="77777777" w:rsidR="00000000" w:rsidRDefault="0082750F"/>
                          <w:p w14:paraId="19D717A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6BB2DB26" w14:textId="77777777" w:rsidR="00000000" w:rsidRDefault="0082750F"/>
                          <w:p w14:paraId="478E2236"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32C3508D" w14:textId="77777777" w:rsidR="00000000" w:rsidRDefault="0082750F"/>
                          <w:p w14:paraId="09F6106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3FDF4D4D" w14:textId="77777777" w:rsidR="00000000" w:rsidRDefault="0082750F"/>
                          <w:p w14:paraId="74A56AA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08FA3150" w14:textId="77777777" w:rsidR="00000000" w:rsidRDefault="0082750F"/>
                          <w:p w14:paraId="0142820A"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6F83610B" w14:textId="77777777" w:rsidR="00000000" w:rsidRDefault="0082750F"/>
                          <w:p w14:paraId="1E2ED1AB"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052E5714" w14:textId="77777777" w:rsidR="00000000" w:rsidRDefault="0082750F"/>
                          <w:p w14:paraId="5DCF5874"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76815133" w14:textId="77777777" w:rsidR="00000000" w:rsidRDefault="0082750F"/>
                          <w:p w14:paraId="5A15036B"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7330FD4E" w14:textId="77777777" w:rsidR="00000000" w:rsidRDefault="0082750F"/>
                          <w:p w14:paraId="3972869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79A1D5AC" w14:textId="77777777" w:rsidR="00000000" w:rsidRDefault="0082750F"/>
                          <w:p w14:paraId="508F15A1"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1C3D9BEE" w14:textId="77777777" w:rsidR="00000000" w:rsidRDefault="0082750F"/>
                          <w:p w14:paraId="0293B628"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77BFD4F3" w14:textId="77777777" w:rsidR="00000000" w:rsidRDefault="0082750F"/>
                          <w:p w14:paraId="155965DE"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21A5BC4F" w14:textId="77777777" w:rsidR="00000000" w:rsidRDefault="0082750F"/>
                          <w:p w14:paraId="6E35E130"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240CDB03" w14:textId="77777777" w:rsidR="00000000" w:rsidRDefault="0082750F"/>
                          <w:p w14:paraId="1C3ABD36"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14798029" w14:textId="77777777" w:rsidR="00000000" w:rsidRDefault="0082750F"/>
                          <w:p w14:paraId="14365992"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0417041E" w14:textId="77777777" w:rsidR="00000000" w:rsidRDefault="0082750F"/>
                          <w:p w14:paraId="0205B0B8"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2F5930B4" w14:textId="77777777" w:rsidR="00000000" w:rsidRDefault="0082750F"/>
                          <w:p w14:paraId="0BAE232B"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3287CE76" w14:textId="77777777" w:rsidR="00000000" w:rsidRDefault="0082750F"/>
                          <w:p w14:paraId="1F08544B"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1D968968" w14:textId="77777777" w:rsidR="00000000" w:rsidRDefault="0082750F"/>
                          <w:p w14:paraId="33220B30"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3C13F0F4" w14:textId="77777777" w:rsidR="00000000" w:rsidRDefault="0082750F"/>
                          <w:p w14:paraId="640F832D"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42283A93" w14:textId="77777777" w:rsidR="00000000" w:rsidRDefault="0082750F"/>
                          <w:p w14:paraId="1C5C0274"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10D6E8F2" w14:textId="77777777" w:rsidR="00000000" w:rsidRDefault="0082750F"/>
                          <w:p w14:paraId="1FB3465C"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3B9F04F9" w14:textId="77777777" w:rsidR="00000000" w:rsidRDefault="0082750F"/>
                          <w:p w14:paraId="51C56C38" w14:textId="5E8E9E38"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1DD58B6B" w14:textId="77777777" w:rsidR="00000000" w:rsidRDefault="0082750F"/>
                          <w:p w14:paraId="24525101"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04FA51A2" w14:textId="77777777" w:rsidR="00000000" w:rsidRDefault="0082750F"/>
                          <w:p w14:paraId="121A6528"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19A776F1" w14:textId="77777777" w:rsidR="00000000" w:rsidRDefault="0082750F"/>
                          <w:p w14:paraId="488AB2FF"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0C01CA5D" w14:textId="77777777" w:rsidR="00000000" w:rsidRDefault="0082750F"/>
                          <w:p w14:paraId="3BBD109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5F31B97B" w14:textId="77777777" w:rsidR="00000000" w:rsidRDefault="0082750F"/>
                          <w:p w14:paraId="11A59AF9"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1936FC87" w14:textId="77777777" w:rsidR="00000000" w:rsidRDefault="0082750F"/>
                          <w:p w14:paraId="6D82981D"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46127EE8" w14:textId="77777777" w:rsidR="00000000" w:rsidRDefault="0082750F"/>
                          <w:p w14:paraId="4E9B5330"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37D32829" w14:textId="77777777" w:rsidR="00000000" w:rsidRDefault="0082750F"/>
                          <w:p w14:paraId="3AB890ED"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559C9A61" w14:textId="77777777" w:rsidR="00000000" w:rsidRDefault="0082750F"/>
                          <w:p w14:paraId="73DB639C" w14:textId="55D719DB"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428958D9" w14:textId="77777777" w:rsidR="00000000" w:rsidRDefault="0082750F"/>
                          <w:p w14:paraId="2E061538" w14:textId="4FF559FE"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bookmarkEnd w:id="49"/>
                            <w:proofErr w:type="spellEnd"/>
                          </w:p>
                          <w:p w14:paraId="3A68D5D1" w14:textId="77777777" w:rsidR="00000000" w:rsidRDefault="0082750F"/>
                          <w:p w14:paraId="62DF8FE9" w14:textId="7927F89C" w:rsidR="00E34DBC" w:rsidRPr="008C7CBE" w:rsidRDefault="00E34DBC" w:rsidP="00D1729F">
                            <w:pPr>
                              <w:pStyle w:val="Lgende"/>
                              <w:rPr>
                                <w:noProof/>
                                <w:sz w:val="24"/>
                              </w:rPr>
                            </w:pPr>
                            <w:bookmarkStart w:id="50" w:name="_Toc74926596"/>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bookmarkEnd w:id="50"/>
                            <w:proofErr w:type="spellEnd"/>
                          </w:p>
                          <w:p w14:paraId="35A0C772" w14:textId="77777777" w:rsidR="00000000" w:rsidRDefault="0082750F"/>
                          <w:p w14:paraId="7410262B" w14:textId="36FA6BC6" w:rsidR="00E34DBC" w:rsidRPr="003C5E43" w:rsidRDefault="00E34DBC" w:rsidP="00DE2F9B">
                            <w:pPr>
                              <w:pStyle w:val="Lgende"/>
                              <w:rPr>
                                <w:noProof/>
                                <w:sz w:val="24"/>
                              </w:rPr>
                            </w:pPr>
                            <w:bookmarkStart w:id="51" w:name="_Toc74926597"/>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bookmarkEnd w:id="51"/>
                          </w:p>
                          <w:p w14:paraId="2A9543F2" w14:textId="77777777" w:rsidR="00000000" w:rsidRDefault="0082750F"/>
                          <w:p w14:paraId="3B5C6C5D" w14:textId="0633A24C" w:rsidR="00E34DBC" w:rsidRPr="008C7CBE" w:rsidRDefault="00E34DBC" w:rsidP="00D1729F">
                            <w:pPr>
                              <w:pStyle w:val="Lgende"/>
                              <w:rPr>
                                <w:noProof/>
                                <w:sz w:val="24"/>
                              </w:rPr>
                            </w:pPr>
                            <w:bookmarkStart w:id="52" w:name="_Toc74926598"/>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bookmarkEnd w:id="52"/>
                            <w:proofErr w:type="spellEnd"/>
                          </w:p>
                          <w:p w14:paraId="63B5F045" w14:textId="77777777" w:rsidR="00000000" w:rsidRDefault="0082750F"/>
                          <w:p w14:paraId="55CF61A7" w14:textId="67BE2C18" w:rsidR="00E34DBC" w:rsidRPr="008C7CBE" w:rsidRDefault="00E34DBC" w:rsidP="00D1729F">
                            <w:pPr>
                              <w:pStyle w:val="Lgende"/>
                              <w:rPr>
                                <w:noProof/>
                                <w:sz w:val="24"/>
                              </w:rPr>
                            </w:pPr>
                            <w:bookmarkStart w:id="53" w:name="_Toc74926599"/>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bookmarkEnd w:id="53"/>
                            <w:proofErr w:type="spellEnd"/>
                          </w:p>
                          <w:p w14:paraId="0FE234AA" w14:textId="77777777" w:rsidR="00000000" w:rsidRDefault="0082750F"/>
                          <w:p w14:paraId="0AACE047" w14:textId="17025153" w:rsidR="00E34DBC" w:rsidRPr="008C7CBE" w:rsidRDefault="00E34DBC" w:rsidP="00D1729F">
                            <w:pPr>
                              <w:pStyle w:val="Lgende"/>
                              <w:rPr>
                                <w:noProof/>
                                <w:sz w:val="24"/>
                              </w:rPr>
                            </w:pPr>
                            <w:bookmarkStart w:id="54" w:name="_Toc74926600"/>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bookmarkEnd w:id="54"/>
                            <w:proofErr w:type="spellEnd"/>
                          </w:p>
                          <w:p w14:paraId="2524C415" w14:textId="77777777" w:rsidR="00000000" w:rsidRDefault="0082750F"/>
                          <w:p w14:paraId="0E832DA0" w14:textId="50706DBA" w:rsidR="00E34DBC" w:rsidRPr="008C7CBE" w:rsidRDefault="00E34DBC" w:rsidP="00D1729F">
                            <w:pPr>
                              <w:pStyle w:val="Lgende"/>
                              <w:rPr>
                                <w:noProof/>
                                <w:sz w:val="24"/>
                              </w:rPr>
                            </w:pPr>
                            <w:bookmarkStart w:id="55" w:name="_Toc74926601"/>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bookmarkEnd w:id="55"/>
                            <w:proofErr w:type="spellEnd"/>
                          </w:p>
                          <w:p w14:paraId="597A1E5A" w14:textId="77777777" w:rsidR="00000000" w:rsidRDefault="0082750F"/>
                          <w:p w14:paraId="3CEB4A9F" w14:textId="3136BC75" w:rsidR="00E34DBC" w:rsidRPr="003C5E43" w:rsidRDefault="00E34DBC" w:rsidP="00DE2F9B">
                            <w:pPr>
                              <w:pStyle w:val="Lgende"/>
                              <w:rPr>
                                <w:noProof/>
                                <w:sz w:val="24"/>
                              </w:rPr>
                            </w:pPr>
                            <w:bookmarkStart w:id="56" w:name="_Toc74926602"/>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bookmarkEnd w:id="56"/>
                          </w:p>
                          <w:p w14:paraId="299A8D21" w14:textId="77777777" w:rsidR="00000000" w:rsidRDefault="0082750F"/>
                          <w:p w14:paraId="6A5D0B30" w14:textId="55E020F7" w:rsidR="00E34DBC" w:rsidRPr="008C7CBE" w:rsidRDefault="00E34DBC" w:rsidP="00D1729F">
                            <w:pPr>
                              <w:pStyle w:val="Lgende"/>
                              <w:rPr>
                                <w:noProof/>
                                <w:sz w:val="24"/>
                              </w:rPr>
                            </w:pPr>
                            <w:bookmarkStart w:id="57" w:name="_Toc74926603"/>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bookmarkEnd w:id="57"/>
                            <w:proofErr w:type="spellEnd"/>
                          </w:p>
                          <w:p w14:paraId="0E832481" w14:textId="77777777" w:rsidR="00000000" w:rsidRDefault="0082750F"/>
                          <w:p w14:paraId="556414B0" w14:textId="4C438F4D" w:rsidR="00E34DBC" w:rsidRPr="008C7CBE" w:rsidRDefault="00E34DBC" w:rsidP="00D1729F">
                            <w:pPr>
                              <w:pStyle w:val="Lgende"/>
                              <w:rPr>
                                <w:noProof/>
                                <w:sz w:val="24"/>
                              </w:rPr>
                            </w:pPr>
                            <w:bookmarkStart w:id="58" w:name="_Toc74926604"/>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bookmarkEnd w:id="58"/>
                            <w:proofErr w:type="spellEnd"/>
                          </w:p>
                          <w:p w14:paraId="210033BE" w14:textId="77777777" w:rsidR="00000000" w:rsidRDefault="0082750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E45F8" id="Zone de texte 29" o:spid="_x0000_s1033" type="#_x0000_t202" style="position:absolute;left:0;text-align:left;margin-left:0;margin-top:151pt;width:386.25pt;height:14.25pt;z-index:2516930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" stroked="f">
                <v:textbox inset="0,0,0,0">
                  <w:txbxContent>
                    <w:p w14:paraId="5DA00EA7" w14:textId="451999C2" w:rsidR="00E34DBC" w:rsidRPr="008C7CBE" w:rsidRDefault="00E34DBC" w:rsidP="00D1729F">
                      <w:pPr>
                        <w:pStyle w:val="Lgende"/>
                        <w:rPr>
                          <w:noProof/>
                          <w:sz w:val="24"/>
                        </w:rPr>
                      </w:pPr>
                      <w:bookmarkStart w:id="59" w:name="_Toc74926595"/>
                      <w:r>
                        <w:t xml:space="preserve">Illustration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605F10CE" w14:textId="77777777" w:rsidR="00000000" w:rsidRDefault="0082750F"/>
                    <w:p w14:paraId="3A149D81"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43EB4291" w14:textId="77777777" w:rsidR="00000000" w:rsidRDefault="0082750F"/>
                    <w:p w14:paraId="33659350"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5AD12759" w14:textId="77777777" w:rsidR="00000000" w:rsidRDefault="0082750F"/>
                    <w:p w14:paraId="24DF5F8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28603128" w14:textId="77777777" w:rsidR="00000000" w:rsidRDefault="0082750F"/>
                    <w:p w14:paraId="0D4A9C1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02528F39" w14:textId="77777777" w:rsidR="00000000" w:rsidRDefault="0082750F"/>
                    <w:p w14:paraId="344D3D06"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122AD551" w14:textId="77777777" w:rsidR="00000000" w:rsidRDefault="0082750F"/>
                    <w:p w14:paraId="10464F82"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7464E1D9" w14:textId="77777777" w:rsidR="00000000" w:rsidRDefault="0082750F"/>
                    <w:p w14:paraId="5D3947CD"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79847AFB" w14:textId="77777777" w:rsidR="00000000" w:rsidRDefault="0082750F"/>
                    <w:p w14:paraId="6A6EE48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3B41AD8A" w14:textId="77777777" w:rsidR="00000000" w:rsidRDefault="0082750F"/>
                    <w:p w14:paraId="61AB5E3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0649A6EB" w14:textId="77777777" w:rsidR="00000000" w:rsidRDefault="0082750F"/>
                    <w:p w14:paraId="5295376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417C10F6" w14:textId="77777777" w:rsidR="00000000" w:rsidRDefault="0082750F"/>
                    <w:p w14:paraId="4FA38854"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4FB1EBFC" w14:textId="77777777" w:rsidR="00000000" w:rsidRDefault="0082750F"/>
                    <w:p w14:paraId="77B70AD8"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4427FAAD" w14:textId="77777777" w:rsidR="00000000" w:rsidRDefault="0082750F"/>
                    <w:p w14:paraId="4CC8A294"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4811D88A" w14:textId="77777777" w:rsidR="00000000" w:rsidRDefault="0082750F"/>
                    <w:p w14:paraId="6FACF8A0"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59CB11CD" w14:textId="77777777" w:rsidR="00000000" w:rsidRDefault="0082750F"/>
                    <w:p w14:paraId="5E76D317"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0F8D0F98" w14:textId="77777777" w:rsidR="00000000" w:rsidRDefault="0082750F"/>
                    <w:p w14:paraId="319C05D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49982DB1" w14:textId="77777777" w:rsidR="00000000" w:rsidRDefault="0082750F"/>
                    <w:p w14:paraId="6E1DC86C"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079ED15F" w14:textId="77777777" w:rsidR="00000000" w:rsidRDefault="0082750F"/>
                    <w:p w14:paraId="72D2DFFB"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1EE7A269" w14:textId="77777777" w:rsidR="00000000" w:rsidRDefault="0082750F"/>
                    <w:p w14:paraId="374E644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556A7C64" w14:textId="77777777" w:rsidR="00000000" w:rsidRDefault="0082750F"/>
                    <w:p w14:paraId="7132FEC9"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4C656BE4" w14:textId="77777777" w:rsidR="00000000" w:rsidRDefault="0082750F"/>
                    <w:p w14:paraId="69E8E1DE"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262DEBE6" w14:textId="77777777" w:rsidR="00000000" w:rsidRDefault="0082750F"/>
                    <w:p w14:paraId="4ABF9FC2"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3460C113" w14:textId="77777777" w:rsidR="00000000" w:rsidRDefault="0082750F"/>
                    <w:p w14:paraId="7EDBC972"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50CC088F" w14:textId="77777777" w:rsidR="00000000" w:rsidRDefault="0082750F"/>
                    <w:p w14:paraId="3E713063"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175A2906" w14:textId="77777777" w:rsidR="00000000" w:rsidRDefault="0082750F"/>
                    <w:p w14:paraId="78E48399"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71997C2A" w14:textId="77777777" w:rsidR="00000000" w:rsidRDefault="0082750F"/>
                    <w:p w14:paraId="283D5391"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53BBA257" w14:textId="77777777" w:rsidR="00000000" w:rsidRDefault="0082750F"/>
                    <w:p w14:paraId="604FB414"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6CBC4040" w14:textId="77777777" w:rsidR="00000000" w:rsidRDefault="0082750F"/>
                    <w:p w14:paraId="0CF9C10D"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646FD57B" w14:textId="77777777" w:rsidR="00000000" w:rsidRDefault="0082750F"/>
                    <w:p w14:paraId="315DADA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71DB643C" w14:textId="77777777" w:rsidR="00000000" w:rsidRDefault="0082750F"/>
                    <w:p w14:paraId="08A15513"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3049765F" w14:textId="77777777" w:rsidR="00000000" w:rsidRDefault="0082750F"/>
                    <w:p w14:paraId="0D4EE46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269CADEA" w14:textId="77777777" w:rsidR="00000000" w:rsidRDefault="0082750F"/>
                    <w:p w14:paraId="63C8BED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274D962C" w14:textId="77777777" w:rsidR="00000000" w:rsidRDefault="0082750F"/>
                    <w:p w14:paraId="6686D094"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5CFC9940" w14:textId="77777777" w:rsidR="00000000" w:rsidRDefault="0082750F"/>
                    <w:p w14:paraId="61902422"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71C71E2A" w14:textId="77777777" w:rsidR="00000000" w:rsidRDefault="0082750F"/>
                    <w:p w14:paraId="7EDD2E16"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063DF383" w14:textId="77777777" w:rsidR="00000000" w:rsidRDefault="0082750F"/>
                    <w:p w14:paraId="11B3A34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338AFD6F" w14:textId="77777777" w:rsidR="00000000" w:rsidRDefault="0082750F"/>
                    <w:p w14:paraId="762958B9"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2B3DA366" w14:textId="77777777" w:rsidR="00000000" w:rsidRDefault="0082750F"/>
                    <w:p w14:paraId="76B252FF"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322703C3" w14:textId="77777777" w:rsidR="00000000" w:rsidRDefault="0082750F"/>
                    <w:p w14:paraId="1DC824E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223BD229" w14:textId="77777777" w:rsidR="00000000" w:rsidRDefault="0082750F"/>
                    <w:p w14:paraId="6BFA437C"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7AFBEF05" w14:textId="77777777" w:rsidR="00000000" w:rsidRDefault="0082750F"/>
                    <w:p w14:paraId="2E0D802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56F99927" w14:textId="77777777" w:rsidR="00000000" w:rsidRDefault="0082750F"/>
                    <w:p w14:paraId="40755039"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6F93797D" w14:textId="77777777" w:rsidR="00000000" w:rsidRDefault="0082750F"/>
                    <w:p w14:paraId="07A8A800"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6C41B794" w14:textId="77777777" w:rsidR="00000000" w:rsidRDefault="0082750F"/>
                    <w:p w14:paraId="302C8FB8"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38924F80" w14:textId="77777777" w:rsidR="00000000" w:rsidRDefault="0082750F"/>
                    <w:p w14:paraId="6000AA2E"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148D87E5" w14:textId="77777777" w:rsidR="00000000" w:rsidRDefault="0082750F"/>
                    <w:p w14:paraId="14A32639"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51FE1DDD" w14:textId="77777777" w:rsidR="00000000" w:rsidRDefault="0082750F"/>
                    <w:p w14:paraId="1CCC9A3A"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70456EF8" w14:textId="77777777" w:rsidR="00000000" w:rsidRDefault="0082750F"/>
                    <w:p w14:paraId="32BF205F"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6949B526" w14:textId="77777777" w:rsidR="00000000" w:rsidRDefault="0082750F"/>
                    <w:p w14:paraId="4BB76E70"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57148D49" w14:textId="77777777" w:rsidR="00000000" w:rsidRDefault="0082750F"/>
                    <w:p w14:paraId="4A7D181D"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3C12EE45" w14:textId="77777777" w:rsidR="00000000" w:rsidRDefault="0082750F"/>
                    <w:p w14:paraId="3D4BAFD3"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1BA4F491" w14:textId="77777777" w:rsidR="00000000" w:rsidRDefault="0082750F"/>
                    <w:p w14:paraId="22471A05"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1CBE0643" w14:textId="77777777" w:rsidR="00000000" w:rsidRDefault="0082750F"/>
                    <w:p w14:paraId="41030704"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2C30F3A7" w14:textId="77777777" w:rsidR="00000000" w:rsidRDefault="0082750F"/>
                    <w:p w14:paraId="6D002748"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39EFD849" w14:textId="77777777" w:rsidR="00000000" w:rsidRDefault="0082750F"/>
                    <w:p w14:paraId="41494E59"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344F8067" w14:textId="77777777" w:rsidR="00000000" w:rsidRDefault="0082750F"/>
                    <w:p w14:paraId="68FDC19D"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69F987D6" w14:textId="77777777" w:rsidR="00000000" w:rsidRDefault="0082750F"/>
                    <w:p w14:paraId="24DD1AD9"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515BC535" w14:textId="77777777" w:rsidR="00000000" w:rsidRDefault="0082750F"/>
                    <w:p w14:paraId="48A95BF1"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243916A7" w14:textId="77777777" w:rsidR="00000000" w:rsidRDefault="0082750F"/>
                    <w:p w14:paraId="3D26BFF0"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129E27AB" w14:textId="77777777" w:rsidR="00000000" w:rsidRDefault="0082750F"/>
                    <w:p w14:paraId="5864778D"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214B516A" w14:textId="77777777" w:rsidR="00000000" w:rsidRDefault="0082750F"/>
                    <w:p w14:paraId="617F0647"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6120C987" w14:textId="77777777" w:rsidR="00000000" w:rsidRDefault="0082750F"/>
                    <w:p w14:paraId="41E023EC"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4ECEF371" w14:textId="77777777" w:rsidR="00000000" w:rsidRDefault="0082750F"/>
                    <w:p w14:paraId="745E26AA"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5AFE482F" w14:textId="77777777" w:rsidR="00000000" w:rsidRDefault="0082750F"/>
                    <w:p w14:paraId="682419CC"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4BFEA86F" w14:textId="77777777" w:rsidR="00000000" w:rsidRDefault="0082750F"/>
                    <w:p w14:paraId="039097CC"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5D1C2F0B" w14:textId="77777777" w:rsidR="00000000" w:rsidRDefault="0082750F"/>
                    <w:p w14:paraId="1D45B335"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15F8B58C" w14:textId="77777777" w:rsidR="00000000" w:rsidRDefault="0082750F"/>
                    <w:p w14:paraId="015985AB"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6269A160" w14:textId="77777777" w:rsidR="00000000" w:rsidRDefault="0082750F"/>
                    <w:p w14:paraId="0960B8D2"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5E9F002B" w14:textId="77777777" w:rsidR="00000000" w:rsidRDefault="0082750F"/>
                    <w:p w14:paraId="14D64E16"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7C7E5B02" w14:textId="77777777" w:rsidR="00000000" w:rsidRDefault="0082750F"/>
                    <w:p w14:paraId="167664B3"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5701DC00" w14:textId="77777777" w:rsidR="00000000" w:rsidRDefault="0082750F"/>
                    <w:p w14:paraId="7D61D5F2"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2D599EF9" w14:textId="77777777" w:rsidR="00000000" w:rsidRDefault="0082750F"/>
                    <w:p w14:paraId="46D37F41" w14:textId="62348C40"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3AC5AD1E" w14:textId="77777777" w:rsidR="00000000" w:rsidRDefault="0082750F"/>
                    <w:p w14:paraId="4C8F1CD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2951F56A" w14:textId="77777777" w:rsidR="00000000" w:rsidRDefault="0082750F"/>
                    <w:p w14:paraId="4840BBC6"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767073B7" w14:textId="77777777" w:rsidR="00000000" w:rsidRDefault="0082750F"/>
                    <w:p w14:paraId="53143D0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4A76E214" w14:textId="77777777" w:rsidR="00000000" w:rsidRDefault="0082750F"/>
                    <w:p w14:paraId="4DCC089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27731F5E" w14:textId="77777777" w:rsidR="00000000" w:rsidRDefault="0082750F"/>
                    <w:p w14:paraId="068712B2"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06E4FD53" w14:textId="77777777" w:rsidR="00000000" w:rsidRDefault="0082750F"/>
                    <w:p w14:paraId="19D717A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6BB2DB26" w14:textId="77777777" w:rsidR="00000000" w:rsidRDefault="0082750F"/>
                    <w:p w14:paraId="478E2236"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32C3508D" w14:textId="77777777" w:rsidR="00000000" w:rsidRDefault="0082750F"/>
                    <w:p w14:paraId="09F6106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3FDF4D4D" w14:textId="77777777" w:rsidR="00000000" w:rsidRDefault="0082750F"/>
                    <w:p w14:paraId="74A56AAC"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08FA3150" w14:textId="77777777" w:rsidR="00000000" w:rsidRDefault="0082750F"/>
                    <w:p w14:paraId="0142820A"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6F83610B" w14:textId="77777777" w:rsidR="00000000" w:rsidRDefault="0082750F"/>
                    <w:p w14:paraId="1E2ED1AB"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052E5714" w14:textId="77777777" w:rsidR="00000000" w:rsidRDefault="0082750F"/>
                    <w:p w14:paraId="5DCF5874"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76815133" w14:textId="77777777" w:rsidR="00000000" w:rsidRDefault="0082750F"/>
                    <w:p w14:paraId="5A15036B"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7330FD4E" w14:textId="77777777" w:rsidR="00000000" w:rsidRDefault="0082750F"/>
                    <w:p w14:paraId="39728695"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79A1D5AC" w14:textId="77777777" w:rsidR="00000000" w:rsidRDefault="0082750F"/>
                    <w:p w14:paraId="508F15A1"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1C3D9BEE" w14:textId="77777777" w:rsidR="00000000" w:rsidRDefault="0082750F"/>
                    <w:p w14:paraId="0293B628"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77BFD4F3" w14:textId="77777777" w:rsidR="00000000" w:rsidRDefault="0082750F"/>
                    <w:p w14:paraId="155965DE"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21A5BC4F" w14:textId="77777777" w:rsidR="00000000" w:rsidRDefault="0082750F"/>
                    <w:p w14:paraId="6E35E130"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240CDB03" w14:textId="77777777" w:rsidR="00000000" w:rsidRDefault="0082750F"/>
                    <w:p w14:paraId="1C3ABD36"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14798029" w14:textId="77777777" w:rsidR="00000000" w:rsidRDefault="0082750F"/>
                    <w:p w14:paraId="14365992"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0417041E" w14:textId="77777777" w:rsidR="00000000" w:rsidRDefault="0082750F"/>
                    <w:p w14:paraId="0205B0B8"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2F5930B4" w14:textId="77777777" w:rsidR="00000000" w:rsidRDefault="0082750F"/>
                    <w:p w14:paraId="0BAE232B"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3287CE76" w14:textId="77777777" w:rsidR="00000000" w:rsidRDefault="0082750F"/>
                    <w:p w14:paraId="1F08544B"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1D968968" w14:textId="77777777" w:rsidR="00000000" w:rsidRDefault="0082750F"/>
                    <w:p w14:paraId="33220B30"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3C13F0F4" w14:textId="77777777" w:rsidR="00000000" w:rsidRDefault="0082750F"/>
                    <w:p w14:paraId="640F832D"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42283A93" w14:textId="77777777" w:rsidR="00000000" w:rsidRDefault="0082750F"/>
                    <w:p w14:paraId="1C5C0274"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10D6E8F2" w14:textId="77777777" w:rsidR="00000000" w:rsidRDefault="0082750F"/>
                    <w:p w14:paraId="1FB3465C"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3B9F04F9" w14:textId="77777777" w:rsidR="00000000" w:rsidRDefault="0082750F"/>
                    <w:p w14:paraId="51C56C38" w14:textId="5E8E9E38"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proofErr w:type="spellEnd"/>
                    </w:p>
                    <w:p w14:paraId="1DD58B6B" w14:textId="77777777" w:rsidR="00000000" w:rsidRDefault="0082750F"/>
                    <w:p w14:paraId="24525101"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proofErr w:type="spellEnd"/>
                    </w:p>
                    <w:p w14:paraId="04FA51A2" w14:textId="77777777" w:rsidR="00000000" w:rsidRDefault="0082750F"/>
                    <w:p w14:paraId="121A6528"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p>
                    <w:p w14:paraId="19A776F1" w14:textId="77777777" w:rsidR="00000000" w:rsidRDefault="0082750F"/>
                    <w:p w14:paraId="488AB2FF"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proofErr w:type="spellEnd"/>
                    </w:p>
                    <w:p w14:paraId="0C01CA5D" w14:textId="77777777" w:rsidR="00000000" w:rsidRDefault="0082750F"/>
                    <w:p w14:paraId="3BBD1093"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proofErr w:type="spellEnd"/>
                    </w:p>
                    <w:p w14:paraId="5F31B97B" w14:textId="77777777" w:rsidR="00000000" w:rsidRDefault="0082750F"/>
                    <w:p w14:paraId="11A59AF9"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proofErr w:type="spellEnd"/>
                    </w:p>
                    <w:p w14:paraId="1936FC87" w14:textId="77777777" w:rsidR="00000000" w:rsidRDefault="0082750F"/>
                    <w:p w14:paraId="6D82981D"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proofErr w:type="spellEnd"/>
                    </w:p>
                    <w:p w14:paraId="46127EE8" w14:textId="77777777" w:rsidR="00000000" w:rsidRDefault="0082750F"/>
                    <w:p w14:paraId="4E9B5330"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p>
                    <w:p w14:paraId="37D32829" w14:textId="77777777" w:rsidR="00000000" w:rsidRDefault="0082750F"/>
                    <w:p w14:paraId="3AB890ED" w14:textId="77777777"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proofErr w:type="spellEnd"/>
                    </w:p>
                    <w:p w14:paraId="559C9A61" w14:textId="77777777" w:rsidR="00000000" w:rsidRDefault="0082750F"/>
                    <w:p w14:paraId="73DB639C" w14:textId="55D719DB"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proofErr w:type="spellEnd"/>
                    </w:p>
                    <w:p w14:paraId="428958D9" w14:textId="77777777" w:rsidR="00000000" w:rsidRDefault="0082750F"/>
                    <w:p w14:paraId="2E061538" w14:textId="4FF559FE" w:rsidR="00E34DBC" w:rsidRPr="008C7CBE" w:rsidRDefault="00E34DBC" w:rsidP="00D1729F">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32</w:t>
                      </w:r>
                      <w:r w:rsidR="0082750F">
                        <w:rPr>
                          <w:noProof/>
                        </w:rPr>
                        <w:fldChar w:fldCharType="end"/>
                      </w:r>
                      <w:r>
                        <w:t xml:space="preserve"> : Exemple de requête avec </w:t>
                      </w:r>
                      <w:proofErr w:type="spellStart"/>
                      <w:r>
                        <w:t>Digimind</w:t>
                      </w:r>
                      <w:bookmarkEnd w:id="59"/>
                      <w:proofErr w:type="spellEnd"/>
                    </w:p>
                    <w:p w14:paraId="3A68D5D1" w14:textId="77777777" w:rsidR="00000000" w:rsidRDefault="0082750F"/>
                    <w:p w14:paraId="62DF8FE9" w14:textId="7927F89C" w:rsidR="00E34DBC" w:rsidRPr="008C7CBE" w:rsidRDefault="00E34DBC" w:rsidP="00D1729F">
                      <w:pPr>
                        <w:pStyle w:val="Lgende"/>
                        <w:rPr>
                          <w:noProof/>
                          <w:sz w:val="24"/>
                        </w:rPr>
                      </w:pPr>
                      <w:bookmarkStart w:id="60" w:name="_Toc74926596"/>
                      <w:r>
                        <w:t xml:space="preserve">Illustration </w:t>
                      </w:r>
                      <w:r w:rsidR="0082750F">
                        <w:fldChar w:fldCharType="begin"/>
                      </w:r>
                      <w:r w:rsidR="0082750F">
                        <w:instrText xml:space="preserve"> SEQ Illustration \* ARABIC </w:instrText>
                      </w:r>
                      <w:r w:rsidR="0082750F">
                        <w:fldChar w:fldCharType="separate"/>
                      </w:r>
                      <w:r w:rsidR="000C45B9">
                        <w:rPr>
                          <w:noProof/>
                        </w:rPr>
                        <w:t>33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34</w:t>
                      </w:r>
                      <w:r w:rsidR="0082750F">
                        <w:rPr>
                          <w:noProof/>
                        </w:rPr>
                        <w:fldChar w:fldCharType="end"/>
                      </w:r>
                      <w:r>
                        <w:t xml:space="preserve"> : Exemple de requête avec </w:t>
                      </w:r>
                      <w:proofErr w:type="spellStart"/>
                      <w:r>
                        <w:t>Digimind</w:t>
                      </w:r>
                      <w:bookmarkEnd w:id="60"/>
                      <w:proofErr w:type="spellEnd"/>
                    </w:p>
                    <w:p w14:paraId="35A0C772" w14:textId="77777777" w:rsidR="00000000" w:rsidRDefault="0082750F"/>
                    <w:p w14:paraId="7410262B" w14:textId="36FA6BC6" w:rsidR="00E34DBC" w:rsidRPr="003C5E43" w:rsidRDefault="00E34DBC" w:rsidP="00DE2F9B">
                      <w:pPr>
                        <w:pStyle w:val="Lgende"/>
                        <w:rPr>
                          <w:noProof/>
                          <w:sz w:val="24"/>
                        </w:rPr>
                      </w:pPr>
                      <w:bookmarkStart w:id="61" w:name="_Toc74926597"/>
                      <w:r>
                        <w:t xml:space="preserve">Illustration </w:t>
                      </w:r>
                      <w:r w:rsidR="0082750F">
                        <w:fldChar w:fldCharType="begin"/>
                      </w:r>
                      <w:r w:rsidR="0082750F">
                        <w:instrText xml:space="preserve"> SEQ Illustration \* ARABIC </w:instrText>
                      </w:r>
                      <w:r w:rsidR="0082750F">
                        <w:fldChar w:fldCharType="separate"/>
                      </w:r>
                      <w:r w:rsidR="000C45B9">
                        <w:rPr>
                          <w:noProof/>
                        </w:rPr>
                        <w:t>35</w:t>
                      </w:r>
                      <w:r w:rsidR="0082750F">
                        <w:rPr>
                          <w:noProof/>
                        </w:rPr>
                        <w:fldChar w:fldCharType="end"/>
                      </w:r>
                      <w:r>
                        <w:t xml:space="preserve"> : Exemple de surveillance</w:t>
                      </w:r>
                      <w:bookmarkEnd w:id="61"/>
                    </w:p>
                    <w:p w14:paraId="2A9543F2" w14:textId="77777777" w:rsidR="00000000" w:rsidRDefault="0082750F"/>
                    <w:p w14:paraId="3B5C6C5D" w14:textId="0633A24C" w:rsidR="00E34DBC" w:rsidRPr="008C7CBE" w:rsidRDefault="00E34DBC" w:rsidP="00D1729F">
                      <w:pPr>
                        <w:pStyle w:val="Lgende"/>
                        <w:rPr>
                          <w:noProof/>
                          <w:sz w:val="24"/>
                        </w:rPr>
                      </w:pPr>
                      <w:bookmarkStart w:id="62" w:name="_Toc74926598"/>
                      <w:r>
                        <w:t xml:space="preserve">Illustration </w:t>
                      </w:r>
                      <w:r w:rsidR="0082750F">
                        <w:fldChar w:fldCharType="begin"/>
                      </w:r>
                      <w:r w:rsidR="0082750F">
                        <w:instrText xml:space="preserve"> SEQ Illustration \* ARABIC </w:instrText>
                      </w:r>
                      <w:r w:rsidR="0082750F">
                        <w:fldChar w:fldCharType="separate"/>
                      </w:r>
                      <w:r w:rsidR="000C45B9">
                        <w:rPr>
                          <w:noProof/>
                        </w:rPr>
                        <w:t>36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38</w:t>
                      </w:r>
                      <w:r w:rsidR="0082750F">
                        <w:rPr>
                          <w:noProof/>
                        </w:rPr>
                        <w:fldChar w:fldCharType="end"/>
                      </w:r>
                      <w:r>
                        <w:t xml:space="preserve"> : Exemple de requête avec </w:t>
                      </w:r>
                      <w:proofErr w:type="spellStart"/>
                      <w:r>
                        <w:t>Digimind</w:t>
                      </w:r>
                      <w:bookmarkEnd w:id="62"/>
                      <w:proofErr w:type="spellEnd"/>
                    </w:p>
                    <w:p w14:paraId="63B5F045" w14:textId="77777777" w:rsidR="00000000" w:rsidRDefault="0082750F"/>
                    <w:p w14:paraId="55CF61A7" w14:textId="67BE2C18" w:rsidR="00E34DBC" w:rsidRPr="008C7CBE" w:rsidRDefault="00E34DBC" w:rsidP="00D1729F">
                      <w:pPr>
                        <w:pStyle w:val="Lgende"/>
                        <w:rPr>
                          <w:noProof/>
                          <w:sz w:val="24"/>
                        </w:rPr>
                      </w:pPr>
                      <w:bookmarkStart w:id="63" w:name="_Toc74926599"/>
                      <w:r>
                        <w:t xml:space="preserve">Illustration </w:t>
                      </w:r>
                      <w:r w:rsidR="0082750F">
                        <w:fldChar w:fldCharType="begin"/>
                      </w:r>
                      <w:r w:rsidR="0082750F">
                        <w:instrText xml:space="preserve"> SEQ Illustration \* ARABIC </w:instrText>
                      </w:r>
                      <w:r w:rsidR="0082750F">
                        <w:fldChar w:fldCharType="separate"/>
                      </w:r>
                      <w:r w:rsidR="000C45B9">
                        <w:rPr>
                          <w:noProof/>
                        </w:rPr>
                        <w:t>39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40</w:t>
                      </w:r>
                      <w:r w:rsidR="0082750F">
                        <w:rPr>
                          <w:noProof/>
                        </w:rPr>
                        <w:fldChar w:fldCharType="end"/>
                      </w:r>
                      <w:r>
                        <w:t xml:space="preserve"> : Exemple de requête avec </w:t>
                      </w:r>
                      <w:proofErr w:type="spellStart"/>
                      <w:r>
                        <w:t>Digimind</w:t>
                      </w:r>
                      <w:bookmarkEnd w:id="63"/>
                      <w:proofErr w:type="spellEnd"/>
                    </w:p>
                    <w:p w14:paraId="0FE234AA" w14:textId="77777777" w:rsidR="00000000" w:rsidRDefault="0082750F"/>
                    <w:p w14:paraId="0AACE047" w14:textId="17025153" w:rsidR="00E34DBC" w:rsidRPr="008C7CBE" w:rsidRDefault="00E34DBC" w:rsidP="00D1729F">
                      <w:pPr>
                        <w:pStyle w:val="Lgende"/>
                        <w:rPr>
                          <w:noProof/>
                          <w:sz w:val="24"/>
                        </w:rPr>
                      </w:pPr>
                      <w:bookmarkStart w:id="64" w:name="_Toc74926600"/>
                      <w:r>
                        <w:t xml:space="preserve">Illustration </w:t>
                      </w:r>
                      <w:r w:rsidR="0082750F">
                        <w:fldChar w:fldCharType="begin"/>
                      </w:r>
                      <w:r w:rsidR="0082750F">
                        <w:instrText xml:space="preserve"> SEQ Illustration \* ARABIC </w:instrText>
                      </w:r>
                      <w:r w:rsidR="0082750F">
                        <w:fldChar w:fldCharType="separate"/>
                      </w:r>
                      <w:r w:rsidR="000C45B9">
                        <w:rPr>
                          <w:noProof/>
                        </w:rPr>
                        <w:t>41</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42</w:t>
                      </w:r>
                      <w:r w:rsidR="0082750F">
                        <w:rPr>
                          <w:noProof/>
                        </w:rPr>
                        <w:fldChar w:fldCharType="end"/>
                      </w:r>
                      <w:r>
                        <w:t xml:space="preserve"> : Exemple de requête avec </w:t>
                      </w:r>
                      <w:proofErr w:type="spellStart"/>
                      <w:r>
                        <w:t>Digimind</w:t>
                      </w:r>
                      <w:bookmarkEnd w:id="64"/>
                      <w:proofErr w:type="spellEnd"/>
                    </w:p>
                    <w:p w14:paraId="2524C415" w14:textId="77777777" w:rsidR="00000000" w:rsidRDefault="0082750F"/>
                    <w:p w14:paraId="0E832DA0" w14:textId="50706DBA" w:rsidR="00E34DBC" w:rsidRPr="008C7CBE" w:rsidRDefault="00E34DBC" w:rsidP="00D1729F">
                      <w:pPr>
                        <w:pStyle w:val="Lgende"/>
                        <w:rPr>
                          <w:noProof/>
                          <w:sz w:val="24"/>
                        </w:rPr>
                      </w:pPr>
                      <w:bookmarkStart w:id="65" w:name="_Toc74926601"/>
                      <w:r>
                        <w:t xml:space="preserve">Illustration </w:t>
                      </w:r>
                      <w:r w:rsidR="0082750F">
                        <w:fldChar w:fldCharType="begin"/>
                      </w:r>
                      <w:r w:rsidR="0082750F">
                        <w:instrText xml:space="preserve"> SEQ Illustration \* ARABIC </w:instrText>
                      </w:r>
                      <w:r w:rsidR="0082750F">
                        <w:fldChar w:fldCharType="separate"/>
                      </w:r>
                      <w:r w:rsidR="000C45B9">
                        <w:rPr>
                          <w:noProof/>
                        </w:rPr>
                        <w:t>43</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44</w:t>
                      </w:r>
                      <w:r w:rsidR="0082750F">
                        <w:rPr>
                          <w:noProof/>
                        </w:rPr>
                        <w:fldChar w:fldCharType="end"/>
                      </w:r>
                      <w:r>
                        <w:t xml:space="preserve"> : Exemple de requête avec </w:t>
                      </w:r>
                      <w:proofErr w:type="spellStart"/>
                      <w:r>
                        <w:t>Digimind</w:t>
                      </w:r>
                      <w:bookmarkEnd w:id="65"/>
                      <w:proofErr w:type="spellEnd"/>
                    </w:p>
                    <w:p w14:paraId="597A1E5A" w14:textId="77777777" w:rsidR="00000000" w:rsidRDefault="0082750F"/>
                    <w:p w14:paraId="3CEB4A9F" w14:textId="3136BC75" w:rsidR="00E34DBC" w:rsidRPr="003C5E43" w:rsidRDefault="00E34DBC" w:rsidP="00DE2F9B">
                      <w:pPr>
                        <w:pStyle w:val="Lgende"/>
                        <w:rPr>
                          <w:noProof/>
                          <w:sz w:val="24"/>
                        </w:rPr>
                      </w:pPr>
                      <w:bookmarkStart w:id="66" w:name="_Toc74926602"/>
                      <w:r>
                        <w:t xml:space="preserve">Illustration </w:t>
                      </w:r>
                      <w:r w:rsidR="0082750F">
                        <w:fldChar w:fldCharType="begin"/>
                      </w:r>
                      <w:r w:rsidR="0082750F">
                        <w:instrText xml:space="preserve"> SEQ Illustration \* ARABIC </w:instrText>
                      </w:r>
                      <w:r w:rsidR="0082750F">
                        <w:fldChar w:fldCharType="separate"/>
                      </w:r>
                      <w:r w:rsidR="000C45B9">
                        <w:rPr>
                          <w:noProof/>
                        </w:rPr>
                        <w:t>45</w:t>
                      </w:r>
                      <w:r w:rsidR="0082750F">
                        <w:rPr>
                          <w:noProof/>
                        </w:rPr>
                        <w:fldChar w:fldCharType="end"/>
                      </w:r>
                      <w:r>
                        <w:t xml:space="preserve"> : Exemple de surveillance</w:t>
                      </w:r>
                      <w:bookmarkEnd w:id="66"/>
                    </w:p>
                    <w:p w14:paraId="299A8D21" w14:textId="77777777" w:rsidR="00000000" w:rsidRDefault="0082750F"/>
                    <w:p w14:paraId="6A5D0B30" w14:textId="55E020F7" w:rsidR="00E34DBC" w:rsidRPr="008C7CBE" w:rsidRDefault="00E34DBC" w:rsidP="00D1729F">
                      <w:pPr>
                        <w:pStyle w:val="Lgende"/>
                        <w:rPr>
                          <w:noProof/>
                          <w:sz w:val="24"/>
                        </w:rPr>
                      </w:pPr>
                      <w:bookmarkStart w:id="67" w:name="_Toc74926603"/>
                      <w:r>
                        <w:t xml:space="preserve">Illustration </w:t>
                      </w:r>
                      <w:r w:rsidR="0082750F">
                        <w:fldChar w:fldCharType="begin"/>
                      </w:r>
                      <w:r w:rsidR="0082750F">
                        <w:instrText xml:space="preserve"> SEQ Illustration \* ARABIC </w:instrText>
                      </w:r>
                      <w:r w:rsidR="0082750F">
                        <w:fldChar w:fldCharType="separate"/>
                      </w:r>
                      <w:r w:rsidR="000C45B9">
                        <w:rPr>
                          <w:noProof/>
                        </w:rPr>
                        <w:t>46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47</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48</w:t>
                      </w:r>
                      <w:r w:rsidR="0082750F">
                        <w:rPr>
                          <w:noProof/>
                        </w:rPr>
                        <w:fldChar w:fldCharType="end"/>
                      </w:r>
                      <w:r>
                        <w:t xml:space="preserve"> : Exemple de requête avec </w:t>
                      </w:r>
                      <w:proofErr w:type="spellStart"/>
                      <w:r>
                        <w:t>Digimind</w:t>
                      </w:r>
                      <w:bookmarkEnd w:id="67"/>
                      <w:proofErr w:type="spellEnd"/>
                    </w:p>
                    <w:p w14:paraId="0E832481" w14:textId="77777777" w:rsidR="00000000" w:rsidRDefault="0082750F"/>
                    <w:p w14:paraId="556414B0" w14:textId="4C438F4D" w:rsidR="00E34DBC" w:rsidRPr="008C7CBE" w:rsidRDefault="00E34DBC" w:rsidP="00D1729F">
                      <w:pPr>
                        <w:pStyle w:val="Lgende"/>
                        <w:rPr>
                          <w:noProof/>
                          <w:sz w:val="24"/>
                        </w:rPr>
                      </w:pPr>
                      <w:bookmarkStart w:id="68" w:name="_Toc74926604"/>
                      <w:r>
                        <w:t xml:space="preserve">Illustration </w:t>
                      </w:r>
                      <w:r w:rsidR="0082750F">
                        <w:fldChar w:fldCharType="begin"/>
                      </w:r>
                      <w:r w:rsidR="0082750F">
                        <w:instrText xml:space="preserve"> SEQ Illustration \* ARABIC </w:instrText>
                      </w:r>
                      <w:r w:rsidR="0082750F">
                        <w:fldChar w:fldCharType="separate"/>
                      </w:r>
                      <w:r w:rsidR="000C45B9">
                        <w:rPr>
                          <w:noProof/>
                        </w:rPr>
                        <w:t>49</w:t>
                      </w:r>
                      <w:r w:rsidR="0082750F">
                        <w:rPr>
                          <w:noProof/>
                        </w:rPr>
                        <w:fldChar w:fldCharType="end"/>
                      </w:r>
                      <w:r>
                        <w:t xml:space="preserve"> : Exemple de </w:t>
                      </w:r>
                      <w:proofErr w:type="spellStart"/>
                      <w:r>
                        <w:t>surveillanceIllustration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50</w:t>
                      </w:r>
                      <w:r w:rsidR="0082750F">
                        <w:rPr>
                          <w:noProof/>
                        </w:rPr>
                        <w:fldChar w:fldCharType="end"/>
                      </w:r>
                      <w:r>
                        <w:t xml:space="preserve"> : Exemple de requête avec </w:t>
                      </w:r>
                      <w:proofErr w:type="spellStart"/>
                      <w:r>
                        <w:t>Digimind</w:t>
                      </w:r>
                      <w:bookmarkEnd w:id="68"/>
                      <w:proofErr w:type="spellEnd"/>
                    </w:p>
                    <w:p w14:paraId="210033BE" w14:textId="77777777" w:rsidR="00000000" w:rsidRDefault="0082750F"/>
                  </w:txbxContent>
                </v:textbox>
                <w10:wrap type="topAndBottom" anchorx="margin"/>
              </v:shape>
            </w:pict>
          </mc:Fallback>
        </mc:AlternateContent>
      </w:r>
      <w:r w:rsidR="00DE2F9B">
        <w:rPr>
          <w:noProof/>
        </w:rPr>
        <w:drawing>
          <wp:anchor distT="0" distB="0" distL="114300" distR="114300" simplePos="0" relativeHeight="251691008" behindDoc="0" locked="0" layoutInCell="1" allowOverlap="1" wp14:anchorId="03C1074C" wp14:editId="74661A5D">
            <wp:simplePos x="0" y="0"/>
            <wp:positionH relativeFrom="margin">
              <wp:align>center</wp:align>
            </wp:positionH>
            <wp:positionV relativeFrom="paragraph">
              <wp:posOffset>0</wp:posOffset>
            </wp:positionV>
            <wp:extent cx="4905375" cy="1905000"/>
            <wp:effectExtent l="0" t="0" r="9525" b="0"/>
            <wp:wrapTopAndBottom/>
            <wp:docPr id="28" name="Imag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4905375" cy="1905000"/>
                    </a:xfrm>
                    <a:prstGeom prst="rect">
                      <a:avLst/>
                    </a:prstGeom>
                  </pic:spPr>
                </pic:pic>
              </a:graphicData>
            </a:graphic>
          </wp:anchor>
        </w:drawing>
      </w:r>
    </w:p>
    <w:p w14:paraId="11AB195F" w14:textId="5D97599C" w:rsidR="00DE2F9B" w:rsidRDefault="00AC54EE" w:rsidP="00FB3364">
      <w:pPr>
        <w:pStyle w:val="Paragraphe"/>
      </w:pPr>
      <w:r>
        <w:t>Ce logiciel permet aussi la mise en place de « surveillances » qui vont périodiquement faire remonter les nouvelles publications</w:t>
      </w:r>
      <w:r w:rsidR="00DE2F9B">
        <w:t xml:space="preserve"> en fonction de mots spécifiquement choisis.</w:t>
      </w:r>
    </w:p>
    <w:p w14:paraId="4F7E9E9F" w14:textId="77D49920" w:rsidR="00AC54EE" w:rsidRDefault="00FB5D00" w:rsidP="0021751F">
      <w:pPr>
        <w:pStyle w:val="Paragraphe"/>
        <w:spacing w:after="240"/>
      </w:pPr>
      <w:r w:rsidRPr="00175EC9">
        <w:rPr>
          <w:noProof/>
        </w:rPr>
        <mc:AlternateContent>
          <mc:Choice Requires="wps">
            <w:drawing>
              <wp:anchor distT="0" distB="0" distL="114300" distR="114300" simplePos="0" relativeHeight="251699200" behindDoc="0" locked="0" layoutInCell="1" allowOverlap="1" wp14:anchorId="0CFE2822" wp14:editId="480AB874">
                <wp:simplePos x="0" y="0"/>
                <wp:positionH relativeFrom="margin">
                  <wp:posOffset>1098550</wp:posOffset>
                </wp:positionH>
                <wp:positionV relativeFrom="paragraph">
                  <wp:posOffset>1153160</wp:posOffset>
                </wp:positionV>
                <wp:extent cx="3562350" cy="152400"/>
                <wp:effectExtent l="0" t="0" r="0" b="0"/>
                <wp:wrapTopAndBottom/>
                <wp:docPr id="19" name="Zone de texte 19"/>
                <wp:cNvGraphicFramePr/>
                <a:graphic xmlns:a="http://schemas.openxmlformats.org/drawingml/2006/main">
                  <a:graphicData uri="http://schemas.microsoft.com/office/word/2010/wordprocessingShape">
                    <wps:wsp>
                      <wps:cNvSpPr txBox="1"/>
                      <wps:spPr>
                        <a:xfrm>
                          <a:off x="0" y="0"/>
                          <a:ext cx="3562350" cy="152400"/>
                        </a:xfrm>
                        <a:prstGeom prst="rect">
                          <a:avLst/>
                        </a:prstGeom>
                        <a:solidFill>
                          <a:prstClr val="white"/>
                        </a:solidFill>
                        <a:ln>
                          <a:noFill/>
                        </a:ln>
                      </wps:spPr>
                      <wps:txbx>
                        <w:txbxContent>
                          <w:p w14:paraId="28A9BFF8" w14:textId="710407A7" w:rsidR="00E34DBC" w:rsidRPr="003C5E43" w:rsidRDefault="00E34DBC" w:rsidP="00DE2F9B">
                            <w:pPr>
                              <w:pStyle w:val="Lgende"/>
                              <w:rPr>
                                <w:noProof/>
                                <w:sz w:val="24"/>
                              </w:rPr>
                            </w:pPr>
                            <w:bookmarkStart w:id="69" w:name="_Toc74926605"/>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133667FC" w14:textId="77777777" w:rsidR="00000000" w:rsidRDefault="0082750F"/>
                          <w:p w14:paraId="293FEEB0"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14B49C00" w14:textId="77777777" w:rsidR="00000000" w:rsidRDefault="0082750F"/>
                          <w:p w14:paraId="6FD1591B"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4D5447FC" w14:textId="77777777" w:rsidR="00000000" w:rsidRDefault="0082750F"/>
                          <w:p w14:paraId="355A6D08"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6915A79E" w14:textId="77777777" w:rsidR="00000000" w:rsidRDefault="0082750F"/>
                          <w:p w14:paraId="7ECC3ED2"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7C930A1A" w14:textId="77777777" w:rsidR="00000000" w:rsidRDefault="0082750F"/>
                          <w:p w14:paraId="2FF7858D"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45CB40AC" w14:textId="77777777" w:rsidR="00000000" w:rsidRDefault="0082750F"/>
                          <w:p w14:paraId="217CE725"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4FBC360E" w14:textId="77777777" w:rsidR="00000000" w:rsidRDefault="0082750F"/>
                          <w:p w14:paraId="02729919"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0167F7AD" w14:textId="77777777" w:rsidR="00000000" w:rsidRDefault="0082750F"/>
                          <w:p w14:paraId="0C95660B"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5A787554" w14:textId="77777777" w:rsidR="00000000" w:rsidRDefault="0082750F"/>
                          <w:p w14:paraId="5A39ED37"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7B4E30E4" w14:textId="77777777" w:rsidR="00000000" w:rsidRDefault="0082750F"/>
                          <w:p w14:paraId="01B699D6"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553855B9" w14:textId="77777777" w:rsidR="00000000" w:rsidRDefault="0082750F"/>
                          <w:p w14:paraId="6D3D6FC6"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68F60067" w14:textId="77777777" w:rsidR="00000000" w:rsidRDefault="0082750F"/>
                          <w:p w14:paraId="407A6AD3"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336100B6" w14:textId="77777777" w:rsidR="00000000" w:rsidRDefault="0082750F"/>
                          <w:p w14:paraId="2B651AB6"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60BE94BA" w14:textId="77777777" w:rsidR="00000000" w:rsidRDefault="0082750F"/>
                          <w:p w14:paraId="0A5C90E5"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1C2F5532" w14:textId="77777777" w:rsidR="00000000" w:rsidRDefault="0082750F"/>
                          <w:p w14:paraId="5EE414E3"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6F022B5E" w14:textId="77777777" w:rsidR="00000000" w:rsidRDefault="0082750F"/>
                          <w:p w14:paraId="4146AC5C"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4F4F1EF6" w14:textId="77777777" w:rsidR="00000000" w:rsidRDefault="0082750F"/>
                          <w:p w14:paraId="29639F88"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6DEBE7EA" w14:textId="77777777" w:rsidR="00000000" w:rsidRDefault="0082750F"/>
                          <w:p w14:paraId="0E2CEF1A"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6CDD6BEB" w14:textId="77777777" w:rsidR="00000000" w:rsidRDefault="0082750F"/>
                          <w:p w14:paraId="05820E69"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696F8551" w14:textId="77777777" w:rsidR="00000000" w:rsidRDefault="0082750F"/>
                          <w:p w14:paraId="765A76F3"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07923228" w14:textId="77777777" w:rsidR="00000000" w:rsidRDefault="0082750F"/>
                          <w:p w14:paraId="0E9ACEF9"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6402E0E6" w14:textId="77777777" w:rsidR="00000000" w:rsidRDefault="0082750F"/>
                          <w:p w14:paraId="5D7ACB78"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4ADC945C" w14:textId="77777777" w:rsidR="00000000" w:rsidRDefault="0082750F"/>
                          <w:p w14:paraId="0B345821"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7225A122" w14:textId="77777777" w:rsidR="00000000" w:rsidRDefault="0082750F"/>
                          <w:p w14:paraId="28A38991"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24E14F07" w14:textId="77777777" w:rsidR="00000000" w:rsidRDefault="0082750F"/>
                          <w:p w14:paraId="72A180BA"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38D460D3" w14:textId="77777777" w:rsidR="00000000" w:rsidRDefault="0082750F"/>
                          <w:p w14:paraId="46933EDE"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19DF97AD" w14:textId="77777777" w:rsidR="00000000" w:rsidRDefault="0082750F"/>
                          <w:p w14:paraId="31CA9733"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441740B7" w14:textId="77777777" w:rsidR="00000000" w:rsidRDefault="0082750F"/>
                          <w:p w14:paraId="4B1A875E"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53C807A6" w14:textId="77777777" w:rsidR="00000000" w:rsidRDefault="0082750F"/>
                          <w:p w14:paraId="3BDA57BA"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42644E0A" w14:textId="77777777" w:rsidR="00000000" w:rsidRDefault="0082750F"/>
                          <w:p w14:paraId="1D12BCD0"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72E22F9B" w14:textId="77777777" w:rsidR="00000000" w:rsidRDefault="0082750F"/>
                          <w:p w14:paraId="6A49486A"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186BF522" w14:textId="77777777" w:rsidR="00000000" w:rsidRDefault="0082750F"/>
                          <w:p w14:paraId="3921E545" w14:textId="00A7DF0A"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64655A90" w14:textId="77777777" w:rsidR="00000000" w:rsidRDefault="0082750F"/>
                          <w:p w14:paraId="1F501FA1"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5FDA2ABE" w14:textId="77777777" w:rsidR="00000000" w:rsidRDefault="0082750F"/>
                          <w:p w14:paraId="4FA6B142"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48EB22F1" w14:textId="77777777" w:rsidR="00000000" w:rsidRDefault="0082750F"/>
                          <w:p w14:paraId="7FA85BF3"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78DC88C3" w14:textId="77777777" w:rsidR="00000000" w:rsidRDefault="0082750F"/>
                          <w:p w14:paraId="3F779B0C"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6A83FF16" w14:textId="77777777" w:rsidR="00000000" w:rsidRDefault="0082750F"/>
                          <w:p w14:paraId="64DDE620"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2FD2527C" w14:textId="77777777" w:rsidR="00000000" w:rsidRDefault="0082750F"/>
                          <w:p w14:paraId="32B3385D"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20860F0B" w14:textId="77777777" w:rsidR="00000000" w:rsidRDefault="0082750F"/>
                          <w:p w14:paraId="51FBE8DE"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48217E9D" w14:textId="77777777" w:rsidR="00000000" w:rsidRDefault="0082750F"/>
                          <w:p w14:paraId="48033170"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3D8C7ED0" w14:textId="77777777" w:rsidR="00000000" w:rsidRDefault="0082750F"/>
                          <w:p w14:paraId="51E9C555"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10442A92" w14:textId="77777777" w:rsidR="00000000" w:rsidRDefault="0082750F"/>
                          <w:p w14:paraId="2221CA9A"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05664C31" w14:textId="77777777" w:rsidR="00000000" w:rsidRDefault="0082750F"/>
                          <w:p w14:paraId="4085A9E6"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62D3BBF0" w14:textId="77777777" w:rsidR="00000000" w:rsidRDefault="0082750F"/>
                          <w:p w14:paraId="6FDDC8CA"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2A6CEF16" w14:textId="77777777" w:rsidR="00000000" w:rsidRDefault="0082750F"/>
                          <w:p w14:paraId="301CE2A7"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5F2FFB54" w14:textId="77777777" w:rsidR="00000000" w:rsidRDefault="0082750F"/>
                          <w:p w14:paraId="4EC9BD7A"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2C76C3BE" w14:textId="77777777" w:rsidR="00000000" w:rsidRDefault="0082750F"/>
                          <w:p w14:paraId="6340225E"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2E7361E4" w14:textId="77777777" w:rsidR="00000000" w:rsidRDefault="0082750F"/>
                          <w:p w14:paraId="345AC37D" w14:textId="1B7F3754"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190A7099" w14:textId="77777777" w:rsidR="00000000" w:rsidRDefault="0082750F"/>
                          <w:p w14:paraId="408E5D6C"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30A2C8C9" w14:textId="77777777" w:rsidR="00000000" w:rsidRDefault="0082750F"/>
                          <w:p w14:paraId="6FFD849C"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6BD53A59" w14:textId="77777777" w:rsidR="00000000" w:rsidRDefault="0082750F"/>
                          <w:p w14:paraId="6E2C54E7"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35C20367" w14:textId="77777777" w:rsidR="00000000" w:rsidRDefault="0082750F"/>
                          <w:p w14:paraId="6F094608"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51D082E9" w14:textId="77777777" w:rsidR="00000000" w:rsidRDefault="0082750F"/>
                          <w:p w14:paraId="473B14F6"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40A005EC" w14:textId="77777777" w:rsidR="00000000" w:rsidRDefault="0082750F"/>
                          <w:p w14:paraId="560FFF6E"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3EC710DA" w14:textId="77777777" w:rsidR="00000000" w:rsidRDefault="0082750F"/>
                          <w:p w14:paraId="75DE58A1" w14:textId="53EE197A"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6DFB05BB" w14:textId="77777777" w:rsidR="00000000" w:rsidRDefault="0082750F"/>
                          <w:p w14:paraId="351C4712" w14:textId="69A49D0C"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bookmarkEnd w:id="69"/>
                          </w:p>
                          <w:p w14:paraId="18DF4253" w14:textId="77777777" w:rsidR="00000000" w:rsidRDefault="0082750F"/>
                          <w:p w14:paraId="48003A40" w14:textId="4E86A980" w:rsidR="00E34DBC" w:rsidRPr="003C5E43" w:rsidRDefault="00E34DBC" w:rsidP="00DE2F9B">
                            <w:pPr>
                              <w:pStyle w:val="Lgende"/>
                              <w:rPr>
                                <w:noProof/>
                                <w:sz w:val="24"/>
                              </w:rPr>
                            </w:pPr>
                            <w:bookmarkStart w:id="70" w:name="_Toc74926606"/>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bookmarkEnd w:id="70"/>
                          </w:p>
                          <w:p w14:paraId="4BC789C2" w14:textId="77777777" w:rsidR="00000000" w:rsidRDefault="0082750F"/>
                          <w:p w14:paraId="40FCAF84" w14:textId="468E9847" w:rsidR="00E34DBC" w:rsidRPr="003C5E43" w:rsidRDefault="00E34DBC" w:rsidP="00DE2F9B">
                            <w:pPr>
                              <w:pStyle w:val="Lgende"/>
                              <w:rPr>
                                <w:noProof/>
                                <w:sz w:val="24"/>
                              </w:rPr>
                            </w:pPr>
                            <w:bookmarkStart w:id="71" w:name="_Toc74926607"/>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bookmarkEnd w:id="71"/>
                          </w:p>
                          <w:p w14:paraId="38E64534" w14:textId="77777777" w:rsidR="00000000" w:rsidRDefault="0082750F"/>
                          <w:p w14:paraId="74F9A518" w14:textId="6F104187" w:rsidR="00E34DBC" w:rsidRPr="003C5E43" w:rsidRDefault="00E34DBC" w:rsidP="00DE2F9B">
                            <w:pPr>
                              <w:pStyle w:val="Lgende"/>
                              <w:rPr>
                                <w:noProof/>
                                <w:sz w:val="24"/>
                              </w:rPr>
                            </w:pPr>
                            <w:bookmarkStart w:id="72" w:name="_Toc74926608"/>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bookmarkEnd w:id="72"/>
                          </w:p>
                          <w:p w14:paraId="283F7551" w14:textId="77777777" w:rsidR="00000000" w:rsidRDefault="0082750F"/>
                          <w:p w14:paraId="7B4313FF" w14:textId="6426851C" w:rsidR="00E34DBC" w:rsidRPr="003C5E43" w:rsidRDefault="00E34DBC" w:rsidP="00DE2F9B">
                            <w:pPr>
                              <w:pStyle w:val="Lgende"/>
                              <w:rPr>
                                <w:noProof/>
                                <w:sz w:val="24"/>
                              </w:rPr>
                            </w:pPr>
                            <w:bookmarkStart w:id="73" w:name="_Toc74926609"/>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bookmarkEnd w:id="73"/>
                          </w:p>
                          <w:p w14:paraId="576329C0" w14:textId="77777777" w:rsidR="00000000" w:rsidRDefault="0082750F"/>
                          <w:p w14:paraId="12459E5E" w14:textId="1E310B01" w:rsidR="00E34DBC" w:rsidRPr="003C5E43" w:rsidRDefault="00E34DBC" w:rsidP="00DE2F9B">
                            <w:pPr>
                              <w:pStyle w:val="Lgende"/>
                              <w:rPr>
                                <w:noProof/>
                                <w:sz w:val="24"/>
                              </w:rPr>
                            </w:pPr>
                            <w:bookmarkStart w:id="74" w:name="_Toc74926610"/>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bookmarkEnd w:id="74"/>
                          </w:p>
                          <w:p w14:paraId="13D93A0B" w14:textId="77777777" w:rsidR="00000000" w:rsidRDefault="0082750F"/>
                          <w:p w14:paraId="120A71D9" w14:textId="1D67FBBE" w:rsidR="00E34DBC" w:rsidRPr="003C5E43" w:rsidRDefault="00E34DBC" w:rsidP="00DE2F9B">
                            <w:pPr>
                              <w:pStyle w:val="Lgende"/>
                              <w:rPr>
                                <w:noProof/>
                                <w:sz w:val="24"/>
                              </w:rPr>
                            </w:pPr>
                            <w:bookmarkStart w:id="75" w:name="_Toc74926611"/>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bookmarkEnd w:id="75"/>
                          </w:p>
                          <w:p w14:paraId="35BE587E" w14:textId="77777777" w:rsidR="00000000" w:rsidRDefault="0082750F"/>
                          <w:p w14:paraId="11996B05" w14:textId="0565178E" w:rsidR="00E34DBC" w:rsidRPr="003C5E43" w:rsidRDefault="00E34DBC" w:rsidP="00DE2F9B">
                            <w:pPr>
                              <w:pStyle w:val="Lgende"/>
                              <w:rPr>
                                <w:noProof/>
                                <w:sz w:val="24"/>
                              </w:rPr>
                            </w:pPr>
                            <w:bookmarkStart w:id="76" w:name="_Toc74926612"/>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bookmarkEnd w:id="76"/>
                          </w:p>
                          <w:p w14:paraId="18368393" w14:textId="77777777" w:rsidR="00000000" w:rsidRDefault="0082750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FE2822" id="Zone de texte 19" o:spid="_x0000_s1034" type="#_x0000_t202" style="position:absolute;left:0;text-align:left;margin-left:86.5pt;margin-top:90.8pt;width:280.5pt;height:12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" stroked="f">
                <v:textbox inset="0,0,0,0">
                  <w:txbxContent>
                    <w:p w14:paraId="28A9BFF8" w14:textId="710407A7" w:rsidR="00E34DBC" w:rsidRPr="003C5E43" w:rsidRDefault="00E34DBC" w:rsidP="00DE2F9B">
                      <w:pPr>
                        <w:pStyle w:val="Lgende"/>
                        <w:rPr>
                          <w:noProof/>
                          <w:sz w:val="24"/>
                        </w:rPr>
                      </w:pPr>
                      <w:bookmarkStart w:id="77" w:name="_Toc74926605"/>
                      <w:r>
                        <w:t xml:space="preserve">Illustration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133667FC" w14:textId="77777777" w:rsidR="00000000" w:rsidRDefault="0082750F"/>
                    <w:p w14:paraId="293FEEB0"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14B49C00" w14:textId="77777777" w:rsidR="00000000" w:rsidRDefault="0082750F"/>
                    <w:p w14:paraId="6FD1591B"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4D5447FC" w14:textId="77777777" w:rsidR="00000000" w:rsidRDefault="0082750F"/>
                    <w:p w14:paraId="355A6D08"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6915A79E" w14:textId="77777777" w:rsidR="00000000" w:rsidRDefault="0082750F"/>
                    <w:p w14:paraId="7ECC3ED2"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7C930A1A" w14:textId="77777777" w:rsidR="00000000" w:rsidRDefault="0082750F"/>
                    <w:p w14:paraId="2FF7858D"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45CB40AC" w14:textId="77777777" w:rsidR="00000000" w:rsidRDefault="0082750F"/>
                    <w:p w14:paraId="217CE725"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4FBC360E" w14:textId="77777777" w:rsidR="00000000" w:rsidRDefault="0082750F"/>
                    <w:p w14:paraId="02729919"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0167F7AD" w14:textId="77777777" w:rsidR="00000000" w:rsidRDefault="0082750F"/>
                    <w:p w14:paraId="0C95660B"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5A787554" w14:textId="77777777" w:rsidR="00000000" w:rsidRDefault="0082750F"/>
                    <w:p w14:paraId="5A39ED37"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7B4E30E4" w14:textId="77777777" w:rsidR="00000000" w:rsidRDefault="0082750F"/>
                    <w:p w14:paraId="01B699D6"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553855B9" w14:textId="77777777" w:rsidR="00000000" w:rsidRDefault="0082750F"/>
                    <w:p w14:paraId="6D3D6FC6"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68F60067" w14:textId="77777777" w:rsidR="00000000" w:rsidRDefault="0082750F"/>
                    <w:p w14:paraId="407A6AD3"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336100B6" w14:textId="77777777" w:rsidR="00000000" w:rsidRDefault="0082750F"/>
                    <w:p w14:paraId="2B651AB6"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60BE94BA" w14:textId="77777777" w:rsidR="00000000" w:rsidRDefault="0082750F"/>
                    <w:p w14:paraId="0A5C90E5"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1C2F5532" w14:textId="77777777" w:rsidR="00000000" w:rsidRDefault="0082750F"/>
                    <w:p w14:paraId="5EE414E3"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6F022B5E" w14:textId="77777777" w:rsidR="00000000" w:rsidRDefault="0082750F"/>
                    <w:p w14:paraId="4146AC5C"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4F4F1EF6" w14:textId="77777777" w:rsidR="00000000" w:rsidRDefault="0082750F"/>
                    <w:p w14:paraId="29639F88"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6DEBE7EA" w14:textId="77777777" w:rsidR="00000000" w:rsidRDefault="0082750F"/>
                    <w:p w14:paraId="0E2CEF1A"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6CDD6BEB" w14:textId="77777777" w:rsidR="00000000" w:rsidRDefault="0082750F"/>
                    <w:p w14:paraId="05820E69"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696F8551" w14:textId="77777777" w:rsidR="00000000" w:rsidRDefault="0082750F"/>
                    <w:p w14:paraId="765A76F3"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07923228" w14:textId="77777777" w:rsidR="00000000" w:rsidRDefault="0082750F"/>
                    <w:p w14:paraId="0E9ACEF9"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6402E0E6" w14:textId="77777777" w:rsidR="00000000" w:rsidRDefault="0082750F"/>
                    <w:p w14:paraId="5D7ACB78"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4ADC945C" w14:textId="77777777" w:rsidR="00000000" w:rsidRDefault="0082750F"/>
                    <w:p w14:paraId="0B345821"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7225A122" w14:textId="77777777" w:rsidR="00000000" w:rsidRDefault="0082750F"/>
                    <w:p w14:paraId="28A38991"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24E14F07" w14:textId="77777777" w:rsidR="00000000" w:rsidRDefault="0082750F"/>
                    <w:p w14:paraId="72A180BA"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38D460D3" w14:textId="77777777" w:rsidR="00000000" w:rsidRDefault="0082750F"/>
                    <w:p w14:paraId="46933EDE"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19DF97AD" w14:textId="77777777" w:rsidR="00000000" w:rsidRDefault="0082750F"/>
                    <w:p w14:paraId="31CA9733"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441740B7" w14:textId="77777777" w:rsidR="00000000" w:rsidRDefault="0082750F"/>
                    <w:p w14:paraId="4B1A875E"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53C807A6" w14:textId="77777777" w:rsidR="00000000" w:rsidRDefault="0082750F"/>
                    <w:p w14:paraId="3BDA57BA"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42644E0A" w14:textId="77777777" w:rsidR="00000000" w:rsidRDefault="0082750F"/>
                    <w:p w14:paraId="1D12BCD0"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72E22F9B" w14:textId="77777777" w:rsidR="00000000" w:rsidRDefault="0082750F"/>
                    <w:p w14:paraId="6A49486A"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186BF522" w14:textId="77777777" w:rsidR="00000000" w:rsidRDefault="0082750F"/>
                    <w:p w14:paraId="3921E545" w14:textId="00A7DF0A"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64655A90" w14:textId="77777777" w:rsidR="00000000" w:rsidRDefault="0082750F"/>
                    <w:p w14:paraId="1F501FA1"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5FDA2ABE" w14:textId="77777777" w:rsidR="00000000" w:rsidRDefault="0082750F"/>
                    <w:p w14:paraId="4FA6B142"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48EB22F1" w14:textId="77777777" w:rsidR="00000000" w:rsidRDefault="0082750F"/>
                    <w:p w14:paraId="7FA85BF3"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78DC88C3" w14:textId="77777777" w:rsidR="00000000" w:rsidRDefault="0082750F"/>
                    <w:p w14:paraId="3F779B0C"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6A83FF16" w14:textId="77777777" w:rsidR="00000000" w:rsidRDefault="0082750F"/>
                    <w:p w14:paraId="64DDE620"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2FD2527C" w14:textId="77777777" w:rsidR="00000000" w:rsidRDefault="0082750F"/>
                    <w:p w14:paraId="32B3385D"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20860F0B" w14:textId="77777777" w:rsidR="00000000" w:rsidRDefault="0082750F"/>
                    <w:p w14:paraId="51FBE8DE"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48217E9D" w14:textId="77777777" w:rsidR="00000000" w:rsidRDefault="0082750F"/>
                    <w:p w14:paraId="48033170"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3D8C7ED0" w14:textId="77777777" w:rsidR="00000000" w:rsidRDefault="0082750F"/>
                    <w:p w14:paraId="51E9C555"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10442A92" w14:textId="77777777" w:rsidR="00000000" w:rsidRDefault="0082750F"/>
                    <w:p w14:paraId="2221CA9A"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05664C31" w14:textId="77777777" w:rsidR="00000000" w:rsidRDefault="0082750F"/>
                    <w:p w14:paraId="4085A9E6"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62D3BBF0" w14:textId="77777777" w:rsidR="00000000" w:rsidRDefault="0082750F"/>
                    <w:p w14:paraId="6FDDC8CA"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2A6CEF16" w14:textId="77777777" w:rsidR="00000000" w:rsidRDefault="0082750F"/>
                    <w:p w14:paraId="301CE2A7"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5F2FFB54" w14:textId="77777777" w:rsidR="00000000" w:rsidRDefault="0082750F"/>
                    <w:p w14:paraId="4EC9BD7A"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2C76C3BE" w14:textId="77777777" w:rsidR="00000000" w:rsidRDefault="0082750F"/>
                    <w:p w14:paraId="6340225E"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2E7361E4" w14:textId="77777777" w:rsidR="00000000" w:rsidRDefault="0082750F"/>
                    <w:p w14:paraId="345AC37D" w14:textId="1B7F3754"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p>
                    <w:p w14:paraId="190A7099" w14:textId="77777777" w:rsidR="00000000" w:rsidRDefault="0082750F"/>
                    <w:p w14:paraId="408E5D6C"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p>
                    <w:p w14:paraId="30A2C8C9" w14:textId="77777777" w:rsidR="00000000" w:rsidRDefault="0082750F"/>
                    <w:p w14:paraId="6FFD849C"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p>
                    <w:p w14:paraId="6BD53A59" w14:textId="77777777" w:rsidR="00000000" w:rsidRDefault="0082750F"/>
                    <w:p w14:paraId="6E2C54E7"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p>
                    <w:p w14:paraId="35C20367" w14:textId="77777777" w:rsidR="00000000" w:rsidRDefault="0082750F"/>
                    <w:p w14:paraId="6F094608"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p>
                    <w:p w14:paraId="51D082E9" w14:textId="77777777" w:rsidR="00000000" w:rsidRDefault="0082750F"/>
                    <w:p w14:paraId="473B14F6"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p>
                    <w:p w14:paraId="40A005EC" w14:textId="77777777" w:rsidR="00000000" w:rsidRDefault="0082750F"/>
                    <w:p w14:paraId="560FFF6E" w14:textId="77777777"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p>
                    <w:p w14:paraId="3EC710DA" w14:textId="77777777" w:rsidR="00000000" w:rsidRDefault="0082750F"/>
                    <w:p w14:paraId="75DE58A1" w14:textId="53EE197A"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p>
                    <w:p w14:paraId="6DFB05BB" w14:textId="77777777" w:rsidR="00000000" w:rsidRDefault="0082750F"/>
                    <w:p w14:paraId="351C4712" w14:textId="69A49D0C" w:rsidR="00E34DBC" w:rsidRPr="003C5E43" w:rsidRDefault="00E34DBC" w:rsidP="00DE2F9B">
                      <w:pPr>
                        <w:pStyle w:val="Lgende"/>
                        <w:rPr>
                          <w:noProof/>
                          <w:sz w:val="24"/>
                        </w:rPr>
                      </w:pPr>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51</w:t>
                      </w:r>
                      <w:r w:rsidR="0082750F">
                        <w:rPr>
                          <w:noProof/>
                        </w:rPr>
                        <w:fldChar w:fldCharType="end"/>
                      </w:r>
                      <w:r>
                        <w:t xml:space="preserve"> : Exemple de surveillance</w:t>
                      </w:r>
                      <w:bookmarkEnd w:id="77"/>
                    </w:p>
                    <w:p w14:paraId="18DF4253" w14:textId="77777777" w:rsidR="00000000" w:rsidRDefault="0082750F"/>
                    <w:p w14:paraId="48003A40" w14:textId="4E86A980" w:rsidR="00E34DBC" w:rsidRPr="003C5E43" w:rsidRDefault="00E34DBC" w:rsidP="00DE2F9B">
                      <w:pPr>
                        <w:pStyle w:val="Lgende"/>
                        <w:rPr>
                          <w:noProof/>
                          <w:sz w:val="24"/>
                        </w:rPr>
                      </w:pPr>
                      <w:bookmarkStart w:id="78" w:name="_Toc74926606"/>
                      <w:r>
                        <w:t xml:space="preserve">Illustration </w:t>
                      </w:r>
                      <w:r w:rsidR="0082750F">
                        <w:fldChar w:fldCharType="begin"/>
                      </w:r>
                      <w:r w:rsidR="0082750F">
                        <w:instrText xml:space="preserve"> SEQ Illustration \* ARABIC </w:instrText>
                      </w:r>
                      <w:r w:rsidR="0082750F">
                        <w:fldChar w:fldCharType="separate"/>
                      </w:r>
                      <w:r w:rsidR="000C45B9">
                        <w:rPr>
                          <w:noProof/>
                        </w:rPr>
                        <w:t>52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53</w:t>
                      </w:r>
                      <w:r w:rsidR="0082750F">
                        <w:rPr>
                          <w:noProof/>
                        </w:rPr>
                        <w:fldChar w:fldCharType="end"/>
                      </w:r>
                      <w:r>
                        <w:t xml:space="preserve"> : Exemple de surveillance</w:t>
                      </w:r>
                      <w:bookmarkEnd w:id="78"/>
                    </w:p>
                    <w:p w14:paraId="4BC789C2" w14:textId="77777777" w:rsidR="00000000" w:rsidRDefault="0082750F"/>
                    <w:p w14:paraId="40FCAF84" w14:textId="468E9847" w:rsidR="00E34DBC" w:rsidRPr="003C5E43" w:rsidRDefault="00E34DBC" w:rsidP="00DE2F9B">
                      <w:pPr>
                        <w:pStyle w:val="Lgende"/>
                        <w:rPr>
                          <w:noProof/>
                          <w:sz w:val="24"/>
                        </w:rPr>
                      </w:pPr>
                      <w:bookmarkStart w:id="79" w:name="_Toc74926607"/>
                      <w:r>
                        <w:t xml:space="preserve">Illustration </w:t>
                      </w:r>
                      <w:r w:rsidR="0082750F">
                        <w:fldChar w:fldCharType="begin"/>
                      </w:r>
                      <w:r w:rsidR="0082750F">
                        <w:instrText xml:space="preserve"> SEQ Illustration \* ARABIC </w:instrText>
                      </w:r>
                      <w:r w:rsidR="0082750F">
                        <w:fldChar w:fldCharType="separate"/>
                      </w:r>
                      <w:r w:rsidR="000C45B9">
                        <w:rPr>
                          <w:noProof/>
                        </w:rPr>
                        <w:t>54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55</w:t>
                      </w:r>
                      <w:r w:rsidR="0082750F">
                        <w:rPr>
                          <w:noProof/>
                        </w:rPr>
                        <w:fldChar w:fldCharType="end"/>
                      </w:r>
                      <w:r>
                        <w:t xml:space="preserve"> : Exemple de surveillance</w:t>
                      </w:r>
                      <w:bookmarkEnd w:id="79"/>
                    </w:p>
                    <w:p w14:paraId="38E64534" w14:textId="77777777" w:rsidR="00000000" w:rsidRDefault="0082750F"/>
                    <w:p w14:paraId="74F9A518" w14:textId="6F104187" w:rsidR="00E34DBC" w:rsidRPr="003C5E43" w:rsidRDefault="00E34DBC" w:rsidP="00DE2F9B">
                      <w:pPr>
                        <w:pStyle w:val="Lgende"/>
                        <w:rPr>
                          <w:noProof/>
                          <w:sz w:val="24"/>
                        </w:rPr>
                      </w:pPr>
                      <w:bookmarkStart w:id="80" w:name="_Toc74926608"/>
                      <w:r>
                        <w:t xml:space="preserve">Illustration </w:t>
                      </w:r>
                      <w:r w:rsidR="0082750F">
                        <w:fldChar w:fldCharType="begin"/>
                      </w:r>
                      <w:r w:rsidR="0082750F">
                        <w:instrText xml:space="preserve"> SEQ Illustration \* ARABIC </w:instrText>
                      </w:r>
                      <w:r w:rsidR="0082750F">
                        <w:fldChar w:fldCharType="separate"/>
                      </w:r>
                      <w:r w:rsidR="000C45B9">
                        <w:rPr>
                          <w:noProof/>
                        </w:rPr>
                        <w:t>56</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57</w:t>
                      </w:r>
                      <w:r w:rsidR="0082750F">
                        <w:rPr>
                          <w:noProof/>
                        </w:rPr>
                        <w:fldChar w:fldCharType="end"/>
                      </w:r>
                      <w:r>
                        <w:t xml:space="preserve"> : Exemple de surveillance</w:t>
                      </w:r>
                      <w:bookmarkEnd w:id="80"/>
                    </w:p>
                    <w:p w14:paraId="283F7551" w14:textId="77777777" w:rsidR="00000000" w:rsidRDefault="0082750F"/>
                    <w:p w14:paraId="7B4313FF" w14:textId="6426851C" w:rsidR="00E34DBC" w:rsidRPr="003C5E43" w:rsidRDefault="00E34DBC" w:rsidP="00DE2F9B">
                      <w:pPr>
                        <w:pStyle w:val="Lgende"/>
                        <w:rPr>
                          <w:noProof/>
                          <w:sz w:val="24"/>
                        </w:rPr>
                      </w:pPr>
                      <w:bookmarkStart w:id="81" w:name="_Toc74926609"/>
                      <w:r>
                        <w:t xml:space="preserve">Illustration </w:t>
                      </w:r>
                      <w:r w:rsidR="0082750F">
                        <w:fldChar w:fldCharType="begin"/>
                      </w:r>
                      <w:r w:rsidR="0082750F">
                        <w:instrText xml:space="preserve"> SEQ Illustration \* ARABIC </w:instrText>
                      </w:r>
                      <w:r w:rsidR="0082750F">
                        <w:fldChar w:fldCharType="separate"/>
                      </w:r>
                      <w:r w:rsidR="000C45B9">
                        <w:rPr>
                          <w:noProof/>
                        </w:rPr>
                        <w:t>58</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59</w:t>
                      </w:r>
                      <w:r w:rsidR="0082750F">
                        <w:rPr>
                          <w:noProof/>
                        </w:rPr>
                        <w:fldChar w:fldCharType="end"/>
                      </w:r>
                      <w:r>
                        <w:t xml:space="preserve"> : Exemple de surveillance</w:t>
                      </w:r>
                      <w:bookmarkEnd w:id="81"/>
                    </w:p>
                    <w:p w14:paraId="576329C0" w14:textId="77777777" w:rsidR="00000000" w:rsidRDefault="0082750F"/>
                    <w:p w14:paraId="12459E5E" w14:textId="1E310B01" w:rsidR="00E34DBC" w:rsidRPr="003C5E43" w:rsidRDefault="00E34DBC" w:rsidP="00DE2F9B">
                      <w:pPr>
                        <w:pStyle w:val="Lgende"/>
                        <w:rPr>
                          <w:noProof/>
                          <w:sz w:val="24"/>
                        </w:rPr>
                      </w:pPr>
                      <w:bookmarkStart w:id="82" w:name="_Toc74926610"/>
                      <w:r>
                        <w:t xml:space="preserve">Illustration </w:t>
                      </w:r>
                      <w:r w:rsidR="0082750F">
                        <w:fldChar w:fldCharType="begin"/>
                      </w:r>
                      <w:r w:rsidR="0082750F">
                        <w:instrText xml:space="preserve"> SEQ Illustration \* ARABIC </w:instrText>
                      </w:r>
                      <w:r w:rsidR="0082750F">
                        <w:fldChar w:fldCharType="separate"/>
                      </w:r>
                      <w:r w:rsidR="000C45B9">
                        <w:rPr>
                          <w:noProof/>
                        </w:rPr>
                        <w:t>60</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61</w:t>
                      </w:r>
                      <w:r w:rsidR="0082750F">
                        <w:rPr>
                          <w:noProof/>
                        </w:rPr>
                        <w:fldChar w:fldCharType="end"/>
                      </w:r>
                      <w:r>
                        <w:t xml:space="preserve"> : Exemple de surveillance</w:t>
                      </w:r>
                      <w:bookmarkEnd w:id="82"/>
                    </w:p>
                    <w:p w14:paraId="13D93A0B" w14:textId="77777777" w:rsidR="00000000" w:rsidRDefault="0082750F"/>
                    <w:p w14:paraId="120A71D9" w14:textId="1D67FBBE" w:rsidR="00E34DBC" w:rsidRPr="003C5E43" w:rsidRDefault="00E34DBC" w:rsidP="00DE2F9B">
                      <w:pPr>
                        <w:pStyle w:val="Lgende"/>
                        <w:rPr>
                          <w:noProof/>
                          <w:sz w:val="24"/>
                        </w:rPr>
                      </w:pPr>
                      <w:bookmarkStart w:id="83" w:name="_Toc74926611"/>
                      <w:r>
                        <w:t xml:space="preserve">Illustration </w:t>
                      </w:r>
                      <w:r w:rsidR="0082750F">
                        <w:fldChar w:fldCharType="begin"/>
                      </w:r>
                      <w:r w:rsidR="0082750F">
                        <w:instrText xml:space="preserve"> SEQ Illustration \* ARABIC </w:instrText>
                      </w:r>
                      <w:r w:rsidR="0082750F">
                        <w:fldChar w:fldCharType="separate"/>
                      </w:r>
                      <w:r w:rsidR="000C45B9">
                        <w:rPr>
                          <w:noProof/>
                        </w:rPr>
                        <w:t>62</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63</w:t>
                      </w:r>
                      <w:r w:rsidR="0082750F">
                        <w:rPr>
                          <w:noProof/>
                        </w:rPr>
                        <w:fldChar w:fldCharType="end"/>
                      </w:r>
                      <w:r>
                        <w:t xml:space="preserve"> : Exemple de surveillance</w:t>
                      </w:r>
                      <w:bookmarkEnd w:id="83"/>
                    </w:p>
                    <w:p w14:paraId="35BE587E" w14:textId="77777777" w:rsidR="00000000" w:rsidRDefault="0082750F"/>
                    <w:p w14:paraId="11996B05" w14:textId="0565178E" w:rsidR="00E34DBC" w:rsidRPr="003C5E43" w:rsidRDefault="00E34DBC" w:rsidP="00DE2F9B">
                      <w:pPr>
                        <w:pStyle w:val="Lgende"/>
                        <w:rPr>
                          <w:noProof/>
                          <w:sz w:val="24"/>
                        </w:rPr>
                      </w:pPr>
                      <w:bookmarkStart w:id="84" w:name="_Toc74926612"/>
                      <w:r>
                        <w:t xml:space="preserve">Illustration </w:t>
                      </w:r>
                      <w:r w:rsidR="0082750F">
                        <w:fldChar w:fldCharType="begin"/>
                      </w:r>
                      <w:r w:rsidR="0082750F">
                        <w:instrText xml:space="preserve"> SEQ Illustration \* ARABIC </w:instrText>
                      </w:r>
                      <w:r w:rsidR="0082750F">
                        <w:fldChar w:fldCharType="separate"/>
                      </w:r>
                      <w:r w:rsidR="000C45B9">
                        <w:rPr>
                          <w:noProof/>
                        </w:rPr>
                        <w:t>64</w:t>
                      </w:r>
                      <w:r w:rsidR="0082750F">
                        <w:rPr>
                          <w:noProof/>
                        </w:rPr>
                        <w:fldChar w:fldCharType="end"/>
                      </w:r>
                      <w:r>
                        <w:t xml:space="preserve"> : Solution mise en place dans le Parc des Cinque Terre en </w:t>
                      </w:r>
                      <w:proofErr w:type="spellStart"/>
                      <w:r>
                        <w:t>ItalieIllustration</w:t>
                      </w:r>
                      <w:proofErr w:type="spellEnd"/>
                      <w:r>
                        <w:t xml:space="preserve"> </w:t>
                      </w:r>
                      <w:r w:rsidR="0082750F">
                        <w:fldChar w:fldCharType="begin"/>
                      </w:r>
                      <w:r w:rsidR="0082750F">
                        <w:instrText xml:space="preserve"> SEQ Illustration \* ARABIC </w:instrText>
                      </w:r>
                      <w:r w:rsidR="0082750F">
                        <w:fldChar w:fldCharType="separate"/>
                      </w:r>
                      <w:r w:rsidR="000C45B9">
                        <w:rPr>
                          <w:noProof/>
                        </w:rPr>
                        <w:t>65</w:t>
                      </w:r>
                      <w:r w:rsidR="0082750F">
                        <w:rPr>
                          <w:noProof/>
                        </w:rPr>
                        <w:fldChar w:fldCharType="end"/>
                      </w:r>
                      <w:r>
                        <w:t xml:space="preserve"> : Exemple de surveillance</w:t>
                      </w:r>
                      <w:bookmarkEnd w:id="84"/>
                    </w:p>
                    <w:p w14:paraId="18368393" w14:textId="77777777" w:rsidR="00000000" w:rsidRDefault="0082750F"/>
                  </w:txbxContent>
                </v:textbox>
                <w10:wrap type="topAndBottom" anchorx="margin"/>
              </v:shape>
            </w:pict>
          </mc:Fallback>
        </mc:AlternateContent>
      </w:r>
      <w:r w:rsidRPr="00175EC9">
        <w:rPr>
          <w:noProof/>
        </w:rPr>
        <w:drawing>
          <wp:anchor distT="0" distB="0" distL="114300" distR="114300" simplePos="0" relativeHeight="251809792" behindDoc="0" locked="0" layoutInCell="1" allowOverlap="1" wp14:anchorId="3C8046B1" wp14:editId="5A798096">
            <wp:simplePos x="0" y="0"/>
            <wp:positionH relativeFrom="margin">
              <wp:posOffset>6350</wp:posOffset>
            </wp:positionH>
            <wp:positionV relativeFrom="paragraph">
              <wp:posOffset>883285</wp:posOffset>
            </wp:positionV>
            <wp:extent cx="5753100" cy="257175"/>
            <wp:effectExtent l="0" t="0" r="0" b="9525"/>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53100" cy="257175"/>
                    </a:xfrm>
                    <a:prstGeom prst="rect">
                      <a:avLst/>
                    </a:prstGeom>
                  </pic:spPr>
                </pic:pic>
              </a:graphicData>
            </a:graphic>
          </wp:anchor>
        </w:drawing>
      </w:r>
      <w:r w:rsidR="00DE2F9B" w:rsidRPr="00175EC9">
        <w:t>L’exemple ci-dess</w:t>
      </w:r>
      <w:r w:rsidR="00E34DBC" w:rsidRPr="00175EC9">
        <w:t>o</w:t>
      </w:r>
      <w:r w:rsidR="00DE2F9B" w:rsidRPr="00175EC9">
        <w:t xml:space="preserve">us vas </w:t>
      </w:r>
      <w:r w:rsidR="00DE2F9B">
        <w:t>rechercher sur le web les informations contenant</w:t>
      </w:r>
      <w:r w:rsidR="00DF26C0">
        <w:t>s</w:t>
      </w:r>
      <w:r w:rsidR="00DE2F9B">
        <w:t xml:space="preserve"> </w:t>
      </w:r>
      <w:r w:rsidR="00DF26C0">
        <w:t xml:space="preserve">soit </w:t>
      </w:r>
      <w:r w:rsidR="00DE2F9B">
        <w:t>« </w:t>
      </w:r>
      <w:proofErr w:type="spellStart"/>
      <w:r w:rsidR="00DE2F9B">
        <w:t>nudge</w:t>
      </w:r>
      <w:proofErr w:type="spellEnd"/>
      <w:r w:rsidR="00DE2F9B">
        <w:t xml:space="preserve"> marketing »</w:t>
      </w:r>
      <w:r w:rsidR="00DF26C0">
        <w:t xml:space="preserve"> ou simplement</w:t>
      </w:r>
      <w:r w:rsidR="00DE2F9B">
        <w:t xml:space="preserve"> « </w:t>
      </w:r>
      <w:proofErr w:type="spellStart"/>
      <w:r w:rsidR="00DE2F9B">
        <w:t>nudge</w:t>
      </w:r>
      <w:proofErr w:type="spellEnd"/>
      <w:r w:rsidR="00DE2F9B">
        <w:t xml:space="preserve"> » </w:t>
      </w:r>
      <w:r w:rsidR="00DF26C0">
        <w:t>ou bien</w:t>
      </w:r>
      <w:r w:rsidR="00DE2F9B">
        <w:t xml:space="preserve"> « marketing incitatif » </w:t>
      </w:r>
      <w:r w:rsidR="00DF26C0">
        <w:t xml:space="preserve">ou </w:t>
      </w:r>
      <w:r>
        <w:t>« </w:t>
      </w:r>
      <w:proofErr w:type="spellStart"/>
      <w:r w:rsidR="00DF26C0">
        <w:t>démarketing</w:t>
      </w:r>
      <w:proofErr w:type="spellEnd"/>
      <w:r>
        <w:t> »</w:t>
      </w:r>
      <w:r w:rsidR="00DF26C0">
        <w:t xml:space="preserve"> </w:t>
      </w:r>
      <w:r w:rsidR="00DE2F9B">
        <w:t>et qui incluent obligatoirement les termes tourisme(s) ou touriste(s).</w:t>
      </w:r>
    </w:p>
    <w:p w14:paraId="43BAF0B8" w14:textId="611A1C1F" w:rsidR="00DF26C0" w:rsidRDefault="00DF26C0" w:rsidP="0021751F">
      <w:pPr>
        <w:pStyle w:val="Paragraphe"/>
        <w:spacing w:after="240"/>
      </w:pPr>
    </w:p>
    <w:p w14:paraId="0716E304" w14:textId="70261752" w:rsidR="00D1729F" w:rsidRDefault="00A1741F" w:rsidP="00A1397C">
      <w:pPr>
        <w:pStyle w:val="Titre3"/>
        <w:numPr>
          <w:ilvl w:val="2"/>
          <w:numId w:val="1"/>
        </w:numPr>
        <w:spacing w:after="240"/>
      </w:pPr>
      <w:bookmarkStart w:id="85" w:name="_Toc74746835"/>
      <w:r>
        <w:t>Résultats de la veille</w:t>
      </w:r>
      <w:bookmarkEnd w:id="85"/>
      <w:r>
        <w:t xml:space="preserve"> </w:t>
      </w:r>
    </w:p>
    <w:p w14:paraId="65F78ECC" w14:textId="32036387" w:rsidR="008B4C78" w:rsidRDefault="008B4C78" w:rsidP="00FB3364">
      <w:pPr>
        <w:pStyle w:val="Paragraphe"/>
      </w:pPr>
      <w:r>
        <w:t xml:space="preserve">J’ai débuté ma mission en effectuant des recherches via </w:t>
      </w:r>
      <w:proofErr w:type="spellStart"/>
      <w:r>
        <w:t>Digimind</w:t>
      </w:r>
      <w:proofErr w:type="spellEnd"/>
      <w:r>
        <w:t xml:space="preserve"> sur les termes évoqués précédemment. Après avoir sélectionné un certain nombre de documents, je me suis lancé dans une analyse traitant des problèmes récurrents, des solutions et de quelques exemples efficaces mis en place. Cette analyse</w:t>
      </w:r>
      <w:r w:rsidR="0020727F">
        <w:t xml:space="preserve">, </w:t>
      </w:r>
      <w:r>
        <w:t>a été transmise à l’équipe de travail pour qu’ils me donnent leur avis sur ce</w:t>
      </w:r>
      <w:r w:rsidR="00042F03">
        <w:t xml:space="preserve"> premier état des lieux</w:t>
      </w:r>
      <w:r>
        <w:t xml:space="preserve">. </w:t>
      </w:r>
    </w:p>
    <w:p w14:paraId="7D888E46" w14:textId="7F20CE46" w:rsidR="008B4C78" w:rsidRDefault="008B4C78" w:rsidP="00FB3364">
      <w:pPr>
        <w:pStyle w:val="Paragraphe"/>
      </w:pPr>
      <w:r>
        <w:t>L’illustration suivante représente les problèmes récurrents que j’ai identifié au travers de mes recherches.</w:t>
      </w:r>
    </w:p>
    <w:p w14:paraId="57A6B2D8" w14:textId="77777777" w:rsidR="009E0BBF" w:rsidRDefault="009E0BBF" w:rsidP="009E0BBF">
      <w:pPr>
        <w:pStyle w:val="Paragraphe"/>
        <w:keepNext/>
      </w:pPr>
      <w:r>
        <w:rPr>
          <w:noProof/>
        </w:rPr>
        <w:lastRenderedPageBreak/>
        <w:drawing>
          <wp:inline distT="0" distB="0" distL="0" distR="0" wp14:anchorId="5CFDB64B" wp14:editId="2BF81318">
            <wp:extent cx="5761355" cy="3011805"/>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3011805"/>
                    </a:xfrm>
                    <a:prstGeom prst="rect">
                      <a:avLst/>
                    </a:prstGeom>
                    <a:noFill/>
                  </pic:spPr>
                </pic:pic>
              </a:graphicData>
            </a:graphic>
          </wp:inline>
        </w:drawing>
      </w:r>
    </w:p>
    <w:p w14:paraId="13F6C557" w14:textId="349B07DB" w:rsidR="009E0BBF" w:rsidRDefault="009E0BBF" w:rsidP="009E0BBF">
      <w:pPr>
        <w:pStyle w:val="Lgende"/>
        <w:jc w:val="both"/>
      </w:pPr>
      <w:bookmarkStart w:id="86" w:name="_Toc74926613"/>
      <w:r>
        <w:t xml:space="preserve">Illustration </w:t>
      </w:r>
      <w:r w:rsidR="0082750F">
        <w:fldChar w:fldCharType="begin"/>
      </w:r>
      <w:r w:rsidR="0082750F">
        <w:instrText xml:space="preserve"> SEQ </w:instrText>
      </w:r>
      <w:r w:rsidR="0082750F">
        <w:instrText xml:space="preserve">Illustration \* ARABIC </w:instrText>
      </w:r>
      <w:r w:rsidR="0082750F">
        <w:fldChar w:fldCharType="separate"/>
      </w:r>
      <w:r w:rsidR="000C45B9">
        <w:rPr>
          <w:noProof/>
        </w:rPr>
        <w:t>66</w:t>
      </w:r>
      <w:r w:rsidR="0082750F">
        <w:rPr>
          <w:noProof/>
        </w:rPr>
        <w:fldChar w:fldCharType="end"/>
      </w:r>
      <w:r>
        <w:t xml:space="preserve"> : Principaux problèmes créés par le surtourisme</w:t>
      </w:r>
      <w:bookmarkEnd w:id="86"/>
    </w:p>
    <w:p w14:paraId="44AA58C4" w14:textId="585633FD" w:rsidR="00042F03" w:rsidRDefault="00D1729F" w:rsidP="0048154B">
      <w:pPr>
        <w:pStyle w:val="Paragraphe"/>
        <w:keepNext/>
      </w:pPr>
      <w:r>
        <w:t xml:space="preserve">Cette synthèse met </w:t>
      </w:r>
      <w:r w:rsidR="00AC54EE">
        <w:t>en avant le fait que, d’une manière générale, le</w:t>
      </w:r>
      <w:r w:rsidR="009D74EA">
        <w:t>s</w:t>
      </w:r>
      <w:r w:rsidR="0048154B">
        <w:t xml:space="preserve"> problème</w:t>
      </w:r>
      <w:r w:rsidR="009D74EA">
        <w:t>s</w:t>
      </w:r>
      <w:r w:rsidR="0048154B">
        <w:t xml:space="preserve"> n’éman</w:t>
      </w:r>
      <w:r>
        <w:t>e</w:t>
      </w:r>
      <w:r w:rsidR="0036178B">
        <w:t>nt</w:t>
      </w:r>
      <w:r>
        <w:t xml:space="preserve"> </w:t>
      </w:r>
      <w:r w:rsidR="0048154B">
        <w:t>pas des touristes mais bien de l’absence de régulation des flux et des</w:t>
      </w:r>
      <w:r>
        <w:t xml:space="preserve"> minorités de</w:t>
      </w:r>
      <w:r w:rsidR="0048154B">
        <w:t xml:space="preserve"> touristes dont les comportements sont inadaptés et ne permettent pas un tourisme long terme et respectueux</w:t>
      </w:r>
      <w:r w:rsidR="00296855">
        <w:t xml:space="preserve"> (</w:t>
      </w:r>
      <w:hyperlink w:anchor="_Bibliographie" w:history="1">
        <w:r w:rsidR="00296855" w:rsidRPr="00D15C3F">
          <w:rPr>
            <w:rStyle w:val="Lienhypertexte"/>
          </w:rPr>
          <w:t>loi de Pareto</w:t>
        </w:r>
      </w:hyperlink>
      <w:r w:rsidR="00296855">
        <w:t>)</w:t>
      </w:r>
      <w:r w:rsidR="0048154B">
        <w:t>.</w:t>
      </w:r>
      <w:r w:rsidR="006564C8">
        <w:t xml:space="preserve"> Le schéma ci-dessous reprend </w:t>
      </w:r>
      <w:r w:rsidR="007663E4">
        <w:t>quelques</w:t>
      </w:r>
      <w:r w:rsidR="006564C8">
        <w:t xml:space="preserve"> solutions mises en place par les destinations, les locaux ou les professionnels du tourisme.</w:t>
      </w:r>
    </w:p>
    <w:p w14:paraId="051C98B8" w14:textId="77777777" w:rsidR="009E0BBF" w:rsidRDefault="009E0BBF" w:rsidP="0048154B">
      <w:pPr>
        <w:pStyle w:val="Paragraphe"/>
        <w:keepNext/>
      </w:pPr>
    </w:p>
    <w:p w14:paraId="4F7F032B" w14:textId="2E84BF16" w:rsidR="006564C8" w:rsidRDefault="00042F03" w:rsidP="0048154B">
      <w:pPr>
        <w:pStyle w:val="Paragraphe"/>
        <w:keepNext/>
      </w:pPr>
      <w:r>
        <w:t>C’est au cours d’une visioconférence avec l’équipe de travail que nous avons évoqué un certain nombre d’éléments théoriques. A la suite de cela, nous avons retenus qu’il serait intéressant de hiérarchiser les informations que j’identifierais comme pertinentes. J’ai alors entrepris de créer trois catégories (Causes et symptômes ; Changements et évolutions ; Attentes postmodernes).</w:t>
      </w:r>
    </w:p>
    <w:p w14:paraId="068E3F15" w14:textId="77777777" w:rsidR="009E0BBF" w:rsidRDefault="009E0BBF" w:rsidP="009E0BBF">
      <w:pPr>
        <w:pStyle w:val="Paragraphe"/>
        <w:keepNext/>
      </w:pPr>
      <w:r>
        <w:rPr>
          <w:noProof/>
        </w:rPr>
        <w:drawing>
          <wp:inline distT="0" distB="0" distL="0" distR="0" wp14:anchorId="3354F89B" wp14:editId="23D79EBB">
            <wp:extent cx="5761355" cy="2932430"/>
            <wp:effectExtent l="0" t="0" r="0" b="127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2932430"/>
                    </a:xfrm>
                    <a:prstGeom prst="rect">
                      <a:avLst/>
                    </a:prstGeom>
                    <a:noFill/>
                  </pic:spPr>
                </pic:pic>
              </a:graphicData>
            </a:graphic>
          </wp:inline>
        </w:drawing>
      </w:r>
    </w:p>
    <w:p w14:paraId="6B804B70" w14:textId="4AF7FC59" w:rsidR="009E0BBF" w:rsidRDefault="009E0BBF" w:rsidP="009E0BBF">
      <w:pPr>
        <w:pStyle w:val="Lgende"/>
        <w:jc w:val="both"/>
      </w:pPr>
      <w:bookmarkStart w:id="87" w:name="_Toc74926614"/>
      <w:r>
        <w:t xml:space="preserve">Illustration </w:t>
      </w:r>
      <w:r w:rsidR="0082750F">
        <w:fldChar w:fldCharType="begin"/>
      </w:r>
      <w:r w:rsidR="0082750F">
        <w:instrText xml:space="preserve"> SEQ Illustration \* ARABIC </w:instrText>
      </w:r>
      <w:r w:rsidR="0082750F">
        <w:fldChar w:fldCharType="separate"/>
      </w:r>
      <w:r w:rsidR="000C45B9">
        <w:rPr>
          <w:noProof/>
        </w:rPr>
        <w:t>67</w:t>
      </w:r>
      <w:r w:rsidR="0082750F">
        <w:rPr>
          <w:noProof/>
        </w:rPr>
        <w:fldChar w:fldCharType="end"/>
      </w:r>
      <w:r>
        <w:t xml:space="preserve"> : Exemples de solutions</w:t>
      </w:r>
      <w:bookmarkEnd w:id="87"/>
    </w:p>
    <w:p w14:paraId="48CD3DA2" w14:textId="03E46969" w:rsidR="006564C8" w:rsidRDefault="006564C8" w:rsidP="00FB3364">
      <w:pPr>
        <w:pStyle w:val="Paragraphe"/>
      </w:pPr>
      <w:r>
        <w:lastRenderedPageBreak/>
        <w:t xml:space="preserve">Il ressort que les destinations sont plus orientées vers la régulation voire l’interdiction </w:t>
      </w:r>
      <w:r w:rsidR="0036178B">
        <w:t>de</w:t>
      </w:r>
      <w:r>
        <w:t xml:space="preserve"> certains lieux. L’objectif est de limiter la fréquentation des sites bondés afin de diminuer les effets néfastes de la </w:t>
      </w:r>
      <w:proofErr w:type="spellStart"/>
      <w:r>
        <w:t>surfréquentation</w:t>
      </w:r>
      <w:proofErr w:type="spellEnd"/>
      <w:r>
        <w:t xml:space="preserve"> (érosion, </w:t>
      </w:r>
      <w:proofErr w:type="spellStart"/>
      <w:r>
        <w:t>surpeuplemennt</w:t>
      </w:r>
      <w:proofErr w:type="spellEnd"/>
      <w:r>
        <w:t>, dégradation du paysage et de l’expérience touristique…). Cependant, les pressions touristiques ne sont pas seulement dues à une trop forte concentration de voyageur</w:t>
      </w:r>
      <w:r w:rsidR="00B007B5">
        <w:t>s</w:t>
      </w:r>
      <w:r>
        <w:t xml:space="preserve"> sur un site donné. En effet, les lieux les plus fréquentés voient les prix de leur immobilier s’envoler du fait de la location grandissante mais aussi une augmentation du </w:t>
      </w:r>
      <w:r w:rsidR="007966B6">
        <w:t>cout</w:t>
      </w:r>
      <w:r>
        <w:t xml:space="preserve"> de la vie car les commerces deviennent, petit à petit, uniquement dédiés aux touristes. Pour contrer cela,</w:t>
      </w:r>
      <w:r w:rsidR="000F7F06">
        <w:t xml:space="preserve"> les destinations s’attachent à réduire le nombre de commerces </w:t>
      </w:r>
      <w:r w:rsidR="0020727F">
        <w:t xml:space="preserve">dédiés aux </w:t>
      </w:r>
      <w:r w:rsidR="000F7F06">
        <w:t>tourist</w:t>
      </w:r>
      <w:r w:rsidR="0020727F">
        <w:t>e</w:t>
      </w:r>
      <w:r w:rsidR="000F7F06">
        <w:t>s et de limiter l’inflation du prix des produits de base</w:t>
      </w:r>
      <w:r w:rsidR="0020727F">
        <w:t xml:space="preserve">. Certaines </w:t>
      </w:r>
      <w:r w:rsidR="003F33FF" w:rsidRPr="00175EC9">
        <w:t>d’entre-elles</w:t>
      </w:r>
      <w:r w:rsidR="0020727F" w:rsidRPr="00175EC9">
        <w:t xml:space="preserve"> </w:t>
      </w:r>
      <w:r w:rsidR="0020727F">
        <w:t xml:space="preserve">travaillent à limiter </w:t>
      </w:r>
      <w:r w:rsidR="007966B6">
        <w:t>voire</w:t>
      </w:r>
      <w:r w:rsidR="0020727F">
        <w:t xml:space="preserve"> interdire aux plateformes de locations (</w:t>
      </w:r>
      <w:proofErr w:type="spellStart"/>
      <w:r w:rsidR="0020727F">
        <w:t>AirBnB</w:t>
      </w:r>
      <w:proofErr w:type="spellEnd"/>
      <w:r w:rsidR="0020727F">
        <w:t xml:space="preserve"> ; </w:t>
      </w:r>
      <w:proofErr w:type="spellStart"/>
      <w:r w:rsidR="0020727F">
        <w:t>Booking</w:t>
      </w:r>
      <w:proofErr w:type="spellEnd"/>
      <w:r w:rsidR="0020727F">
        <w:t>…) d’intervenir sur leur territoire.</w:t>
      </w:r>
    </w:p>
    <w:p w14:paraId="682C413D" w14:textId="62929166" w:rsidR="000F7F06" w:rsidRDefault="00B007B5" w:rsidP="00FB3364">
      <w:pPr>
        <w:pStyle w:val="Paragraphe"/>
      </w:pPr>
      <w:r>
        <w:rPr>
          <w:noProof/>
        </w:rPr>
        <mc:AlternateContent>
          <mc:Choice Requires="wps">
            <w:drawing>
              <wp:anchor distT="0" distB="0" distL="114300" distR="114300" simplePos="0" relativeHeight="251702272" behindDoc="0" locked="0" layoutInCell="1" allowOverlap="1" wp14:anchorId="42608786" wp14:editId="1A03F70B">
                <wp:simplePos x="0" y="0"/>
                <wp:positionH relativeFrom="margin">
                  <wp:align>left</wp:align>
                </wp:positionH>
                <wp:positionV relativeFrom="paragraph">
                  <wp:posOffset>4109720</wp:posOffset>
                </wp:positionV>
                <wp:extent cx="5759450" cy="200025"/>
                <wp:effectExtent l="0" t="0" r="0" b="9525"/>
                <wp:wrapTopAndBottom/>
                <wp:docPr id="24" name="Zone de texte 24"/>
                <wp:cNvGraphicFramePr/>
                <a:graphic xmlns:a="http://schemas.openxmlformats.org/drawingml/2006/main">
                  <a:graphicData uri="http://schemas.microsoft.com/office/word/2010/wordprocessingShape">
                    <wps:wsp>
                      <wps:cNvSpPr txBox="1"/>
                      <wps:spPr>
                        <a:xfrm>
                          <a:off x="0" y="0"/>
                          <a:ext cx="5759450" cy="200025"/>
                        </a:xfrm>
                        <a:prstGeom prst="rect">
                          <a:avLst/>
                        </a:prstGeom>
                        <a:solidFill>
                          <a:prstClr val="white"/>
                        </a:solidFill>
                        <a:ln>
                          <a:noFill/>
                        </a:ln>
                      </wps:spPr>
                      <wps:txbx>
                        <w:txbxContent>
                          <w:p w14:paraId="5A43B935" w14:textId="36B6BAB1" w:rsidR="00E34DBC" w:rsidRPr="005052C8" w:rsidRDefault="00E34DBC" w:rsidP="00B007B5">
                            <w:pPr>
                              <w:pStyle w:val="Lgende"/>
                              <w:rPr>
                                <w:noProof/>
                                <w:sz w:val="24"/>
                              </w:rPr>
                            </w:pPr>
                            <w:bookmarkStart w:id="88" w:name="_Toc74926615"/>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Italie</w:t>
                            </w:r>
                            <w:bookmarkEnd w:id="88"/>
                          </w:p>
                          <w:p w14:paraId="5B0A2055" w14:textId="77777777" w:rsidR="00000000" w:rsidRDefault="0082750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608786" id="Zone de texte 24" o:spid="_x0000_s1035" type="#_x0000_t202" style="position:absolute;left:0;text-align:left;margin-left:0;margin-top:323.6pt;width:453.5pt;height:15.75pt;z-index:25170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" stroked="f">
                <v:textbox inset="0,0,0,0">
                  <w:txbxContent>
                    <w:p w14:paraId="5A43B935" w14:textId="36B6BAB1" w:rsidR="00E34DBC" w:rsidRPr="005052C8" w:rsidRDefault="00E34DBC" w:rsidP="00B007B5">
                      <w:pPr>
                        <w:pStyle w:val="Lgende"/>
                        <w:rPr>
                          <w:noProof/>
                          <w:sz w:val="24"/>
                        </w:rPr>
                      </w:pPr>
                      <w:bookmarkStart w:id="89" w:name="_Toc74926615"/>
                      <w:r>
                        <w:t xml:space="preserve">Illustration </w:t>
                      </w:r>
                      <w:r w:rsidR="0082750F">
                        <w:fldChar w:fldCharType="begin"/>
                      </w:r>
                      <w:r w:rsidR="0082750F">
                        <w:instrText xml:space="preserve"> SEQ Illustration \* ARABIC </w:instrText>
                      </w:r>
                      <w:r w:rsidR="0082750F">
                        <w:fldChar w:fldCharType="separate"/>
                      </w:r>
                      <w:r w:rsidR="000C45B9">
                        <w:rPr>
                          <w:noProof/>
                        </w:rPr>
                        <w:t>68</w:t>
                      </w:r>
                      <w:r w:rsidR="0082750F">
                        <w:rPr>
                          <w:noProof/>
                        </w:rPr>
                        <w:fldChar w:fldCharType="end"/>
                      </w:r>
                      <w:r>
                        <w:t xml:space="preserve"> : Solution mise en place dans le Parc des Cinque Terre en Italie</w:t>
                      </w:r>
                      <w:bookmarkEnd w:id="89"/>
                    </w:p>
                    <w:p w14:paraId="5B0A2055" w14:textId="77777777" w:rsidR="00000000" w:rsidRDefault="0082750F"/>
                  </w:txbxContent>
                </v:textbox>
                <w10:wrap type="topAndBottom" anchorx="margin"/>
              </v:shape>
            </w:pict>
          </mc:Fallback>
        </mc:AlternateContent>
      </w:r>
      <w:r>
        <w:rPr>
          <w:noProof/>
        </w:rPr>
        <w:drawing>
          <wp:anchor distT="0" distB="0" distL="114300" distR="114300" simplePos="0" relativeHeight="251700224" behindDoc="0" locked="0" layoutInCell="1" allowOverlap="1" wp14:anchorId="44AFBD22" wp14:editId="6EF4040B">
            <wp:simplePos x="0" y="0"/>
            <wp:positionH relativeFrom="margin">
              <wp:align>center</wp:align>
            </wp:positionH>
            <wp:positionV relativeFrom="paragraph">
              <wp:posOffset>4445</wp:posOffset>
            </wp:positionV>
            <wp:extent cx="5759450" cy="4043680"/>
            <wp:effectExtent l="0" t="0" r="0" b="0"/>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59450" cy="4043680"/>
                    </a:xfrm>
                    <a:prstGeom prst="rect">
                      <a:avLst/>
                    </a:prstGeom>
                  </pic:spPr>
                </pic:pic>
              </a:graphicData>
            </a:graphic>
          </wp:anchor>
        </w:drawing>
      </w:r>
      <w:r w:rsidR="000F7F06">
        <w:t xml:space="preserve">Une des orientations </w:t>
      </w:r>
      <w:r w:rsidR="0020727F">
        <w:t xml:space="preserve">visant à diminuer l’impact environnemental </w:t>
      </w:r>
      <w:r w:rsidR="000F7F06">
        <w:t>est de développer les énergies vertes, inciter à mieux consommer, revaloriser, trier les déchets tout en limitant le « prêt à l’usage »</w:t>
      </w:r>
      <w:r w:rsidR="0020727F">
        <w:t xml:space="preserve">, </w:t>
      </w:r>
      <w:r w:rsidR="000F7F06">
        <w:t>l’utilisation du plastique et promouvoir le circuit court. Cette dernière mesure a aussi pour effet de valoriser les produits locaux et de mieux rémunérer les producteurs ce qui vas améliorer la qualité de vie. Cela est d’autant plus important que bon nombre de destinations sont dépendantes des revenus générés par le tourisme. Les sites concernés font face à une très forte augmentation de leur population</w:t>
      </w:r>
      <w:r w:rsidR="0020727F">
        <w:t xml:space="preserve"> sur des périodes très courtes</w:t>
      </w:r>
      <w:r w:rsidR="000F7F06">
        <w:t xml:space="preserve">. Les services communaux n’ont pas la capacité de </w:t>
      </w:r>
      <w:r w:rsidR="0020727F">
        <w:t>gérer</w:t>
      </w:r>
      <w:r w:rsidR="000F7F06">
        <w:t xml:space="preserve"> cet accroissement et font face à des difficultés de gestions des déchets et des énergies (problème encore plus prégnant sur les îles qui sont dépendantes des continents).</w:t>
      </w:r>
      <w:r w:rsidR="008C67AC">
        <w:t xml:space="preserve"> Il n’est pas possible de déployer des moyens financiers importants pour améliorer les solutions de traitements ou de stockage des déchets car cela revient souvent à créer de nouvelles structures qui ne seront utilisées que quelques mois par an.</w:t>
      </w:r>
    </w:p>
    <w:p w14:paraId="3638BAB3" w14:textId="601E79FB" w:rsidR="00042F03" w:rsidRDefault="008C67AC" w:rsidP="00AC54EE">
      <w:pPr>
        <w:pStyle w:val="Paragraphe"/>
      </w:pPr>
      <w:r>
        <w:lastRenderedPageBreak/>
        <w:t>Cependant, certaines destinations font preuve d’ingéniosité comme le montre l</w:t>
      </w:r>
      <w:r w:rsidR="00B007B5">
        <w:t xml:space="preserve">’illustration suivante </w:t>
      </w:r>
      <w:r>
        <w:t>qui met</w:t>
      </w:r>
      <w:r w:rsidR="00B007B5">
        <w:t xml:space="preserve"> en avant des mesures plus singulières qui p</w:t>
      </w:r>
      <w:r w:rsidR="00042F03">
        <w:t xml:space="preserve">ourraient être déployés dans </w:t>
      </w:r>
      <w:r w:rsidR="00042F03" w:rsidRPr="00175EC9">
        <w:t xml:space="preserve">d’autres </w:t>
      </w:r>
      <w:r w:rsidR="003F33FF" w:rsidRPr="00175EC9">
        <w:t>sites</w:t>
      </w:r>
      <w:r w:rsidR="00042F03" w:rsidRPr="00175EC9">
        <w:t xml:space="preserve">. Un dernier </w:t>
      </w:r>
      <w:r w:rsidR="00042F03">
        <w:t xml:space="preserve">point montre qu’il semble important de ne pas laisser les Etats agirs seuls car ils ont, la plupart du temps, tendance à restreindre, punir ou contraindre les voyageurs. Certains acteurs du tourisme ont pris conscience de l’urgence à laquelle font face les destinations et s’attachent à agir à leur échelle (réduire le nombre de départs pour une destination donnée, dynamiser les campagnes…). Les nouvelles générations ont de plus en plus conscience de ces problèmes et ont tendances à plus agir (émergence du slow </w:t>
      </w:r>
      <w:proofErr w:type="spellStart"/>
      <w:r w:rsidR="00042F03">
        <w:t>tourism</w:t>
      </w:r>
      <w:proofErr w:type="spellEnd"/>
      <w:r w:rsidR="00042F03">
        <w:t>, favoriser les voyages en trains plutôt qu’en avion…).</w:t>
      </w:r>
    </w:p>
    <w:p w14:paraId="593E4383" w14:textId="77777777" w:rsidR="00B007B5" w:rsidRDefault="00B007B5" w:rsidP="00AC54EE">
      <w:pPr>
        <w:pStyle w:val="Paragraphe"/>
      </w:pPr>
    </w:p>
    <w:p w14:paraId="3F70F501" w14:textId="2129BDC6" w:rsidR="00B007B5" w:rsidRDefault="00D15C3F" w:rsidP="00B007B5">
      <w:pPr>
        <w:pStyle w:val="Paragraphe"/>
      </w:pPr>
      <w:r>
        <w:rPr>
          <w:noProof/>
        </w:rPr>
        <mc:AlternateContent>
          <mc:Choice Requires="wps">
            <w:drawing>
              <wp:anchor distT="0" distB="0" distL="114300" distR="114300" simplePos="0" relativeHeight="251777024" behindDoc="0" locked="0" layoutInCell="1" allowOverlap="1" wp14:anchorId="7DAA287D" wp14:editId="157D2FA8">
                <wp:simplePos x="0" y="0"/>
                <wp:positionH relativeFrom="column">
                  <wp:posOffset>80645</wp:posOffset>
                </wp:positionH>
                <wp:positionV relativeFrom="paragraph">
                  <wp:posOffset>5114290</wp:posOffset>
                </wp:positionV>
                <wp:extent cx="1276350" cy="0"/>
                <wp:effectExtent l="0" t="19050" r="38100" b="38100"/>
                <wp:wrapNone/>
                <wp:docPr id="192" name="Connecteur droit 192"/>
                <wp:cNvGraphicFramePr/>
                <a:graphic xmlns:a="http://schemas.openxmlformats.org/drawingml/2006/main">
                  <a:graphicData uri="http://schemas.microsoft.com/office/word/2010/wordprocessingShape">
                    <wps:wsp>
                      <wps:cNvCnPr/>
                      <wps:spPr>
                        <a:xfrm>
                          <a:off x="0" y="0"/>
                          <a:ext cx="1276350" cy="0"/>
                        </a:xfrm>
                        <a:prstGeom prst="line">
                          <a:avLst/>
                        </a:prstGeom>
                        <a:ln w="57150">
                          <a:solidFill>
                            <a:srgbClr val="2234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089B71" id="Connecteur droit 192"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402.7pt" to="106.85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" strokecolor="#22346a" strokeweight="4.5pt"/>
            </w:pict>
          </mc:Fallback>
        </mc:AlternateContent>
      </w:r>
      <w:r>
        <w:rPr>
          <w:noProof/>
        </w:rPr>
        <mc:AlternateContent>
          <mc:Choice Requires="wps">
            <w:drawing>
              <wp:anchor distT="0" distB="0" distL="114300" distR="114300" simplePos="0" relativeHeight="251774976" behindDoc="1" locked="0" layoutInCell="1" allowOverlap="1" wp14:anchorId="30DE0701" wp14:editId="3A280FBA">
                <wp:simplePos x="0" y="0"/>
                <wp:positionH relativeFrom="margin">
                  <wp:align>left</wp:align>
                </wp:positionH>
                <wp:positionV relativeFrom="paragraph">
                  <wp:posOffset>4749800</wp:posOffset>
                </wp:positionV>
                <wp:extent cx="5953125" cy="1133475"/>
                <wp:effectExtent l="0" t="0" r="9525" b="9525"/>
                <wp:wrapTopAndBottom/>
                <wp:docPr id="62" name="Rectangle 62"/>
                <wp:cNvGraphicFramePr/>
                <a:graphic xmlns:a="http://schemas.openxmlformats.org/drawingml/2006/main">
                  <a:graphicData uri="http://schemas.microsoft.com/office/word/2010/wordprocessingShape">
                    <wps:wsp>
                      <wps:cNvSpPr/>
                      <wps:spPr>
                        <a:xfrm>
                          <a:off x="0" y="0"/>
                          <a:ext cx="5953125" cy="11334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786CBA" w14:textId="79BF4A57" w:rsidR="00E34DBC" w:rsidRPr="002A3953" w:rsidRDefault="00E34DBC" w:rsidP="00D15C3F">
                            <w:pPr>
                              <w:jc w:val="both"/>
                              <w:rPr>
                                <w:color w:val="0F0D29" w:themeColor="text1"/>
                                <w:sz w:val="32"/>
                                <w:szCs w:val="24"/>
                              </w:rPr>
                            </w:pPr>
                            <w:r w:rsidRPr="002A3953">
                              <w:rPr>
                                <w:color w:val="0F0D29" w:themeColor="text1"/>
                                <w:sz w:val="32"/>
                                <w:szCs w:val="24"/>
                              </w:rPr>
                              <w:t>DEFINITION</w:t>
                            </w:r>
                          </w:p>
                          <w:p w14:paraId="15EFFD94" w14:textId="77777777" w:rsidR="00E34DBC" w:rsidRPr="002A3953" w:rsidRDefault="00E34DBC" w:rsidP="00D15C3F">
                            <w:pPr>
                              <w:jc w:val="both"/>
                              <w:rPr>
                                <w:color w:val="0F0D29" w:themeColor="text1"/>
                                <w:sz w:val="12"/>
                                <w:szCs w:val="8"/>
                              </w:rPr>
                            </w:pPr>
                          </w:p>
                          <w:p w14:paraId="32DFE0B9" w14:textId="77777777" w:rsidR="00E34DBC" w:rsidRPr="002A3953" w:rsidRDefault="00E34DBC" w:rsidP="00D15C3F">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D15C3F">
                              <w:rPr>
                                <w:b w:val="0"/>
                                <w:bCs/>
                                <w:color w:val="0F0D29" w:themeColor="text1"/>
                                <w:sz w:val="24"/>
                                <w:szCs w:val="20"/>
                              </w:rPr>
                              <w:t xml:space="preserve">Le </w:t>
                            </w:r>
                            <w:proofErr w:type="spellStart"/>
                            <w:r w:rsidRPr="00D15C3F">
                              <w:rPr>
                                <w:color w:val="0F0D29" w:themeColor="text1"/>
                                <w:sz w:val="24"/>
                                <w:szCs w:val="20"/>
                              </w:rPr>
                              <w:t>nudge</w:t>
                            </w:r>
                            <w:proofErr w:type="spellEnd"/>
                            <w:r w:rsidRPr="00D15C3F">
                              <w:rPr>
                                <w:color w:val="0F0D29" w:themeColor="text1"/>
                                <w:sz w:val="24"/>
                                <w:szCs w:val="20"/>
                              </w:rPr>
                              <w:t xml:space="preserve"> marketing </w:t>
                            </w:r>
                            <w:r w:rsidRPr="00D15C3F">
                              <w:rPr>
                                <w:b w:val="0"/>
                                <w:bCs/>
                                <w:color w:val="0F0D29" w:themeColor="text1"/>
                                <w:sz w:val="24"/>
                                <w:szCs w:val="20"/>
                              </w:rPr>
                              <w:t xml:space="preserve">est un type de marketing visant mettre en place des outils qui ont pour vocation d'inciter les utilisateurs à agir de façon écoresponsable en utilisant des leviers originaux qui sortent du registre classique de la sensibilisation. </w:t>
                            </w:r>
                          </w:p>
                          <w:p w14:paraId="51BCD766" w14:textId="77777777" w:rsidR="00000000" w:rsidRDefault="0082750F"/>
                          <w:p w14:paraId="743E216A" w14:textId="54A034C0" w:rsidR="00E34DBC" w:rsidRPr="002A3953" w:rsidRDefault="00E34DBC" w:rsidP="00D15C3F">
                            <w:pPr>
                              <w:jc w:val="both"/>
                              <w:rPr>
                                <w:color w:val="0F0D29" w:themeColor="text1"/>
                                <w:sz w:val="32"/>
                                <w:szCs w:val="24"/>
                              </w:rPr>
                            </w:pPr>
                            <w:r w:rsidRPr="002A3953">
                              <w:rPr>
                                <w:color w:val="0F0D29" w:themeColor="text1"/>
                                <w:sz w:val="32"/>
                                <w:szCs w:val="24"/>
                              </w:rPr>
                              <w:t>DEFINITION</w:t>
                            </w:r>
                          </w:p>
                          <w:p w14:paraId="0E94CCF6" w14:textId="77777777" w:rsidR="00E34DBC" w:rsidRPr="002A3953" w:rsidRDefault="00E34DBC" w:rsidP="00D15C3F">
                            <w:pPr>
                              <w:jc w:val="both"/>
                              <w:rPr>
                                <w:color w:val="0F0D29" w:themeColor="text1"/>
                                <w:sz w:val="12"/>
                                <w:szCs w:val="8"/>
                              </w:rPr>
                            </w:pPr>
                          </w:p>
                          <w:p w14:paraId="5C57459A" w14:textId="1222C02E" w:rsidR="00E34DBC" w:rsidRPr="002A3953" w:rsidRDefault="00E34DBC" w:rsidP="00D15C3F">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D15C3F">
                              <w:rPr>
                                <w:b w:val="0"/>
                                <w:bCs/>
                                <w:color w:val="0F0D29" w:themeColor="text1"/>
                                <w:sz w:val="24"/>
                                <w:szCs w:val="20"/>
                              </w:rPr>
                              <w:t xml:space="preserve">Le </w:t>
                            </w:r>
                            <w:proofErr w:type="spellStart"/>
                            <w:r w:rsidRPr="00D15C3F">
                              <w:rPr>
                                <w:color w:val="0F0D29" w:themeColor="text1"/>
                                <w:sz w:val="24"/>
                                <w:szCs w:val="20"/>
                              </w:rPr>
                              <w:t>nudge</w:t>
                            </w:r>
                            <w:proofErr w:type="spellEnd"/>
                            <w:r w:rsidRPr="00D15C3F">
                              <w:rPr>
                                <w:color w:val="0F0D29" w:themeColor="text1"/>
                                <w:sz w:val="24"/>
                                <w:szCs w:val="20"/>
                              </w:rPr>
                              <w:t xml:space="preserve"> marketing </w:t>
                            </w:r>
                            <w:r w:rsidRPr="00D15C3F">
                              <w:rPr>
                                <w:b w:val="0"/>
                                <w:bCs/>
                                <w:color w:val="0F0D29" w:themeColor="text1"/>
                                <w:sz w:val="24"/>
                                <w:szCs w:val="20"/>
                              </w:rPr>
                              <w:t xml:space="preserve">est un type de marketing visant mettre en place des outils qui ont pour vocation d'inciter les utilisateurs à agir de façon écoresponsable en utilisant des leviers originaux qui sortent du registre classique de la sensibilisation.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E0701" id="Rectangle 62" o:spid="_x0000_s1036" style="position:absolute;left:0;text-align:left;margin-left:0;margin-top:374pt;width:468.75pt;height:89.25pt;z-index:-251541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" fillcolor="#b1e4fd [660]" stroked="f" strokeweight="2pt">
                <v:textbox>
                  <w:txbxContent>
                    <w:p w14:paraId="3B786CBA" w14:textId="79BF4A57" w:rsidR="00E34DBC" w:rsidRPr="002A3953" w:rsidRDefault="00E34DBC" w:rsidP="00D15C3F">
                      <w:pPr>
                        <w:jc w:val="both"/>
                        <w:rPr>
                          <w:color w:val="0F0D29" w:themeColor="text1"/>
                          <w:sz w:val="32"/>
                          <w:szCs w:val="24"/>
                        </w:rPr>
                      </w:pPr>
                      <w:r w:rsidRPr="002A3953">
                        <w:rPr>
                          <w:color w:val="0F0D29" w:themeColor="text1"/>
                          <w:sz w:val="32"/>
                          <w:szCs w:val="24"/>
                        </w:rPr>
                        <w:t>DEFINITION</w:t>
                      </w:r>
                    </w:p>
                    <w:p w14:paraId="15EFFD94" w14:textId="77777777" w:rsidR="00E34DBC" w:rsidRPr="002A3953" w:rsidRDefault="00E34DBC" w:rsidP="00D15C3F">
                      <w:pPr>
                        <w:jc w:val="both"/>
                        <w:rPr>
                          <w:color w:val="0F0D29" w:themeColor="text1"/>
                          <w:sz w:val="12"/>
                          <w:szCs w:val="8"/>
                        </w:rPr>
                      </w:pPr>
                    </w:p>
                    <w:p w14:paraId="32DFE0B9" w14:textId="77777777" w:rsidR="00E34DBC" w:rsidRPr="002A3953" w:rsidRDefault="00E34DBC" w:rsidP="00D15C3F">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D15C3F">
                        <w:rPr>
                          <w:b w:val="0"/>
                          <w:bCs/>
                          <w:color w:val="0F0D29" w:themeColor="text1"/>
                          <w:sz w:val="24"/>
                          <w:szCs w:val="20"/>
                        </w:rPr>
                        <w:t xml:space="preserve">Le </w:t>
                      </w:r>
                      <w:proofErr w:type="spellStart"/>
                      <w:r w:rsidRPr="00D15C3F">
                        <w:rPr>
                          <w:color w:val="0F0D29" w:themeColor="text1"/>
                          <w:sz w:val="24"/>
                          <w:szCs w:val="20"/>
                        </w:rPr>
                        <w:t>nudge</w:t>
                      </w:r>
                      <w:proofErr w:type="spellEnd"/>
                      <w:r w:rsidRPr="00D15C3F">
                        <w:rPr>
                          <w:color w:val="0F0D29" w:themeColor="text1"/>
                          <w:sz w:val="24"/>
                          <w:szCs w:val="20"/>
                        </w:rPr>
                        <w:t xml:space="preserve"> marketing </w:t>
                      </w:r>
                      <w:r w:rsidRPr="00D15C3F">
                        <w:rPr>
                          <w:b w:val="0"/>
                          <w:bCs/>
                          <w:color w:val="0F0D29" w:themeColor="text1"/>
                          <w:sz w:val="24"/>
                          <w:szCs w:val="20"/>
                        </w:rPr>
                        <w:t xml:space="preserve">est un type de marketing visant mettre en place des outils qui ont pour vocation d'inciter les utilisateurs à agir de façon écoresponsable en utilisant des leviers originaux qui sortent du registre classique de la sensibilisation. </w:t>
                      </w:r>
                    </w:p>
                    <w:p w14:paraId="51BCD766" w14:textId="77777777" w:rsidR="00000000" w:rsidRDefault="0082750F"/>
                    <w:p w14:paraId="743E216A" w14:textId="54A034C0" w:rsidR="00E34DBC" w:rsidRPr="002A3953" w:rsidRDefault="00E34DBC" w:rsidP="00D15C3F">
                      <w:pPr>
                        <w:jc w:val="both"/>
                        <w:rPr>
                          <w:color w:val="0F0D29" w:themeColor="text1"/>
                          <w:sz w:val="32"/>
                          <w:szCs w:val="24"/>
                        </w:rPr>
                      </w:pPr>
                      <w:r w:rsidRPr="002A3953">
                        <w:rPr>
                          <w:color w:val="0F0D29" w:themeColor="text1"/>
                          <w:sz w:val="32"/>
                          <w:szCs w:val="24"/>
                        </w:rPr>
                        <w:t>DEFINITION</w:t>
                      </w:r>
                    </w:p>
                    <w:p w14:paraId="0E94CCF6" w14:textId="77777777" w:rsidR="00E34DBC" w:rsidRPr="002A3953" w:rsidRDefault="00E34DBC" w:rsidP="00D15C3F">
                      <w:pPr>
                        <w:jc w:val="both"/>
                        <w:rPr>
                          <w:color w:val="0F0D29" w:themeColor="text1"/>
                          <w:sz w:val="12"/>
                          <w:szCs w:val="8"/>
                        </w:rPr>
                      </w:pPr>
                    </w:p>
                    <w:p w14:paraId="5C57459A" w14:textId="1222C02E" w:rsidR="00E34DBC" w:rsidRPr="002A3953" w:rsidRDefault="00E34DBC" w:rsidP="00D15C3F">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D15C3F">
                        <w:rPr>
                          <w:b w:val="0"/>
                          <w:bCs/>
                          <w:color w:val="0F0D29" w:themeColor="text1"/>
                          <w:sz w:val="24"/>
                          <w:szCs w:val="20"/>
                        </w:rPr>
                        <w:t xml:space="preserve">Le </w:t>
                      </w:r>
                      <w:proofErr w:type="spellStart"/>
                      <w:r w:rsidRPr="00D15C3F">
                        <w:rPr>
                          <w:color w:val="0F0D29" w:themeColor="text1"/>
                          <w:sz w:val="24"/>
                          <w:szCs w:val="20"/>
                        </w:rPr>
                        <w:t>nudge</w:t>
                      </w:r>
                      <w:proofErr w:type="spellEnd"/>
                      <w:r w:rsidRPr="00D15C3F">
                        <w:rPr>
                          <w:color w:val="0F0D29" w:themeColor="text1"/>
                          <w:sz w:val="24"/>
                          <w:szCs w:val="20"/>
                        </w:rPr>
                        <w:t xml:space="preserve"> marketing </w:t>
                      </w:r>
                      <w:r w:rsidRPr="00D15C3F">
                        <w:rPr>
                          <w:b w:val="0"/>
                          <w:bCs/>
                          <w:color w:val="0F0D29" w:themeColor="text1"/>
                          <w:sz w:val="24"/>
                          <w:szCs w:val="20"/>
                        </w:rPr>
                        <w:t xml:space="preserve">est un type de marketing visant mettre en place des outils qui ont pour vocation d'inciter les utilisateurs à agir de façon écoresponsable en utilisant des leviers originaux qui sortent du registre classique de la sensibilisation. </w:t>
                      </w:r>
                    </w:p>
                  </w:txbxContent>
                </v:textbox>
                <w10:wrap type="topAndBottom" anchorx="margin"/>
              </v:rect>
            </w:pict>
          </mc:Fallback>
        </mc:AlternateContent>
      </w:r>
      <w:r w:rsidR="00B007B5">
        <w:rPr>
          <w:noProof/>
        </w:rPr>
        <mc:AlternateContent>
          <mc:Choice Requires="wps">
            <w:drawing>
              <wp:anchor distT="0" distB="0" distL="114300" distR="114300" simplePos="0" relativeHeight="251708416" behindDoc="0" locked="0" layoutInCell="1" allowOverlap="1" wp14:anchorId="30D94FB2" wp14:editId="3C0B4063">
                <wp:simplePos x="0" y="0"/>
                <wp:positionH relativeFrom="margin">
                  <wp:align>left</wp:align>
                </wp:positionH>
                <wp:positionV relativeFrom="paragraph">
                  <wp:posOffset>3852545</wp:posOffset>
                </wp:positionV>
                <wp:extent cx="5759450" cy="180975"/>
                <wp:effectExtent l="0" t="0" r="0" b="9525"/>
                <wp:wrapTopAndBottom/>
                <wp:docPr id="34" name="Zone de texte 34"/>
                <wp:cNvGraphicFramePr/>
                <a:graphic xmlns:a="http://schemas.openxmlformats.org/drawingml/2006/main">
                  <a:graphicData uri="http://schemas.microsoft.com/office/word/2010/wordprocessingShape">
                    <wps:wsp>
                      <wps:cNvSpPr txBox="1"/>
                      <wps:spPr>
                        <a:xfrm>
                          <a:off x="0" y="0"/>
                          <a:ext cx="5759450" cy="180975"/>
                        </a:xfrm>
                        <a:prstGeom prst="rect">
                          <a:avLst/>
                        </a:prstGeom>
                        <a:solidFill>
                          <a:prstClr val="white"/>
                        </a:solidFill>
                        <a:ln>
                          <a:noFill/>
                        </a:ln>
                      </wps:spPr>
                      <wps:txbx>
                        <w:txbxContent>
                          <w:p w14:paraId="79D4EF22" w14:textId="02359F2C" w:rsidR="00E34DBC" w:rsidRPr="00024FC5" w:rsidRDefault="00E34DBC" w:rsidP="00B007B5">
                            <w:pPr>
                              <w:pStyle w:val="Lgende"/>
                              <w:rPr>
                                <w:noProof/>
                                <w:sz w:val="24"/>
                              </w:rPr>
                            </w:pPr>
                            <w:bookmarkStart w:id="90" w:name="_Toc74926616"/>
                            <w:r>
                              <w:t xml:space="preserve">Illustration </w:t>
                            </w:r>
                            <w:r w:rsidR="0082750F">
                              <w:fldChar w:fldCharType="begin"/>
                            </w:r>
                            <w:r w:rsidR="0082750F">
                              <w:instrText xml:space="preserve"> SEQ I</w:instrText>
                            </w:r>
                            <w:r w:rsidR="0082750F">
                              <w:instrText xml:space="preserve">llustration \* ARABIC </w:instrText>
                            </w:r>
                            <w:r w:rsidR="0082750F">
                              <w:fldChar w:fldCharType="separate"/>
                            </w:r>
                            <w:r w:rsidR="000C45B9">
                              <w:rPr>
                                <w:noProof/>
                              </w:rPr>
                              <w:t>69</w:t>
                            </w:r>
                            <w:r w:rsidR="0082750F">
                              <w:rPr>
                                <w:noProof/>
                              </w:rPr>
                              <w:fldChar w:fldCharType="end"/>
                            </w:r>
                            <w:r>
                              <w:t xml:space="preserve"> : Autres exemples de mesures contre le surtourisme</w:t>
                            </w:r>
                            <w:bookmarkEnd w:id="90"/>
                          </w:p>
                          <w:p w14:paraId="17826E76" w14:textId="77777777" w:rsidR="00000000" w:rsidRDefault="0082750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D94FB2" id="Zone de texte 34" o:spid="_x0000_s1037" type="#_x0000_t202" style="position:absolute;left:0;text-align:left;margin-left:0;margin-top:303.35pt;width:453.5pt;height:14.25pt;z-index:251708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" stroked="f">
                <v:textbox inset="0,0,0,0">
                  <w:txbxContent>
                    <w:p w14:paraId="79D4EF22" w14:textId="02359F2C" w:rsidR="00E34DBC" w:rsidRPr="00024FC5" w:rsidRDefault="00E34DBC" w:rsidP="00B007B5">
                      <w:pPr>
                        <w:pStyle w:val="Lgende"/>
                        <w:rPr>
                          <w:noProof/>
                          <w:sz w:val="24"/>
                        </w:rPr>
                      </w:pPr>
                      <w:bookmarkStart w:id="91" w:name="_Toc74926616"/>
                      <w:r>
                        <w:t xml:space="preserve">Illustration </w:t>
                      </w:r>
                      <w:r w:rsidR="0082750F">
                        <w:fldChar w:fldCharType="begin"/>
                      </w:r>
                      <w:r w:rsidR="0082750F">
                        <w:instrText xml:space="preserve"> SEQ I</w:instrText>
                      </w:r>
                      <w:r w:rsidR="0082750F">
                        <w:instrText xml:space="preserve">llustration \* ARABIC </w:instrText>
                      </w:r>
                      <w:r w:rsidR="0082750F">
                        <w:fldChar w:fldCharType="separate"/>
                      </w:r>
                      <w:r w:rsidR="000C45B9">
                        <w:rPr>
                          <w:noProof/>
                        </w:rPr>
                        <w:t>69</w:t>
                      </w:r>
                      <w:r w:rsidR="0082750F">
                        <w:rPr>
                          <w:noProof/>
                        </w:rPr>
                        <w:fldChar w:fldCharType="end"/>
                      </w:r>
                      <w:r>
                        <w:t xml:space="preserve"> : Autres exemples de mesures contre le surtourisme</w:t>
                      </w:r>
                      <w:bookmarkEnd w:id="91"/>
                    </w:p>
                    <w:p w14:paraId="17826E76" w14:textId="77777777" w:rsidR="00000000" w:rsidRDefault="0082750F"/>
                  </w:txbxContent>
                </v:textbox>
                <w10:wrap type="topAndBottom" anchorx="margin"/>
              </v:shape>
            </w:pict>
          </mc:Fallback>
        </mc:AlternateContent>
      </w:r>
      <w:r w:rsidR="00B007B5">
        <w:rPr>
          <w:noProof/>
        </w:rPr>
        <w:drawing>
          <wp:anchor distT="0" distB="0" distL="114300" distR="114300" simplePos="0" relativeHeight="251706368" behindDoc="0" locked="0" layoutInCell="1" allowOverlap="1" wp14:anchorId="475AE4BB" wp14:editId="0B5EA78F">
            <wp:simplePos x="0" y="0"/>
            <wp:positionH relativeFrom="margin">
              <wp:align>center</wp:align>
            </wp:positionH>
            <wp:positionV relativeFrom="paragraph">
              <wp:posOffset>0</wp:posOffset>
            </wp:positionV>
            <wp:extent cx="5759450" cy="3793490"/>
            <wp:effectExtent l="0" t="0" r="0" b="0"/>
            <wp:wrapTopAndBottom/>
            <wp:docPr id="33" name="Image 3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5759450" cy="3793490"/>
                    </a:xfrm>
                    <a:prstGeom prst="rect">
                      <a:avLst/>
                    </a:prstGeom>
                  </pic:spPr>
                </pic:pic>
              </a:graphicData>
            </a:graphic>
          </wp:anchor>
        </w:drawing>
      </w:r>
      <w:r w:rsidR="00B007B5">
        <w:t xml:space="preserve">Un mouvement nommé le </w:t>
      </w:r>
      <w:proofErr w:type="spellStart"/>
      <w:r w:rsidR="00B007B5">
        <w:t>Nudge</w:t>
      </w:r>
      <w:proofErr w:type="spellEnd"/>
      <w:r w:rsidR="00B007B5">
        <w:t xml:space="preserve"> marketing est une des évolutions les plus importante car elle s’attache à limiter les effets du surtourisme et surtout les aspects déchets et surconsommation.</w:t>
      </w:r>
      <w:r w:rsidRPr="00D15C3F">
        <w:rPr>
          <w:noProof/>
        </w:rPr>
        <w:t xml:space="preserve"> </w:t>
      </w:r>
    </w:p>
    <w:p w14:paraId="6A940172" w14:textId="5DAA28C3" w:rsidR="00AC54EE" w:rsidRDefault="00AC54EE" w:rsidP="00AC54EE">
      <w:pPr>
        <w:pStyle w:val="Paragraphe"/>
      </w:pPr>
      <w:r>
        <w:t>En d’autres termes cela consiste à mettre au point des outils qui vont inciter plutôt que contraindre les utilisateurs. De ce fait, l’accent sera mis sur l’incitation et de pousser l’utilisateur à prendre, de lui-même, des décisions allant dans le sens que l’on souhaite.</w:t>
      </w:r>
    </w:p>
    <w:p w14:paraId="0BDBE78A" w14:textId="77777777" w:rsidR="00B007B5" w:rsidRDefault="00B007B5" w:rsidP="00AC54EE">
      <w:pPr>
        <w:pStyle w:val="Paragraphe"/>
      </w:pPr>
    </w:p>
    <w:p w14:paraId="78AE16BA" w14:textId="77777777" w:rsidR="0021751F" w:rsidRDefault="00B007B5" w:rsidP="0021751F">
      <w:pPr>
        <w:pStyle w:val="Paragraphe"/>
        <w:spacing w:after="240"/>
      </w:pPr>
      <w:r>
        <w:t xml:space="preserve">Mon travail de veille s’est naturellement orienté vers cette pratique afin d’identifier quelles étaient les actions entreprises et leur efficacité une fois sur le terrain. Il ressort de cette </w:t>
      </w:r>
      <w:r>
        <w:lastRenderedPageBreak/>
        <w:t xml:space="preserve">recherche que les actions utilisent souvent la sensibilisation de manière cachée. Les méthodes utilisées font en sorte de faire comprendre à la personne ciblée que certains comportements anodins ont en réalité un impact fort </w:t>
      </w:r>
      <w:r w:rsidR="00042F03">
        <w:t>une fois les efforts individuels mis bout à bout</w:t>
      </w:r>
      <w:r>
        <w:t>. Les principales actions concernent la réduction de consommation énergétique</w:t>
      </w:r>
      <w:r w:rsidR="00042F03">
        <w:t xml:space="preserve"> et la réduction des déchets</w:t>
      </w:r>
      <w:r>
        <w:t>. Cette tendance est très simple à mettre en place dans les hébergements.</w:t>
      </w:r>
    </w:p>
    <w:p w14:paraId="098F5571" w14:textId="3BE91A98" w:rsidR="002347A6" w:rsidRDefault="00B007B5" w:rsidP="0021751F">
      <w:pPr>
        <w:pStyle w:val="Paragraphe"/>
        <w:spacing w:after="240"/>
      </w:pPr>
      <w:r>
        <w:rPr>
          <w:noProof/>
        </w:rPr>
        <mc:AlternateContent>
          <mc:Choice Requires="wps">
            <w:drawing>
              <wp:anchor distT="0" distB="0" distL="114300" distR="114300" simplePos="0" relativeHeight="251705344" behindDoc="0" locked="0" layoutInCell="1" allowOverlap="1" wp14:anchorId="2545A2CE" wp14:editId="726784D5">
                <wp:simplePos x="0" y="0"/>
                <wp:positionH relativeFrom="margin">
                  <wp:posOffset>0</wp:posOffset>
                </wp:positionH>
                <wp:positionV relativeFrom="paragraph">
                  <wp:posOffset>4060825</wp:posOffset>
                </wp:positionV>
                <wp:extent cx="5743575" cy="142875"/>
                <wp:effectExtent l="0" t="0" r="9525" b="9525"/>
                <wp:wrapTopAndBottom/>
                <wp:docPr id="32" name="Zone de texte 32"/>
                <wp:cNvGraphicFramePr/>
                <a:graphic xmlns:a="http://schemas.openxmlformats.org/drawingml/2006/main">
                  <a:graphicData uri="http://schemas.microsoft.com/office/word/2010/wordprocessingShape">
                    <wps:wsp>
                      <wps:cNvSpPr txBox="1"/>
                      <wps:spPr>
                        <a:xfrm>
                          <a:off x="0" y="0"/>
                          <a:ext cx="5743575" cy="142875"/>
                        </a:xfrm>
                        <a:prstGeom prst="rect">
                          <a:avLst/>
                        </a:prstGeom>
                        <a:solidFill>
                          <a:prstClr val="white"/>
                        </a:solidFill>
                        <a:ln>
                          <a:noFill/>
                        </a:ln>
                      </wps:spPr>
                      <wps:txbx>
                        <w:txbxContent>
                          <w:p w14:paraId="0CBB2719" w14:textId="24AC37C8" w:rsidR="00E34DBC" w:rsidRPr="00F44672" w:rsidRDefault="00E34DBC" w:rsidP="00B007B5">
                            <w:pPr>
                              <w:pStyle w:val="Lgende"/>
                              <w:rPr>
                                <w:noProof/>
                                <w:sz w:val="24"/>
                              </w:rPr>
                            </w:pPr>
                            <w:bookmarkStart w:id="92" w:name="_Toc74926617"/>
                            <w:r>
                              <w:t xml:space="preserve">Illustration </w:t>
                            </w:r>
                            <w:r w:rsidR="0082750F">
                              <w:fldChar w:fldCharType="begin"/>
                            </w:r>
                            <w:r w:rsidR="0082750F">
                              <w:instrText xml:space="preserve"> SEQ Illustration \* ARABIC </w:instrText>
                            </w:r>
                            <w:r w:rsidR="0082750F">
                              <w:fldChar w:fldCharType="separate"/>
                            </w:r>
                            <w:r w:rsidR="000C45B9">
                              <w:rPr>
                                <w:noProof/>
                              </w:rPr>
                              <w:t>70</w:t>
                            </w:r>
                            <w:r w:rsidR="0082750F">
                              <w:rPr>
                                <w:noProof/>
                              </w:rPr>
                              <w:fldChar w:fldCharType="end"/>
                            </w:r>
                            <w:r>
                              <w:t xml:space="preserve"> : Exemple de </w:t>
                            </w:r>
                            <w:proofErr w:type="spellStart"/>
                            <w:r>
                              <w:t>mise n</w:t>
                            </w:r>
                            <w:proofErr w:type="spellEnd"/>
                            <w:r>
                              <w:t xml:space="preserve"> place du </w:t>
                            </w:r>
                            <w:proofErr w:type="spellStart"/>
                            <w:r>
                              <w:t>Nudge</w:t>
                            </w:r>
                            <w:proofErr w:type="spellEnd"/>
                            <w:r>
                              <w:t xml:space="preserve"> marketing</w:t>
                            </w:r>
                            <w:bookmarkEnd w:id="92"/>
                          </w:p>
                          <w:p w14:paraId="6C4DBCF4" w14:textId="77777777" w:rsidR="00000000" w:rsidRDefault="0082750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45A2CE" id="Zone de texte 32" o:spid="_x0000_s1038" type="#_x0000_t202" style="position:absolute;left:0;text-align:left;margin-left:0;margin-top:319.75pt;width:452.25pt;height:11.25pt;z-index:25170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" stroked="f">
                <v:textbox inset="0,0,0,0">
                  <w:txbxContent>
                    <w:p w14:paraId="0CBB2719" w14:textId="24AC37C8" w:rsidR="00E34DBC" w:rsidRPr="00F44672" w:rsidRDefault="00E34DBC" w:rsidP="00B007B5">
                      <w:pPr>
                        <w:pStyle w:val="Lgende"/>
                        <w:rPr>
                          <w:noProof/>
                          <w:sz w:val="24"/>
                        </w:rPr>
                      </w:pPr>
                      <w:bookmarkStart w:id="93" w:name="_Toc74926617"/>
                      <w:r>
                        <w:t xml:space="preserve">Illustration </w:t>
                      </w:r>
                      <w:r w:rsidR="0082750F">
                        <w:fldChar w:fldCharType="begin"/>
                      </w:r>
                      <w:r w:rsidR="0082750F">
                        <w:instrText xml:space="preserve"> SEQ Illustration \* ARABIC </w:instrText>
                      </w:r>
                      <w:r w:rsidR="0082750F">
                        <w:fldChar w:fldCharType="separate"/>
                      </w:r>
                      <w:r w:rsidR="000C45B9">
                        <w:rPr>
                          <w:noProof/>
                        </w:rPr>
                        <w:t>70</w:t>
                      </w:r>
                      <w:r w:rsidR="0082750F">
                        <w:rPr>
                          <w:noProof/>
                        </w:rPr>
                        <w:fldChar w:fldCharType="end"/>
                      </w:r>
                      <w:r>
                        <w:t xml:space="preserve"> : Exemple de </w:t>
                      </w:r>
                      <w:proofErr w:type="spellStart"/>
                      <w:r>
                        <w:t>mise n</w:t>
                      </w:r>
                      <w:proofErr w:type="spellEnd"/>
                      <w:r>
                        <w:t xml:space="preserve"> place du </w:t>
                      </w:r>
                      <w:proofErr w:type="spellStart"/>
                      <w:r>
                        <w:t>Nudge</w:t>
                      </w:r>
                      <w:proofErr w:type="spellEnd"/>
                      <w:r>
                        <w:t xml:space="preserve"> marketing</w:t>
                      </w:r>
                      <w:bookmarkEnd w:id="93"/>
                    </w:p>
                    <w:p w14:paraId="6C4DBCF4" w14:textId="77777777" w:rsidR="00000000" w:rsidRDefault="0082750F"/>
                  </w:txbxContent>
                </v:textbox>
                <w10:wrap type="topAndBottom" anchorx="margin"/>
              </v:shape>
            </w:pict>
          </mc:Fallback>
        </mc:AlternateContent>
      </w:r>
      <w:r>
        <w:rPr>
          <w:noProof/>
        </w:rPr>
        <w:drawing>
          <wp:anchor distT="0" distB="0" distL="114300" distR="114300" simplePos="0" relativeHeight="251703296" behindDoc="0" locked="0" layoutInCell="1" allowOverlap="1" wp14:anchorId="6CE0E310" wp14:editId="487C5A0F">
            <wp:simplePos x="0" y="0"/>
            <wp:positionH relativeFrom="margin">
              <wp:align>center</wp:align>
            </wp:positionH>
            <wp:positionV relativeFrom="paragraph">
              <wp:posOffset>0</wp:posOffset>
            </wp:positionV>
            <wp:extent cx="5743575" cy="4006850"/>
            <wp:effectExtent l="0" t="0" r="9525" b="0"/>
            <wp:wrapTopAndBottom/>
            <wp:docPr id="25" name="Image 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5743575" cy="4006850"/>
                    </a:xfrm>
                    <a:prstGeom prst="rect">
                      <a:avLst/>
                    </a:prstGeom>
                  </pic:spPr>
                </pic:pic>
              </a:graphicData>
            </a:graphic>
            <wp14:sizeRelH relativeFrom="margin">
              <wp14:pctWidth>0</wp14:pctWidth>
            </wp14:sizeRelH>
          </wp:anchor>
        </w:drawing>
      </w:r>
    </w:p>
    <w:p w14:paraId="51F1FA8D" w14:textId="5912FA6A" w:rsidR="00A1741F" w:rsidRDefault="00A1741F" w:rsidP="00A1397C">
      <w:pPr>
        <w:pStyle w:val="Titre3"/>
        <w:numPr>
          <w:ilvl w:val="2"/>
          <w:numId w:val="1"/>
        </w:numPr>
        <w:spacing w:after="240"/>
      </w:pPr>
      <w:bookmarkStart w:id="94" w:name="_Toc74746836"/>
      <w:r>
        <w:t>Bilan</w:t>
      </w:r>
      <w:bookmarkEnd w:id="94"/>
    </w:p>
    <w:p w14:paraId="22463208" w14:textId="128E4723" w:rsidR="000F7F06" w:rsidRDefault="007966B6" w:rsidP="00AC54EE">
      <w:pPr>
        <w:pStyle w:val="Paragraphe"/>
      </w:pPr>
      <w:r>
        <w:t>Cette mission a été pour moi difficile à appréhender car la veille est un travail chronophage dont les effets ne seront visibles que plus tard lorsque les équipes auront accumulées suffisamment de données pour en faire sortir des tendances et des informations pertinentes.</w:t>
      </w:r>
    </w:p>
    <w:p w14:paraId="4B85C277" w14:textId="02AE18E7" w:rsidR="007A2740" w:rsidRDefault="007A2740" w:rsidP="00AC54EE">
      <w:pPr>
        <w:pStyle w:val="Paragraphe"/>
      </w:pPr>
      <w:r>
        <w:t xml:space="preserve">De plus, le contexte sanitaire obligeant le télétravail, hormis quelques visioconférences, j’ai souvent travaillé seul ce qui est un peu difficile </w:t>
      </w:r>
      <w:r w:rsidR="000D31BA">
        <w:t>lorsqu</w:t>
      </w:r>
      <w:r w:rsidR="00720DD7">
        <w:t>’</w:t>
      </w:r>
      <w:r w:rsidR="000D31BA">
        <w:t xml:space="preserve">on arrive pour la première fois dans une nouvelle structure et qu’on </w:t>
      </w:r>
      <w:r w:rsidR="008E423F">
        <w:t>travaille</w:t>
      </w:r>
      <w:r w:rsidR="000D31BA">
        <w:t xml:space="preserve"> sur un sujet qui, pour moi, est extrêmement important mais très complexe car il touche aux ressentis des locaux et des touristes. Les mœurs sont difficiles à faire évoluer et les remarques sont souvent mal acceptées.</w:t>
      </w:r>
    </w:p>
    <w:p w14:paraId="0B5C5DA3" w14:textId="5663E41B" w:rsidR="00720DD7" w:rsidRDefault="007966B6" w:rsidP="00AC54EE">
      <w:pPr>
        <w:pStyle w:val="Paragraphe"/>
      </w:pPr>
      <w:r>
        <w:t xml:space="preserve">Comme je l’ai dit dans la partie i, j’ai reçu une formation sur le logiciel </w:t>
      </w:r>
      <w:proofErr w:type="spellStart"/>
      <w:r>
        <w:t>Digimind</w:t>
      </w:r>
      <w:proofErr w:type="spellEnd"/>
      <w:r>
        <w:t xml:space="preserve"> qui est une solution de veille utilisée </w:t>
      </w:r>
      <w:r w:rsidRPr="00175EC9">
        <w:t xml:space="preserve">par </w:t>
      </w:r>
      <w:r w:rsidR="003F33FF" w:rsidRPr="00175EC9">
        <w:t>bon</w:t>
      </w:r>
      <w:r w:rsidRPr="00175EC9">
        <w:t xml:space="preserve"> </w:t>
      </w:r>
      <w:r>
        <w:t>nombre de grandes entreprises. Cela me permet d’ajouter cette connaissance dans mon CV, ce qui est un véritable atout futur.</w:t>
      </w:r>
      <w:r w:rsidR="00720DD7">
        <w:t xml:space="preserve"> Etant donné que toutes mes autres missions traitent de sujets plutôt proches, cela m’a permis de prendre de l’avance en ce qui concerne la compréhension de ces problématiques.</w:t>
      </w:r>
    </w:p>
    <w:p w14:paraId="08835EA2" w14:textId="39323EC0" w:rsidR="007966B6" w:rsidRDefault="007A2740" w:rsidP="00AC54EE">
      <w:pPr>
        <w:pStyle w:val="Paragraphe"/>
      </w:pPr>
      <w:r>
        <w:t xml:space="preserve">D’un point de vue personnel, ce travail m’a fait découvrir l’importance de la veille pour les entreprises afin d’anticiper les nouvelles attentes et pouvoir permettre des actions efficaces </w:t>
      </w:r>
      <w:r>
        <w:lastRenderedPageBreak/>
        <w:t xml:space="preserve">sur le terrain. J’ai aussi découvert de nombreux termes comme le </w:t>
      </w:r>
      <w:proofErr w:type="spellStart"/>
      <w:r>
        <w:t>nudge</w:t>
      </w:r>
      <w:proofErr w:type="spellEnd"/>
      <w:r>
        <w:t xml:space="preserve"> marketing ou le </w:t>
      </w:r>
      <w:proofErr w:type="spellStart"/>
      <w:r>
        <w:t>démarketing</w:t>
      </w:r>
      <w:proofErr w:type="spellEnd"/>
      <w:r>
        <w:t xml:space="preserve"> et cela m’a permis de mieux comprendre les enjeux de l’acceptation touristiques et des pressions que subissent certaines zones et populations du fait du surtourisme.</w:t>
      </w:r>
    </w:p>
    <w:p w14:paraId="15805D49" w14:textId="774BB5FF" w:rsidR="000D31BA" w:rsidRDefault="000D31BA" w:rsidP="00AC54EE">
      <w:pPr>
        <w:pStyle w:val="Paragraphe"/>
      </w:pPr>
      <w:r>
        <w:t xml:space="preserve">Le travail de </w:t>
      </w:r>
      <w:r w:rsidRPr="008E423F">
        <w:t>synthèse</w:t>
      </w:r>
      <w:r w:rsidR="00AC1EE2" w:rsidRPr="008E423F">
        <w:t xml:space="preserve"> </w:t>
      </w:r>
      <w:r w:rsidR="00AC1EE2" w:rsidRPr="001850DA">
        <w:rPr>
          <w:i/>
          <w:iCs/>
        </w:rPr>
        <w:t xml:space="preserve">(annexe </w:t>
      </w:r>
      <w:r w:rsidR="008E423F" w:rsidRPr="001850DA">
        <w:rPr>
          <w:i/>
          <w:iCs/>
        </w:rPr>
        <w:t>2</w:t>
      </w:r>
      <w:r w:rsidR="00AC1EE2" w:rsidRPr="001850DA">
        <w:rPr>
          <w:i/>
          <w:iCs/>
        </w:rPr>
        <w:t>)</w:t>
      </w:r>
      <w:r w:rsidRPr="008E423F">
        <w:t xml:space="preserve"> </w:t>
      </w:r>
      <w:r>
        <w:t>que j’ai proposé à mes collègues m’a permis de faire le point sur les connaissances que j’ai accumulé durant mes recherches et d’en restituer l’essentiel pour permettre à l’agence d’avoir un premier aperçu des problèmes, pratiques et des nouveautés avec l’appui de quelques exemples.</w:t>
      </w:r>
    </w:p>
    <w:p w14:paraId="2E91DEE4" w14:textId="21003D9E" w:rsidR="0075125C" w:rsidRDefault="0075125C" w:rsidP="00AC54EE">
      <w:pPr>
        <w:pStyle w:val="Paragraphe"/>
      </w:pPr>
      <w:r>
        <w:t>Enfin, j’ai créé quatre surveillances qui ont vocations à être utilisées par mes collègues.</w:t>
      </w:r>
    </w:p>
    <w:p w14:paraId="07B94FB1" w14:textId="4E82E371" w:rsidR="003D5B1D" w:rsidRDefault="00654F5F" w:rsidP="00A1397C">
      <w:pPr>
        <w:pStyle w:val="Titre2"/>
        <w:numPr>
          <w:ilvl w:val="1"/>
          <w:numId w:val="1"/>
        </w:numPr>
        <w:spacing w:before="240"/>
      </w:pPr>
      <w:bookmarkStart w:id="95" w:name="_Toc74746837"/>
      <w:r>
        <w:t xml:space="preserve">Animation des ateliers de la </w:t>
      </w:r>
      <w:r w:rsidR="00A5319E">
        <w:t>P</w:t>
      </w:r>
      <w:r>
        <w:t>ointe Saint</w:t>
      </w:r>
      <w:r w:rsidR="00A5319E">
        <w:t>-</w:t>
      </w:r>
      <w:r>
        <w:t>Mathieu</w:t>
      </w:r>
      <w:bookmarkEnd w:id="95"/>
    </w:p>
    <w:p w14:paraId="027B98E8" w14:textId="57A44FB9" w:rsidR="00654F5F" w:rsidRDefault="00654F5F" w:rsidP="00A1397C">
      <w:pPr>
        <w:pStyle w:val="Titre3"/>
        <w:numPr>
          <w:ilvl w:val="2"/>
          <w:numId w:val="1"/>
        </w:numPr>
        <w:spacing w:after="240"/>
      </w:pPr>
      <w:bookmarkStart w:id="96" w:name="_Toc74746838"/>
      <w:r>
        <w:t>Contexte de la mission</w:t>
      </w:r>
      <w:bookmarkEnd w:id="96"/>
    </w:p>
    <w:p w14:paraId="7F663264" w14:textId="09AB02DE" w:rsidR="00107056" w:rsidRDefault="00107056" w:rsidP="00654F5F">
      <w:pPr>
        <w:pStyle w:val="Paragraphe"/>
      </w:pPr>
      <w:r w:rsidRPr="00107056">
        <w:rPr>
          <w:noProof/>
        </w:rPr>
        <w:drawing>
          <wp:anchor distT="0" distB="0" distL="114300" distR="114300" simplePos="0" relativeHeight="251713536" behindDoc="0" locked="0" layoutInCell="1" allowOverlap="1" wp14:anchorId="77A8B2BC" wp14:editId="0099BB1F">
            <wp:simplePos x="0" y="0"/>
            <wp:positionH relativeFrom="margin">
              <wp:align>center</wp:align>
            </wp:positionH>
            <wp:positionV relativeFrom="paragraph">
              <wp:posOffset>657225</wp:posOffset>
            </wp:positionV>
            <wp:extent cx="5759450" cy="2744470"/>
            <wp:effectExtent l="0" t="0" r="0" b="0"/>
            <wp:wrapTopAndBottom/>
            <wp:docPr id="30" name="Image 30" descr="Une image contenant herbe, extérieur, nature,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herbe, extérieur, nature, montagne&#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5759450" cy="2744470"/>
                    </a:xfrm>
                    <a:prstGeom prst="rect">
                      <a:avLst/>
                    </a:prstGeom>
                  </pic:spPr>
                </pic:pic>
              </a:graphicData>
            </a:graphic>
            <wp14:sizeRelH relativeFrom="margin">
              <wp14:pctWidth>0</wp14:pctWidth>
            </wp14:sizeRelH>
            <wp14:sizeRelV relativeFrom="margin">
              <wp14:pctHeight>0</wp14:pctHeight>
            </wp14:sizeRelV>
          </wp:anchor>
        </w:drawing>
      </w:r>
      <w:r w:rsidR="00654F5F">
        <w:t xml:space="preserve">La </w:t>
      </w:r>
      <w:r w:rsidR="00A5319E">
        <w:t>P</w:t>
      </w:r>
      <w:r w:rsidR="00654F5F">
        <w:t>ointe Saint</w:t>
      </w:r>
      <w:r w:rsidR="00A5319E">
        <w:t>-</w:t>
      </w:r>
      <w:r w:rsidR="00654F5F">
        <w:t>Mathieu</w:t>
      </w:r>
      <w:r w:rsidR="00F4046E">
        <w:t>, située</w:t>
      </w:r>
      <w:r>
        <w:t xml:space="preserve"> au sud du Conquet sur le territoire de la commune de Plougonvelin. Le site dispose de nombreux lieux d’intérêts tels que la paroisse de « </w:t>
      </w:r>
      <w:proofErr w:type="spellStart"/>
      <w:r>
        <w:t>Loc</w:t>
      </w:r>
      <w:proofErr w:type="spellEnd"/>
      <w:r>
        <w:t xml:space="preserve">-Mazé Pen </w:t>
      </w:r>
      <w:proofErr w:type="spellStart"/>
      <w:r>
        <w:t>ar</w:t>
      </w:r>
      <w:proofErr w:type="spellEnd"/>
      <w:r>
        <w:t xml:space="preserve"> </w:t>
      </w:r>
      <w:proofErr w:type="spellStart"/>
      <w:r>
        <w:t>Bed</w:t>
      </w:r>
      <w:proofErr w:type="spellEnd"/>
      <w:r>
        <w:t> », une abbaye de style romane puis gothique, un phare ainsi qu’un sémaphore.</w:t>
      </w:r>
    </w:p>
    <w:p w14:paraId="31DAC1CB" w14:textId="11EC2CF7" w:rsidR="00013A4D" w:rsidRDefault="00013A4D" w:rsidP="00654F5F">
      <w:pPr>
        <w:pStyle w:val="Paragraphe"/>
      </w:pPr>
    </w:p>
    <w:p w14:paraId="55935A5A" w14:textId="58BB0A91" w:rsidR="00654F5F" w:rsidRDefault="00107056" w:rsidP="00654F5F">
      <w:pPr>
        <w:pStyle w:val="Paragraphe"/>
      </w:pPr>
      <w:r>
        <w:t xml:space="preserve">Le village </w:t>
      </w:r>
      <w:r w:rsidR="00654F5F">
        <w:t>fait face à une forte augmentation de sa fréquentation durant la court</w:t>
      </w:r>
      <w:r>
        <w:t>e</w:t>
      </w:r>
      <w:r w:rsidR="00654F5F">
        <w:t xml:space="preserve"> période estivale. Il en découle de fortes pressions touristiques et </w:t>
      </w:r>
      <w:r w:rsidR="00654F5F" w:rsidRPr="009218DD">
        <w:rPr>
          <w:strike/>
        </w:rPr>
        <w:t>de</w:t>
      </w:r>
      <w:r w:rsidR="00654F5F">
        <w:t xml:space="preserve"> beaucoup de conflits d’usage entre une multitude d’acteurs (fouilles archéologiques, associations, armée, résidence secondaire plus ou moins aisées, locaux…) </w:t>
      </w:r>
      <w:r w:rsidR="004F556C">
        <w:t xml:space="preserve">qui ont des difficultés à </w:t>
      </w:r>
      <w:r w:rsidR="00654F5F">
        <w:t>travailler ensemble ce qui rend difficile la gestion et la compréhension du fonctionnement de ce territoire</w:t>
      </w:r>
      <w:r w:rsidR="004F556C">
        <w:t xml:space="preserve"> pour les visiteurs</w:t>
      </w:r>
      <w:r w:rsidR="00654F5F">
        <w:t>.</w:t>
      </w:r>
      <w:r w:rsidR="004F556C">
        <w:t xml:space="preserve"> Ceux-ci font face à </w:t>
      </w:r>
      <w:r w:rsidR="00C26B09">
        <w:t>une mille-feuille difficilement lisible</w:t>
      </w:r>
      <w:r w:rsidR="004F556C">
        <w:t xml:space="preserve"> et cela les conduits à délaisser </w:t>
      </w:r>
      <w:r w:rsidR="004F556C" w:rsidRPr="00175EC9">
        <w:t>le site</w:t>
      </w:r>
      <w:r w:rsidR="009218DD" w:rsidRPr="00175EC9">
        <w:t xml:space="preserve"> ou une partie de ce qu’il offre</w:t>
      </w:r>
      <w:r w:rsidR="004F556C" w:rsidRPr="00175EC9">
        <w:t>.</w:t>
      </w:r>
    </w:p>
    <w:p w14:paraId="69E341A2" w14:textId="2539CD64" w:rsidR="00CB4B85" w:rsidRDefault="00367BCB" w:rsidP="00654F5F">
      <w:pPr>
        <w:pStyle w:val="Paragraphe"/>
      </w:pPr>
      <w:r>
        <w:rPr>
          <w:noProof/>
        </w:rPr>
        <w:lastRenderedPageBreak/>
        <mc:AlternateContent>
          <mc:Choice Requires="wps">
            <w:drawing>
              <wp:anchor distT="0" distB="0" distL="114300" distR="114300" simplePos="0" relativeHeight="251656189" behindDoc="1" locked="0" layoutInCell="1" allowOverlap="1" wp14:anchorId="112F192C" wp14:editId="3B0D5332">
                <wp:simplePos x="0" y="0"/>
                <wp:positionH relativeFrom="margin">
                  <wp:align>right</wp:align>
                </wp:positionH>
                <wp:positionV relativeFrom="paragraph">
                  <wp:posOffset>881380</wp:posOffset>
                </wp:positionV>
                <wp:extent cx="5734050" cy="2705100"/>
                <wp:effectExtent l="0" t="0" r="19050" b="19050"/>
                <wp:wrapTopAndBottom/>
                <wp:docPr id="194" name="Rectangle : avec coins rognés en diagonale 194"/>
                <wp:cNvGraphicFramePr/>
                <a:graphic xmlns:a="http://schemas.openxmlformats.org/drawingml/2006/main">
                  <a:graphicData uri="http://schemas.microsoft.com/office/word/2010/wordprocessingShape">
                    <wps:wsp>
                      <wps:cNvSpPr/>
                      <wps:spPr>
                        <a:xfrm>
                          <a:off x="0" y="0"/>
                          <a:ext cx="5734050" cy="2705100"/>
                        </a:xfrm>
                        <a:prstGeom prst="snip2DiagRect">
                          <a:avLst>
                            <a:gd name="adj1" fmla="val 10507"/>
                            <a:gd name="adj2" fmla="val 11957"/>
                          </a:avLst>
                        </a:prstGeom>
                        <a:noFill/>
                        <a:ln>
                          <a:solidFill>
                            <a:srgbClr val="00B0F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6B987BE" w14:textId="44C26439" w:rsidR="00E34DBC" w:rsidRDefault="00E34DBC" w:rsidP="00C26B09">
                            <w:pPr>
                              <w:pStyle w:val="Paragraphe"/>
                              <w:numPr>
                                <w:ilvl w:val="0"/>
                                <w:numId w:val="33"/>
                              </w:numPr>
                              <w:ind w:left="360"/>
                              <w:rPr>
                                <w:color w:val="0F0D29" w:themeColor="text1"/>
                              </w:rPr>
                            </w:pPr>
                            <w:r>
                              <w:rPr>
                                <w:b/>
                                <w:bCs/>
                                <w:color w:val="0F0D29" w:themeColor="text1"/>
                              </w:rPr>
                              <w:t>2019-2020 / Diagnostic : analyse et observation de terrain</w:t>
                            </w:r>
                          </w:p>
                          <w:p w14:paraId="66993C11" w14:textId="77777777" w:rsidR="00E34DBC" w:rsidRDefault="00E34DBC" w:rsidP="00C26B09">
                            <w:pPr>
                              <w:pStyle w:val="Paragraphe"/>
                              <w:ind w:left="360"/>
                              <w:rPr>
                                <w:color w:val="0F0D29" w:themeColor="text1"/>
                              </w:rPr>
                            </w:pPr>
                            <w:r>
                              <w:rPr>
                                <w:color w:val="0F0D29" w:themeColor="text1"/>
                              </w:rPr>
                              <w:t>Analyse de l’image, notoriété, e-réputation du site. Observation et analyse des comportements/perceptions des visiteurs sur le site.</w:t>
                            </w:r>
                          </w:p>
                          <w:p w14:paraId="1FA25349" w14:textId="77777777" w:rsidR="00E34DBC" w:rsidRDefault="00E34DBC" w:rsidP="00C26B09">
                            <w:pPr>
                              <w:pStyle w:val="Paragraphe"/>
                              <w:ind w:left="360"/>
                              <w:rPr>
                                <w:color w:val="0F0D29" w:themeColor="text1"/>
                              </w:rPr>
                            </w:pPr>
                            <w:r>
                              <w:rPr>
                                <w:color w:val="0F0D29" w:themeColor="text1"/>
                              </w:rPr>
                              <w:t>Ce 1</w:t>
                            </w:r>
                            <w:r w:rsidRPr="00B55886">
                              <w:rPr>
                                <w:color w:val="0F0D29" w:themeColor="text1"/>
                                <w:vertAlign w:val="superscript"/>
                              </w:rPr>
                              <w:t>er</w:t>
                            </w:r>
                            <w:r>
                              <w:rPr>
                                <w:color w:val="0F0D29" w:themeColor="text1"/>
                              </w:rPr>
                              <w:t xml:space="preserve"> travail a donné lieu à une synthèse et une restitution auprès de la CCPI.</w:t>
                            </w:r>
                          </w:p>
                          <w:p w14:paraId="3161DBB5" w14:textId="77777777" w:rsidR="00E34DBC" w:rsidRDefault="00E34DBC" w:rsidP="00C26B09">
                            <w:pPr>
                              <w:pStyle w:val="Paragraphe"/>
                              <w:numPr>
                                <w:ilvl w:val="0"/>
                                <w:numId w:val="33"/>
                              </w:numPr>
                              <w:ind w:left="360"/>
                              <w:rPr>
                                <w:color w:val="0F0D29" w:themeColor="text1"/>
                              </w:rPr>
                            </w:pPr>
                            <w:r>
                              <w:rPr>
                                <w:b/>
                                <w:bCs/>
                                <w:color w:val="0F0D29" w:themeColor="text1"/>
                              </w:rPr>
                              <w:t>2021 / Approche expérientielle : phase participative</w:t>
                            </w:r>
                          </w:p>
                          <w:p w14:paraId="12366D79" w14:textId="77777777" w:rsidR="00E34DBC" w:rsidRDefault="00E34DBC" w:rsidP="00C26B09">
                            <w:pPr>
                              <w:pStyle w:val="Paragraphe"/>
                              <w:ind w:left="360"/>
                              <w:rPr>
                                <w:color w:val="0F0D29" w:themeColor="text1"/>
                              </w:rPr>
                            </w:pPr>
                            <w:r>
                              <w:rPr>
                                <w:color w:val="0F0D29" w:themeColor="text1"/>
                              </w:rPr>
                              <w:t xml:space="preserve">Travailler sur l’expérience de visite : quelle expérience souhaite-t-on faire vivre aux visiteurs </w:t>
                            </w:r>
                            <w:r w:rsidRPr="00175EC9">
                              <w:rPr>
                                <w:color w:val="0F0D29" w:themeColor="text1"/>
                              </w:rPr>
                              <w:t>demain ? Quelle</w:t>
                            </w:r>
                            <w:r w:rsidR="009218DD" w:rsidRPr="00175EC9">
                              <w:rPr>
                                <w:color w:val="0F0D29" w:themeColor="text1"/>
                              </w:rPr>
                              <w:t xml:space="preserve"> est</w:t>
                            </w:r>
                            <w:r w:rsidRPr="00175EC9">
                              <w:rPr>
                                <w:color w:val="0F0D29" w:themeColor="text1"/>
                              </w:rPr>
                              <w:t xml:space="preserve"> </w:t>
                            </w:r>
                            <w:r w:rsidR="009218DD" w:rsidRPr="00175EC9">
                              <w:rPr>
                                <w:color w:val="0F0D29" w:themeColor="text1"/>
                              </w:rPr>
                              <w:t>l’</w:t>
                            </w:r>
                            <w:r w:rsidRPr="00175EC9">
                              <w:rPr>
                                <w:color w:val="0F0D29" w:themeColor="text1"/>
                              </w:rPr>
                              <w:t xml:space="preserve">empreinte laissée </w:t>
                            </w:r>
                            <w:r>
                              <w:rPr>
                                <w:color w:val="0F0D29" w:themeColor="text1"/>
                              </w:rPr>
                              <w:t>dans leur esprit après la visite ? Quel sens donner à cette expérience ? etc.</w:t>
                            </w:r>
                          </w:p>
                          <w:p w14:paraId="4D126FB5" w14:textId="77777777" w:rsidR="00E34DBC" w:rsidRPr="00B55886" w:rsidRDefault="00E34DBC" w:rsidP="00C26B09">
                            <w:pPr>
                              <w:pStyle w:val="Paragraphe"/>
                              <w:ind w:left="360"/>
                              <w:rPr>
                                <w:color w:val="0F0D29" w:themeColor="text1"/>
                              </w:rPr>
                            </w:pPr>
                            <w:r>
                              <w:rPr>
                                <w:color w:val="0F0D29" w:themeColor="text1"/>
                              </w:rPr>
                              <w:t xml:space="preserve">Un temps de concertation avec les élus de CCPI a eu lieu en janvier autour de </w:t>
                            </w:r>
                            <w:r w:rsidRPr="00175EC9">
                              <w:rPr>
                                <w:color w:val="0F0D29" w:themeColor="text1"/>
                              </w:rPr>
                              <w:t xml:space="preserve">cette seconde phase, </w:t>
                            </w:r>
                            <w:r w:rsidR="009218DD" w:rsidRPr="00175EC9">
                              <w:rPr>
                                <w:color w:val="0F0D29" w:themeColor="text1"/>
                              </w:rPr>
                              <w:t>une rencontre a eu lieu</w:t>
                            </w:r>
                            <w:r w:rsidRPr="00175EC9">
                              <w:rPr>
                                <w:color w:val="0F0D29" w:themeColor="text1"/>
                              </w:rPr>
                              <w:t xml:space="preserve"> mi-mars</w:t>
                            </w:r>
                            <w:r w:rsidR="009218DD" w:rsidRPr="00175EC9">
                              <w:rPr>
                                <w:color w:val="0F0D29" w:themeColor="text1"/>
                              </w:rPr>
                              <w:t xml:space="preserve"> avec</w:t>
                            </w:r>
                            <w:r w:rsidRPr="00175EC9">
                              <w:rPr>
                                <w:color w:val="0F0D29" w:themeColor="text1"/>
                              </w:rPr>
                              <w:t xml:space="preserve"> les acteurs </w:t>
                            </w:r>
                            <w:r>
                              <w:rPr>
                                <w:color w:val="0F0D29" w:themeColor="text1"/>
                              </w:rPr>
                              <w:t>de site/parties prenantes pour leurs présenter cette seconde phase à laquelle nous souhaitons les associer lors des séquences participatives.</w:t>
                            </w:r>
                          </w:p>
                          <w:p w14:paraId="575447CC" w14:textId="77777777" w:rsidR="00000000" w:rsidRDefault="0082750F"/>
                          <w:p w14:paraId="6EFE1182" w14:textId="57533D2B" w:rsidR="00E34DBC" w:rsidRDefault="00E34DBC" w:rsidP="00C26B09">
                            <w:pPr>
                              <w:pStyle w:val="Paragraphe"/>
                              <w:numPr>
                                <w:ilvl w:val="0"/>
                                <w:numId w:val="33"/>
                              </w:numPr>
                              <w:ind w:left="360"/>
                              <w:rPr>
                                <w:color w:val="0F0D29" w:themeColor="text1"/>
                              </w:rPr>
                            </w:pPr>
                            <w:r>
                              <w:rPr>
                                <w:b/>
                                <w:bCs/>
                                <w:color w:val="0F0D29" w:themeColor="text1"/>
                              </w:rPr>
                              <w:t>2019-2020 / Diagnostic : analyse et observation de terrain</w:t>
                            </w:r>
                          </w:p>
                          <w:p w14:paraId="708BC6C8" w14:textId="37D2BDC2" w:rsidR="00E34DBC" w:rsidRDefault="00E34DBC" w:rsidP="00C26B09">
                            <w:pPr>
                              <w:pStyle w:val="Paragraphe"/>
                              <w:ind w:left="360"/>
                              <w:rPr>
                                <w:color w:val="0F0D29" w:themeColor="text1"/>
                              </w:rPr>
                            </w:pPr>
                            <w:r>
                              <w:rPr>
                                <w:color w:val="0F0D29" w:themeColor="text1"/>
                              </w:rPr>
                              <w:t>Analyse de l’image, notoriété, e-réputation du site. Observation et analyse des comportements/perceptions des visiteurs sur le site.</w:t>
                            </w:r>
                          </w:p>
                          <w:p w14:paraId="2AC68116" w14:textId="55E88A97" w:rsidR="00E34DBC" w:rsidRDefault="00E34DBC" w:rsidP="00C26B09">
                            <w:pPr>
                              <w:pStyle w:val="Paragraphe"/>
                              <w:ind w:left="360"/>
                              <w:rPr>
                                <w:color w:val="0F0D29" w:themeColor="text1"/>
                              </w:rPr>
                            </w:pPr>
                            <w:r>
                              <w:rPr>
                                <w:color w:val="0F0D29" w:themeColor="text1"/>
                              </w:rPr>
                              <w:t>Ce 1</w:t>
                            </w:r>
                            <w:r w:rsidRPr="00B55886">
                              <w:rPr>
                                <w:color w:val="0F0D29" w:themeColor="text1"/>
                                <w:vertAlign w:val="superscript"/>
                              </w:rPr>
                              <w:t>er</w:t>
                            </w:r>
                            <w:r>
                              <w:rPr>
                                <w:color w:val="0F0D29" w:themeColor="text1"/>
                              </w:rPr>
                              <w:t xml:space="preserve"> travail a donné lieu à une synthèse et une restitution auprès de la CCPI.</w:t>
                            </w:r>
                          </w:p>
                          <w:p w14:paraId="5519B44C" w14:textId="2143B386" w:rsidR="00E34DBC" w:rsidRDefault="00E34DBC" w:rsidP="00C26B09">
                            <w:pPr>
                              <w:pStyle w:val="Paragraphe"/>
                              <w:numPr>
                                <w:ilvl w:val="0"/>
                                <w:numId w:val="33"/>
                              </w:numPr>
                              <w:ind w:left="360"/>
                              <w:rPr>
                                <w:color w:val="0F0D29" w:themeColor="text1"/>
                              </w:rPr>
                            </w:pPr>
                            <w:r>
                              <w:rPr>
                                <w:b/>
                                <w:bCs/>
                                <w:color w:val="0F0D29" w:themeColor="text1"/>
                              </w:rPr>
                              <w:t>2021 / Approche expérientielle : phase participative</w:t>
                            </w:r>
                          </w:p>
                          <w:p w14:paraId="3D4AD41A" w14:textId="6AB1ACB2" w:rsidR="00E34DBC" w:rsidRDefault="00E34DBC" w:rsidP="00C26B09">
                            <w:pPr>
                              <w:pStyle w:val="Paragraphe"/>
                              <w:ind w:left="360"/>
                              <w:rPr>
                                <w:color w:val="0F0D29" w:themeColor="text1"/>
                              </w:rPr>
                            </w:pPr>
                            <w:r>
                              <w:rPr>
                                <w:color w:val="0F0D29" w:themeColor="text1"/>
                              </w:rPr>
                              <w:t xml:space="preserve">Travailler sur l’expérience de visite : quelle expérience souhaite-t-on faire vivre aux visiteurs </w:t>
                            </w:r>
                            <w:r w:rsidRPr="00175EC9">
                              <w:rPr>
                                <w:color w:val="0F0D29" w:themeColor="text1"/>
                              </w:rPr>
                              <w:t>demain ? Quelle</w:t>
                            </w:r>
                            <w:r w:rsidR="009218DD" w:rsidRPr="00175EC9">
                              <w:rPr>
                                <w:color w:val="0F0D29" w:themeColor="text1"/>
                              </w:rPr>
                              <w:t xml:space="preserve"> est</w:t>
                            </w:r>
                            <w:r w:rsidRPr="00175EC9">
                              <w:rPr>
                                <w:color w:val="0F0D29" w:themeColor="text1"/>
                              </w:rPr>
                              <w:t xml:space="preserve"> </w:t>
                            </w:r>
                            <w:r w:rsidR="009218DD" w:rsidRPr="00175EC9">
                              <w:rPr>
                                <w:color w:val="0F0D29" w:themeColor="text1"/>
                              </w:rPr>
                              <w:t>l’</w:t>
                            </w:r>
                            <w:r w:rsidRPr="00175EC9">
                              <w:rPr>
                                <w:color w:val="0F0D29" w:themeColor="text1"/>
                              </w:rPr>
                              <w:t xml:space="preserve">empreinte laissée </w:t>
                            </w:r>
                            <w:r>
                              <w:rPr>
                                <w:color w:val="0F0D29" w:themeColor="text1"/>
                              </w:rPr>
                              <w:t>dans leur esprit après la visite ? Quel sens donner à cette expérience ? etc.</w:t>
                            </w:r>
                          </w:p>
                          <w:p w14:paraId="1E6F57C3" w14:textId="294F562F" w:rsidR="00E34DBC" w:rsidRPr="00B55886" w:rsidRDefault="00E34DBC" w:rsidP="00C26B09">
                            <w:pPr>
                              <w:pStyle w:val="Paragraphe"/>
                              <w:ind w:left="360"/>
                              <w:rPr>
                                <w:color w:val="0F0D29" w:themeColor="text1"/>
                              </w:rPr>
                            </w:pPr>
                            <w:r>
                              <w:rPr>
                                <w:color w:val="0F0D29" w:themeColor="text1"/>
                              </w:rPr>
                              <w:t xml:space="preserve">Un temps de concertation avec les élus de CCPI a eu lieu en janvier autour de </w:t>
                            </w:r>
                            <w:r w:rsidRPr="00175EC9">
                              <w:rPr>
                                <w:color w:val="0F0D29" w:themeColor="text1"/>
                              </w:rPr>
                              <w:t xml:space="preserve">cette seconde phase, </w:t>
                            </w:r>
                            <w:r w:rsidR="009218DD" w:rsidRPr="00175EC9">
                              <w:rPr>
                                <w:color w:val="0F0D29" w:themeColor="text1"/>
                              </w:rPr>
                              <w:t>une rencontre a eu lieu</w:t>
                            </w:r>
                            <w:r w:rsidRPr="00175EC9">
                              <w:rPr>
                                <w:color w:val="0F0D29" w:themeColor="text1"/>
                              </w:rPr>
                              <w:t xml:space="preserve"> mi-mars</w:t>
                            </w:r>
                            <w:r w:rsidR="009218DD" w:rsidRPr="00175EC9">
                              <w:rPr>
                                <w:color w:val="0F0D29" w:themeColor="text1"/>
                              </w:rPr>
                              <w:t xml:space="preserve"> avec</w:t>
                            </w:r>
                            <w:r w:rsidRPr="00175EC9">
                              <w:rPr>
                                <w:color w:val="0F0D29" w:themeColor="text1"/>
                              </w:rPr>
                              <w:t xml:space="preserve"> les acteurs </w:t>
                            </w:r>
                            <w:r>
                              <w:rPr>
                                <w:color w:val="0F0D29" w:themeColor="text1"/>
                              </w:rPr>
                              <w:t>de site/parties prenantes pour leurs présenter cette seconde phase à laquelle nous souhaitons les associer lors des séquences participatives.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F192C" id="Rectangle : avec coins rognés en diagonale 194" o:spid="_x0000_s1039" style="position:absolute;left:0;text-align:left;margin-left:400.3pt;margin-top:69.4pt;width:451.5pt;height:213pt;z-index:-25166029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734050,2705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" adj="-11796480,,5400" path="m284225,l5410601,r323449,323449l5734050,2420875r-284225,284225l323449,2705100,,2381651,,284225,284225,xe" filled="f" strokecolor="#00b0f0" strokeweight="2pt">
                <v:stroke dashstyle="dash" joinstyle="miter"/>
                <v:formulas/>
                <v:path arrowok="t" o:connecttype="custom" o:connectlocs="284225,0;5410601,0;5734050,323449;5734050,2420875;5449825,2705100;323449,2705100;0,2381651;0,284225;284225,0" o:connectangles="0,0,0,0,0,0,0,0,0" textboxrect="0,0,5734050,2705100"/>
                <v:textbox>
                  <w:txbxContent>
                    <w:p w14:paraId="16B987BE" w14:textId="44C26439" w:rsidR="00E34DBC" w:rsidRDefault="00E34DBC" w:rsidP="00C26B09">
                      <w:pPr>
                        <w:pStyle w:val="Paragraphe"/>
                        <w:numPr>
                          <w:ilvl w:val="0"/>
                          <w:numId w:val="33"/>
                        </w:numPr>
                        <w:ind w:left="360"/>
                        <w:rPr>
                          <w:color w:val="0F0D29" w:themeColor="text1"/>
                        </w:rPr>
                      </w:pPr>
                      <w:r>
                        <w:rPr>
                          <w:b/>
                          <w:bCs/>
                          <w:color w:val="0F0D29" w:themeColor="text1"/>
                        </w:rPr>
                        <w:t>2019-2020 / Diagnostic : analyse et observation de terrain</w:t>
                      </w:r>
                    </w:p>
                    <w:p w14:paraId="66993C11" w14:textId="77777777" w:rsidR="00E34DBC" w:rsidRDefault="00E34DBC" w:rsidP="00C26B09">
                      <w:pPr>
                        <w:pStyle w:val="Paragraphe"/>
                        <w:ind w:left="360"/>
                        <w:rPr>
                          <w:color w:val="0F0D29" w:themeColor="text1"/>
                        </w:rPr>
                      </w:pPr>
                      <w:r>
                        <w:rPr>
                          <w:color w:val="0F0D29" w:themeColor="text1"/>
                        </w:rPr>
                        <w:t>Analyse de l’image, notoriété, e-réputation du site. Observation et analyse des comportements/perceptions des visiteurs sur le site.</w:t>
                      </w:r>
                    </w:p>
                    <w:p w14:paraId="1FA25349" w14:textId="77777777" w:rsidR="00E34DBC" w:rsidRDefault="00E34DBC" w:rsidP="00C26B09">
                      <w:pPr>
                        <w:pStyle w:val="Paragraphe"/>
                        <w:ind w:left="360"/>
                        <w:rPr>
                          <w:color w:val="0F0D29" w:themeColor="text1"/>
                        </w:rPr>
                      </w:pPr>
                      <w:r>
                        <w:rPr>
                          <w:color w:val="0F0D29" w:themeColor="text1"/>
                        </w:rPr>
                        <w:t>Ce 1</w:t>
                      </w:r>
                      <w:r w:rsidRPr="00B55886">
                        <w:rPr>
                          <w:color w:val="0F0D29" w:themeColor="text1"/>
                          <w:vertAlign w:val="superscript"/>
                        </w:rPr>
                        <w:t>er</w:t>
                      </w:r>
                      <w:r>
                        <w:rPr>
                          <w:color w:val="0F0D29" w:themeColor="text1"/>
                        </w:rPr>
                        <w:t xml:space="preserve"> travail a donné lieu à une synthèse et une restitution auprès de la CCPI.</w:t>
                      </w:r>
                    </w:p>
                    <w:p w14:paraId="3161DBB5" w14:textId="77777777" w:rsidR="00E34DBC" w:rsidRDefault="00E34DBC" w:rsidP="00C26B09">
                      <w:pPr>
                        <w:pStyle w:val="Paragraphe"/>
                        <w:numPr>
                          <w:ilvl w:val="0"/>
                          <w:numId w:val="33"/>
                        </w:numPr>
                        <w:ind w:left="360"/>
                        <w:rPr>
                          <w:color w:val="0F0D29" w:themeColor="text1"/>
                        </w:rPr>
                      </w:pPr>
                      <w:r>
                        <w:rPr>
                          <w:b/>
                          <w:bCs/>
                          <w:color w:val="0F0D29" w:themeColor="text1"/>
                        </w:rPr>
                        <w:t>2021 / Approche expérientielle : phase participative</w:t>
                      </w:r>
                    </w:p>
                    <w:p w14:paraId="12366D79" w14:textId="77777777" w:rsidR="00E34DBC" w:rsidRDefault="00E34DBC" w:rsidP="00C26B09">
                      <w:pPr>
                        <w:pStyle w:val="Paragraphe"/>
                        <w:ind w:left="360"/>
                        <w:rPr>
                          <w:color w:val="0F0D29" w:themeColor="text1"/>
                        </w:rPr>
                      </w:pPr>
                      <w:r>
                        <w:rPr>
                          <w:color w:val="0F0D29" w:themeColor="text1"/>
                        </w:rPr>
                        <w:t xml:space="preserve">Travailler sur l’expérience de visite : quelle expérience souhaite-t-on faire vivre aux visiteurs </w:t>
                      </w:r>
                      <w:r w:rsidRPr="00175EC9">
                        <w:rPr>
                          <w:color w:val="0F0D29" w:themeColor="text1"/>
                        </w:rPr>
                        <w:t>demain ? Quelle</w:t>
                      </w:r>
                      <w:r w:rsidR="009218DD" w:rsidRPr="00175EC9">
                        <w:rPr>
                          <w:color w:val="0F0D29" w:themeColor="text1"/>
                        </w:rPr>
                        <w:t xml:space="preserve"> est</w:t>
                      </w:r>
                      <w:r w:rsidRPr="00175EC9">
                        <w:rPr>
                          <w:color w:val="0F0D29" w:themeColor="text1"/>
                        </w:rPr>
                        <w:t xml:space="preserve"> </w:t>
                      </w:r>
                      <w:r w:rsidR="009218DD" w:rsidRPr="00175EC9">
                        <w:rPr>
                          <w:color w:val="0F0D29" w:themeColor="text1"/>
                        </w:rPr>
                        <w:t>l’</w:t>
                      </w:r>
                      <w:r w:rsidRPr="00175EC9">
                        <w:rPr>
                          <w:color w:val="0F0D29" w:themeColor="text1"/>
                        </w:rPr>
                        <w:t xml:space="preserve">empreinte laissée </w:t>
                      </w:r>
                      <w:r>
                        <w:rPr>
                          <w:color w:val="0F0D29" w:themeColor="text1"/>
                        </w:rPr>
                        <w:t>dans leur esprit après la visite ? Quel sens donner à cette expérience ? etc.</w:t>
                      </w:r>
                    </w:p>
                    <w:p w14:paraId="4D126FB5" w14:textId="77777777" w:rsidR="00E34DBC" w:rsidRPr="00B55886" w:rsidRDefault="00E34DBC" w:rsidP="00C26B09">
                      <w:pPr>
                        <w:pStyle w:val="Paragraphe"/>
                        <w:ind w:left="360"/>
                        <w:rPr>
                          <w:color w:val="0F0D29" w:themeColor="text1"/>
                        </w:rPr>
                      </w:pPr>
                      <w:r>
                        <w:rPr>
                          <w:color w:val="0F0D29" w:themeColor="text1"/>
                        </w:rPr>
                        <w:t xml:space="preserve">Un temps de concertation avec les élus de CCPI a eu lieu en janvier autour de </w:t>
                      </w:r>
                      <w:r w:rsidRPr="00175EC9">
                        <w:rPr>
                          <w:color w:val="0F0D29" w:themeColor="text1"/>
                        </w:rPr>
                        <w:t xml:space="preserve">cette seconde phase, </w:t>
                      </w:r>
                      <w:r w:rsidR="009218DD" w:rsidRPr="00175EC9">
                        <w:rPr>
                          <w:color w:val="0F0D29" w:themeColor="text1"/>
                        </w:rPr>
                        <w:t>une rencontre a eu lieu</w:t>
                      </w:r>
                      <w:r w:rsidRPr="00175EC9">
                        <w:rPr>
                          <w:color w:val="0F0D29" w:themeColor="text1"/>
                        </w:rPr>
                        <w:t xml:space="preserve"> mi-mars</w:t>
                      </w:r>
                      <w:r w:rsidR="009218DD" w:rsidRPr="00175EC9">
                        <w:rPr>
                          <w:color w:val="0F0D29" w:themeColor="text1"/>
                        </w:rPr>
                        <w:t xml:space="preserve"> avec</w:t>
                      </w:r>
                      <w:r w:rsidRPr="00175EC9">
                        <w:rPr>
                          <w:color w:val="0F0D29" w:themeColor="text1"/>
                        </w:rPr>
                        <w:t xml:space="preserve"> les acteurs </w:t>
                      </w:r>
                      <w:r>
                        <w:rPr>
                          <w:color w:val="0F0D29" w:themeColor="text1"/>
                        </w:rPr>
                        <w:t>de site/parties prenantes pour leurs présenter cette seconde phase à laquelle nous souhaitons les associer lors des séquences participatives.</w:t>
                      </w:r>
                    </w:p>
                    <w:p w14:paraId="575447CC" w14:textId="77777777" w:rsidR="00000000" w:rsidRDefault="0082750F"/>
                    <w:p w14:paraId="6EFE1182" w14:textId="57533D2B" w:rsidR="00E34DBC" w:rsidRDefault="00E34DBC" w:rsidP="00C26B09">
                      <w:pPr>
                        <w:pStyle w:val="Paragraphe"/>
                        <w:numPr>
                          <w:ilvl w:val="0"/>
                          <w:numId w:val="33"/>
                        </w:numPr>
                        <w:ind w:left="360"/>
                        <w:rPr>
                          <w:color w:val="0F0D29" w:themeColor="text1"/>
                        </w:rPr>
                      </w:pPr>
                      <w:r>
                        <w:rPr>
                          <w:b/>
                          <w:bCs/>
                          <w:color w:val="0F0D29" w:themeColor="text1"/>
                        </w:rPr>
                        <w:t>2019-2020 / Diagnostic : analyse et observation de terrain</w:t>
                      </w:r>
                    </w:p>
                    <w:p w14:paraId="708BC6C8" w14:textId="37D2BDC2" w:rsidR="00E34DBC" w:rsidRDefault="00E34DBC" w:rsidP="00C26B09">
                      <w:pPr>
                        <w:pStyle w:val="Paragraphe"/>
                        <w:ind w:left="360"/>
                        <w:rPr>
                          <w:color w:val="0F0D29" w:themeColor="text1"/>
                        </w:rPr>
                      </w:pPr>
                      <w:r>
                        <w:rPr>
                          <w:color w:val="0F0D29" w:themeColor="text1"/>
                        </w:rPr>
                        <w:t>Analyse de l’image, notoriété, e-réputation du site. Observation et analyse des comportements/perceptions des visiteurs sur le site.</w:t>
                      </w:r>
                    </w:p>
                    <w:p w14:paraId="2AC68116" w14:textId="55E88A97" w:rsidR="00E34DBC" w:rsidRDefault="00E34DBC" w:rsidP="00C26B09">
                      <w:pPr>
                        <w:pStyle w:val="Paragraphe"/>
                        <w:ind w:left="360"/>
                        <w:rPr>
                          <w:color w:val="0F0D29" w:themeColor="text1"/>
                        </w:rPr>
                      </w:pPr>
                      <w:r>
                        <w:rPr>
                          <w:color w:val="0F0D29" w:themeColor="text1"/>
                        </w:rPr>
                        <w:t>Ce 1</w:t>
                      </w:r>
                      <w:r w:rsidRPr="00B55886">
                        <w:rPr>
                          <w:color w:val="0F0D29" w:themeColor="text1"/>
                          <w:vertAlign w:val="superscript"/>
                        </w:rPr>
                        <w:t>er</w:t>
                      </w:r>
                      <w:r>
                        <w:rPr>
                          <w:color w:val="0F0D29" w:themeColor="text1"/>
                        </w:rPr>
                        <w:t xml:space="preserve"> travail a donné lieu à une synthèse et une restitution auprès de la CCPI.</w:t>
                      </w:r>
                    </w:p>
                    <w:p w14:paraId="5519B44C" w14:textId="2143B386" w:rsidR="00E34DBC" w:rsidRDefault="00E34DBC" w:rsidP="00C26B09">
                      <w:pPr>
                        <w:pStyle w:val="Paragraphe"/>
                        <w:numPr>
                          <w:ilvl w:val="0"/>
                          <w:numId w:val="33"/>
                        </w:numPr>
                        <w:ind w:left="360"/>
                        <w:rPr>
                          <w:color w:val="0F0D29" w:themeColor="text1"/>
                        </w:rPr>
                      </w:pPr>
                      <w:r>
                        <w:rPr>
                          <w:b/>
                          <w:bCs/>
                          <w:color w:val="0F0D29" w:themeColor="text1"/>
                        </w:rPr>
                        <w:t>2021 / Approche expérientielle : phase participative</w:t>
                      </w:r>
                    </w:p>
                    <w:p w14:paraId="3D4AD41A" w14:textId="6AB1ACB2" w:rsidR="00E34DBC" w:rsidRDefault="00E34DBC" w:rsidP="00C26B09">
                      <w:pPr>
                        <w:pStyle w:val="Paragraphe"/>
                        <w:ind w:left="360"/>
                        <w:rPr>
                          <w:color w:val="0F0D29" w:themeColor="text1"/>
                        </w:rPr>
                      </w:pPr>
                      <w:r>
                        <w:rPr>
                          <w:color w:val="0F0D29" w:themeColor="text1"/>
                        </w:rPr>
                        <w:t xml:space="preserve">Travailler sur l’expérience de visite : quelle expérience souhaite-t-on faire vivre aux visiteurs </w:t>
                      </w:r>
                      <w:r w:rsidRPr="00175EC9">
                        <w:rPr>
                          <w:color w:val="0F0D29" w:themeColor="text1"/>
                        </w:rPr>
                        <w:t>demain ? Quelle</w:t>
                      </w:r>
                      <w:r w:rsidR="009218DD" w:rsidRPr="00175EC9">
                        <w:rPr>
                          <w:color w:val="0F0D29" w:themeColor="text1"/>
                        </w:rPr>
                        <w:t xml:space="preserve"> est</w:t>
                      </w:r>
                      <w:r w:rsidRPr="00175EC9">
                        <w:rPr>
                          <w:color w:val="0F0D29" w:themeColor="text1"/>
                        </w:rPr>
                        <w:t xml:space="preserve"> </w:t>
                      </w:r>
                      <w:r w:rsidR="009218DD" w:rsidRPr="00175EC9">
                        <w:rPr>
                          <w:color w:val="0F0D29" w:themeColor="text1"/>
                        </w:rPr>
                        <w:t>l’</w:t>
                      </w:r>
                      <w:r w:rsidRPr="00175EC9">
                        <w:rPr>
                          <w:color w:val="0F0D29" w:themeColor="text1"/>
                        </w:rPr>
                        <w:t xml:space="preserve">empreinte laissée </w:t>
                      </w:r>
                      <w:r>
                        <w:rPr>
                          <w:color w:val="0F0D29" w:themeColor="text1"/>
                        </w:rPr>
                        <w:t>dans leur esprit après la visite ? Quel sens donner à cette expérience ? etc.</w:t>
                      </w:r>
                    </w:p>
                    <w:p w14:paraId="1E6F57C3" w14:textId="294F562F" w:rsidR="00E34DBC" w:rsidRPr="00B55886" w:rsidRDefault="00E34DBC" w:rsidP="00C26B09">
                      <w:pPr>
                        <w:pStyle w:val="Paragraphe"/>
                        <w:ind w:left="360"/>
                        <w:rPr>
                          <w:color w:val="0F0D29" w:themeColor="text1"/>
                        </w:rPr>
                      </w:pPr>
                      <w:r>
                        <w:rPr>
                          <w:color w:val="0F0D29" w:themeColor="text1"/>
                        </w:rPr>
                        <w:t xml:space="preserve">Un temps de concertation avec les élus de CCPI a eu lieu en janvier autour de </w:t>
                      </w:r>
                      <w:r w:rsidRPr="00175EC9">
                        <w:rPr>
                          <w:color w:val="0F0D29" w:themeColor="text1"/>
                        </w:rPr>
                        <w:t xml:space="preserve">cette seconde phase, </w:t>
                      </w:r>
                      <w:r w:rsidR="009218DD" w:rsidRPr="00175EC9">
                        <w:rPr>
                          <w:color w:val="0F0D29" w:themeColor="text1"/>
                        </w:rPr>
                        <w:t>une rencontre a eu lieu</w:t>
                      </w:r>
                      <w:r w:rsidRPr="00175EC9">
                        <w:rPr>
                          <w:color w:val="0F0D29" w:themeColor="text1"/>
                        </w:rPr>
                        <w:t xml:space="preserve"> mi-mars</w:t>
                      </w:r>
                      <w:r w:rsidR="009218DD" w:rsidRPr="00175EC9">
                        <w:rPr>
                          <w:color w:val="0F0D29" w:themeColor="text1"/>
                        </w:rPr>
                        <w:t xml:space="preserve"> avec</w:t>
                      </w:r>
                      <w:r w:rsidRPr="00175EC9">
                        <w:rPr>
                          <w:color w:val="0F0D29" w:themeColor="text1"/>
                        </w:rPr>
                        <w:t xml:space="preserve"> les acteurs </w:t>
                      </w:r>
                      <w:r>
                        <w:rPr>
                          <w:color w:val="0F0D29" w:themeColor="text1"/>
                        </w:rPr>
                        <w:t>de site/parties prenantes pour leurs présenter cette seconde phase à laquelle nous souhaitons les associer lors des séquences participatives.</w:t>
                      </w:r>
                    </w:p>
                  </w:txbxContent>
                </v:textbox>
                <w10:wrap type="topAndBottom" anchorx="margin"/>
              </v:shape>
            </w:pict>
          </mc:Fallback>
        </mc:AlternateContent>
      </w:r>
      <w:r w:rsidR="00CB4B85">
        <w:t>L’agence Finistère 360° a été sollicitée par la Communauté de Commune Pays d’Iroise pour mener une mission d’accompagnement visant à optimiser l’accueil et l’expérience vécue par le visiteur sur le site de la Pointe Saint</w:t>
      </w:r>
      <w:r w:rsidR="00A5319E">
        <w:t>-</w:t>
      </w:r>
      <w:r w:rsidR="00CB4B85">
        <w:t>Mathieu depuis 2019.</w:t>
      </w:r>
      <w:r w:rsidR="00654F5F">
        <w:t xml:space="preserve"> </w:t>
      </w:r>
      <w:r w:rsidR="00CB4B85">
        <w:t>Ce projet se compose en deux volets :</w:t>
      </w:r>
    </w:p>
    <w:p w14:paraId="693D68C0" w14:textId="201D22C8" w:rsidR="00367BCB" w:rsidRDefault="00367BCB" w:rsidP="00690FA0">
      <w:pPr>
        <w:pStyle w:val="Paragraphe"/>
      </w:pPr>
    </w:p>
    <w:p w14:paraId="399BFEE1" w14:textId="0EC5F699" w:rsidR="00107056" w:rsidRDefault="00367BCB" w:rsidP="00690FA0">
      <w:pPr>
        <w:pStyle w:val="Paragraphe"/>
      </w:pPr>
      <w:r>
        <w:rPr>
          <w:noProof/>
        </w:rPr>
        <w:drawing>
          <wp:anchor distT="0" distB="0" distL="114300" distR="114300" simplePos="0" relativeHeight="251716608" behindDoc="0" locked="0" layoutInCell="1" allowOverlap="1" wp14:anchorId="463EE3F2" wp14:editId="5B91F684">
            <wp:simplePos x="0" y="0"/>
            <wp:positionH relativeFrom="margin">
              <wp:align>center</wp:align>
            </wp:positionH>
            <wp:positionV relativeFrom="paragraph">
              <wp:posOffset>739775</wp:posOffset>
            </wp:positionV>
            <wp:extent cx="3390900" cy="2619375"/>
            <wp:effectExtent l="0" t="0" r="0" b="9525"/>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390900" cy="2619375"/>
                    </a:xfrm>
                    <a:prstGeom prst="rect">
                      <a:avLst/>
                    </a:prstGeom>
                  </pic:spPr>
                </pic:pic>
              </a:graphicData>
            </a:graphic>
          </wp:anchor>
        </w:drawing>
      </w:r>
      <w:r>
        <w:t>Le diagnostic réalisé en 2019-2020 montre un certain nombre de points intéressants qui aident à comprendre les problèmes auxquels fait face le site. Parmi ces informations, j’en ai retenu quelques-unes que je présente ci-après.</w:t>
      </w:r>
    </w:p>
    <w:p w14:paraId="230A290B" w14:textId="24323FE8" w:rsidR="00EE01FB" w:rsidRPr="00175EC9" w:rsidRDefault="009E0BBF" w:rsidP="00690FA0">
      <w:pPr>
        <w:pStyle w:val="Paragraphe"/>
        <w:rPr>
          <w:color w:val="0F0D29" w:themeColor="text1"/>
        </w:rPr>
      </w:pPr>
      <w:r w:rsidRPr="00EE01FB">
        <w:rPr>
          <w:noProof/>
        </w:rPr>
        <w:drawing>
          <wp:anchor distT="0" distB="0" distL="114300" distR="114300" simplePos="0" relativeHeight="251655164" behindDoc="0" locked="0" layoutInCell="1" allowOverlap="1" wp14:anchorId="28A1A8BE" wp14:editId="36CA6D0A">
            <wp:simplePos x="0" y="0"/>
            <wp:positionH relativeFrom="margin">
              <wp:align>center</wp:align>
            </wp:positionH>
            <wp:positionV relativeFrom="paragraph">
              <wp:posOffset>904240</wp:posOffset>
            </wp:positionV>
            <wp:extent cx="3962400" cy="3076575"/>
            <wp:effectExtent l="0" t="0" r="0" b="9525"/>
            <wp:wrapTopAndBottom/>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62400" cy="3076575"/>
                    </a:xfrm>
                    <a:prstGeom prst="rect">
                      <a:avLst/>
                    </a:prstGeom>
                  </pic:spPr>
                </pic:pic>
              </a:graphicData>
            </a:graphic>
          </wp:anchor>
        </w:drawing>
      </w:r>
      <w:r w:rsidR="00690FA0">
        <w:t>La tranche d’âge la plus présente sont les 50-65 ans (40%) puis les 35-49 ans (30%) avec 16% de</w:t>
      </w:r>
      <w:r w:rsidR="00106637">
        <w:t xml:space="preserve">s touristes en séjour dans le département qui viennent visiter le site. </w:t>
      </w:r>
      <w:r w:rsidR="00EE01FB">
        <w:t xml:space="preserve">Les plus de 60 ans </w:t>
      </w:r>
      <w:r w:rsidR="00EE01FB">
        <w:lastRenderedPageBreak/>
        <w:t>représentent près d’un visiteur sur trois</w:t>
      </w:r>
      <w:r w:rsidR="00A57DDA" w:rsidRPr="00175EC9">
        <w:rPr>
          <w:color w:val="0F0D29" w:themeColor="text1"/>
        </w:rPr>
        <w:t>. Cela montre bien la difficulté qu’a le site à attirer le jeune public.</w:t>
      </w:r>
      <w:r w:rsidR="00EE01FB" w:rsidRPr="00175EC9">
        <w:rPr>
          <w:color w:val="0F0D29" w:themeColor="text1"/>
        </w:rPr>
        <w:t xml:space="preserve"> </w:t>
      </w:r>
    </w:p>
    <w:p w14:paraId="2F2E6710" w14:textId="6B1B5CBE" w:rsidR="00EE01FB" w:rsidRDefault="00EE01FB" w:rsidP="00690FA0">
      <w:pPr>
        <w:pStyle w:val="Paragraphe"/>
      </w:pPr>
    </w:p>
    <w:p w14:paraId="572D9F0B" w14:textId="205B8A48" w:rsidR="00EE01FB" w:rsidRDefault="00106637" w:rsidP="00690FA0">
      <w:pPr>
        <w:pStyle w:val="Paragraphe"/>
      </w:pPr>
      <w:r>
        <w:t>Il</w:t>
      </w:r>
      <w:r w:rsidR="00690FA0">
        <w:t xml:space="preserve"> attire plus particulièrement les amateurs de nature et de patrimoine mais dispose d’une marge de progression auprès des jeunes enfants, amateurs de vélo et de marchés locaux</w:t>
      </w:r>
      <w:r w:rsidR="00690FA0" w:rsidRPr="00175EC9">
        <w:rPr>
          <w:color w:val="0F0D29" w:themeColor="text1"/>
        </w:rPr>
        <w:t xml:space="preserve">. </w:t>
      </w:r>
      <w:r w:rsidR="00A57DDA" w:rsidRPr="00175EC9">
        <w:rPr>
          <w:color w:val="0F0D29" w:themeColor="text1"/>
        </w:rPr>
        <w:t>Il s’agit d’un résultat attendu car on retrouve les atouts du site comme principale motivation de visite.</w:t>
      </w:r>
    </w:p>
    <w:p w14:paraId="24724512" w14:textId="77777777" w:rsidR="00EE01FB" w:rsidRDefault="00EE01FB" w:rsidP="00EE01FB">
      <w:pPr>
        <w:pStyle w:val="Paragraphe"/>
        <w:keepNext/>
      </w:pPr>
      <w:r w:rsidRPr="00EE01FB">
        <w:rPr>
          <w:noProof/>
        </w:rPr>
        <w:drawing>
          <wp:inline distT="0" distB="0" distL="0" distR="0" wp14:anchorId="5A3F2BEF" wp14:editId="19CB0CEE">
            <wp:extent cx="5759450" cy="2583815"/>
            <wp:effectExtent l="0" t="0" r="0" b="6985"/>
            <wp:docPr id="40" name="Image 4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able&#10;&#10;Description générée automatiquement"/>
                    <pic:cNvPicPr/>
                  </pic:nvPicPr>
                  <pic:blipFill>
                    <a:blip r:embed="rId24"/>
                    <a:stretch>
                      <a:fillRect/>
                    </a:stretch>
                  </pic:blipFill>
                  <pic:spPr>
                    <a:xfrm>
                      <a:off x="0" y="0"/>
                      <a:ext cx="5759450" cy="2583815"/>
                    </a:xfrm>
                    <a:prstGeom prst="rect">
                      <a:avLst/>
                    </a:prstGeom>
                  </pic:spPr>
                </pic:pic>
              </a:graphicData>
            </a:graphic>
          </wp:inline>
        </w:drawing>
      </w:r>
    </w:p>
    <w:p w14:paraId="3C67C5AC" w14:textId="6ACBB6D7" w:rsidR="00EE01FB" w:rsidRPr="00175EC9" w:rsidRDefault="009E0BBF" w:rsidP="00690FA0">
      <w:pPr>
        <w:pStyle w:val="Paragraphe"/>
        <w:rPr>
          <w:color w:val="0F0D29" w:themeColor="text1"/>
        </w:rPr>
      </w:pPr>
      <w:r w:rsidRPr="00EE01FB">
        <w:rPr>
          <w:noProof/>
        </w:rPr>
        <w:drawing>
          <wp:anchor distT="0" distB="0" distL="114300" distR="114300" simplePos="0" relativeHeight="251722752" behindDoc="0" locked="0" layoutInCell="1" allowOverlap="1" wp14:anchorId="2E9793C0" wp14:editId="13A3648D">
            <wp:simplePos x="0" y="0"/>
            <wp:positionH relativeFrom="margin">
              <wp:align>center</wp:align>
            </wp:positionH>
            <wp:positionV relativeFrom="paragraph">
              <wp:posOffset>1442720</wp:posOffset>
            </wp:positionV>
            <wp:extent cx="5600700" cy="2476500"/>
            <wp:effectExtent l="0" t="0" r="0" b="0"/>
            <wp:wrapTopAndBottom/>
            <wp:docPr id="41" name="Image 4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5600700" cy="2476500"/>
                    </a:xfrm>
                    <a:prstGeom prst="rect">
                      <a:avLst/>
                    </a:prstGeom>
                  </pic:spPr>
                </pic:pic>
              </a:graphicData>
            </a:graphic>
          </wp:anchor>
        </w:drawing>
      </w:r>
      <w:r w:rsidR="00367BCB">
        <w:t>Cette analyse</w:t>
      </w:r>
      <w:r w:rsidR="00690FA0">
        <w:t xml:space="preserve"> a </w:t>
      </w:r>
      <w:r w:rsidR="00A57DDA">
        <w:t>montré</w:t>
      </w:r>
      <w:r w:rsidR="00690FA0">
        <w:t xml:space="preserve"> que le site faisait face à un déficit de notoriété car ceux qui ne viennent pas ne connaissent </w:t>
      </w:r>
      <w:r w:rsidR="00690FA0" w:rsidRPr="00175EC9">
        <w:rPr>
          <w:color w:val="0F0D29" w:themeColor="text1"/>
        </w:rPr>
        <w:t xml:space="preserve">pas </w:t>
      </w:r>
      <w:r w:rsidR="00A57DDA" w:rsidRPr="00175EC9">
        <w:rPr>
          <w:color w:val="0F0D29" w:themeColor="text1"/>
        </w:rPr>
        <w:t>les lieux</w:t>
      </w:r>
      <w:r w:rsidR="00690FA0" w:rsidRPr="00175EC9">
        <w:rPr>
          <w:color w:val="0F0D29" w:themeColor="text1"/>
        </w:rPr>
        <w:t xml:space="preserve"> et un déficit d’intention de visite créé par un manque de clarté. </w:t>
      </w:r>
      <w:r w:rsidR="00106637" w:rsidRPr="00175EC9">
        <w:rPr>
          <w:color w:val="0F0D29" w:themeColor="text1"/>
        </w:rPr>
        <w:t xml:space="preserve">Pour les visiteurs, la </w:t>
      </w:r>
      <w:r w:rsidR="00A5319E" w:rsidRPr="00175EC9">
        <w:rPr>
          <w:color w:val="0F0D29" w:themeColor="text1"/>
        </w:rPr>
        <w:t>P</w:t>
      </w:r>
      <w:r w:rsidR="00106637" w:rsidRPr="00175EC9">
        <w:rPr>
          <w:color w:val="0F0D29" w:themeColor="text1"/>
        </w:rPr>
        <w:t>ointe Saint</w:t>
      </w:r>
      <w:r w:rsidR="00A5319E" w:rsidRPr="00175EC9">
        <w:rPr>
          <w:color w:val="0F0D29" w:themeColor="text1"/>
        </w:rPr>
        <w:t>-</w:t>
      </w:r>
      <w:r w:rsidR="00106637" w:rsidRPr="00175EC9">
        <w:rPr>
          <w:color w:val="0F0D29" w:themeColor="text1"/>
        </w:rPr>
        <w:t>Mathieu est perçue comme incontournable (par les visiteurs qui la connaissent) mais qui est sous exploité selon les acteurs locaux.</w:t>
      </w:r>
      <w:r w:rsidR="00EE01FB" w:rsidRPr="00175EC9">
        <w:rPr>
          <w:color w:val="0F0D29" w:themeColor="text1"/>
        </w:rPr>
        <w:t xml:space="preserve"> </w:t>
      </w:r>
      <w:r w:rsidR="00106637" w:rsidRPr="00175EC9">
        <w:rPr>
          <w:color w:val="0F0D29" w:themeColor="text1"/>
        </w:rPr>
        <w:t xml:space="preserve">Parmi les problèmes majeurs il ressort un manque de stationnement, une approche expérientielle limitée, un parcours client court et aléatoire. </w:t>
      </w:r>
      <w:r w:rsidR="00B97B4E" w:rsidRPr="00175EC9">
        <w:rPr>
          <w:color w:val="0F0D29" w:themeColor="text1"/>
        </w:rPr>
        <w:t>Ceci conduit</w:t>
      </w:r>
      <w:r w:rsidR="00A57DDA" w:rsidRPr="00175EC9">
        <w:rPr>
          <w:color w:val="0F0D29" w:themeColor="text1"/>
        </w:rPr>
        <w:t xml:space="preserve"> bon nombre de visiteurs</w:t>
      </w:r>
      <w:r w:rsidR="00B97B4E" w:rsidRPr="00175EC9">
        <w:rPr>
          <w:color w:val="0F0D29" w:themeColor="text1"/>
        </w:rPr>
        <w:t xml:space="preserve"> à</w:t>
      </w:r>
      <w:r w:rsidR="00A57DDA" w:rsidRPr="00175EC9">
        <w:rPr>
          <w:color w:val="0F0D29" w:themeColor="text1"/>
        </w:rPr>
        <w:t xml:space="preserve"> manqu</w:t>
      </w:r>
      <w:r w:rsidR="00B97B4E" w:rsidRPr="00175EC9">
        <w:rPr>
          <w:color w:val="0F0D29" w:themeColor="text1"/>
        </w:rPr>
        <w:t>er</w:t>
      </w:r>
      <w:r w:rsidR="00A57DDA" w:rsidRPr="00175EC9">
        <w:rPr>
          <w:color w:val="0F0D29" w:themeColor="text1"/>
        </w:rPr>
        <w:t xml:space="preserve"> une grande partie des </w:t>
      </w:r>
      <w:r w:rsidR="00B97B4E" w:rsidRPr="00175EC9">
        <w:rPr>
          <w:color w:val="0F0D29" w:themeColor="text1"/>
        </w:rPr>
        <w:t>monuments et sites à visiter para méconnaissance et manque d’indication.</w:t>
      </w:r>
    </w:p>
    <w:p w14:paraId="02A285E9" w14:textId="7F348DA5" w:rsidR="00EE01FB" w:rsidRDefault="00EE01FB" w:rsidP="00690FA0">
      <w:pPr>
        <w:pStyle w:val="Paragraphe"/>
      </w:pPr>
    </w:p>
    <w:p w14:paraId="34509420" w14:textId="14D2CAB5" w:rsidR="00EA0E4E" w:rsidRDefault="00EE01FB" w:rsidP="00690FA0">
      <w:pPr>
        <w:pStyle w:val="Paragraphe"/>
      </w:pPr>
      <w:r>
        <w:t>Il ressort de cette analyse que l</w:t>
      </w:r>
      <w:r w:rsidR="00106637">
        <w:t xml:space="preserve">es points à développer sont l’approche immersive et rendre la visite plus « expérientielle », la gamification pour proposer des activités ludiques et dynamiques, le design pour apporter de la cohérence et du sens et enfin l’approche sensorielle </w:t>
      </w:r>
      <w:r w:rsidR="00106637">
        <w:lastRenderedPageBreak/>
        <w:t>qui a pour but de créer des sensations et créer des souvenirs afin d’inciter les visiteurs à les partager et à faire connaître le site.</w:t>
      </w:r>
    </w:p>
    <w:p w14:paraId="6EC485D6" w14:textId="219C5C56" w:rsidR="00F2006F" w:rsidRDefault="00690FA0" w:rsidP="00F2006F">
      <w:pPr>
        <w:pStyle w:val="Paragraphe"/>
        <w:spacing w:after="240"/>
      </w:pPr>
      <w:r>
        <w:t>Deux ateliers participatifs ont eu lieu le 26 mai et 9 juin et ont réunis 12 à 20 personnes</w:t>
      </w:r>
      <w:r w:rsidR="00C9058D">
        <w:t xml:space="preserve"> répartit en 6 groupes dans lesquels étaient représentés une diversité d’acteurs de différentes opinions</w:t>
      </w:r>
      <w:r>
        <w:t>.</w:t>
      </w:r>
      <w:r w:rsidR="00106637">
        <w:t xml:space="preserve"> Le premier a</w:t>
      </w:r>
      <w:r w:rsidR="00C9058D">
        <w:t xml:space="preserve"> eu</w:t>
      </w:r>
      <w:r w:rsidR="00106637">
        <w:t xml:space="preserve"> pour objectif de travailler sur les valeurs et l’ADN pour une représentation imagée des lieux</w:t>
      </w:r>
      <w:r w:rsidR="00101489">
        <w:t xml:space="preserve">. Notre but était de faire se poser la question </w:t>
      </w:r>
      <w:r w:rsidR="00101489">
        <w:rPr>
          <w:i/>
          <w:iCs/>
        </w:rPr>
        <w:t>« que voulez-vous que le visiteur retienne et ressente à la suite de sa visite du site ? »</w:t>
      </w:r>
      <w:r w:rsidR="00101489">
        <w:t>.</w:t>
      </w:r>
      <w:r w:rsidR="00106637">
        <w:t xml:space="preserve"> La seconde séquence </w:t>
      </w:r>
      <w:r w:rsidR="00A5319E">
        <w:t>traitait du positionnement et de l’expérience de visite à vivre à la Pointe Saint-Mathieu.</w:t>
      </w:r>
      <w:r>
        <w:t xml:space="preserve"> </w:t>
      </w:r>
      <w:r w:rsidR="00654F5F">
        <w:t xml:space="preserve">Pour </w:t>
      </w:r>
      <w:r>
        <w:t>préparer ces deux sessions,</w:t>
      </w:r>
      <w:r w:rsidR="00654F5F">
        <w:t xml:space="preserve"> les membres </w:t>
      </w:r>
      <w:r w:rsidRPr="00175EC9">
        <w:rPr>
          <w:color w:val="0F0D29" w:themeColor="text1"/>
        </w:rPr>
        <w:t>ont</w:t>
      </w:r>
      <w:r w:rsidR="00654F5F" w:rsidRPr="00175EC9">
        <w:rPr>
          <w:color w:val="0F0D29" w:themeColor="text1"/>
        </w:rPr>
        <w:t xml:space="preserve"> </w:t>
      </w:r>
      <w:r w:rsidR="00C05A06" w:rsidRPr="00175EC9">
        <w:rPr>
          <w:color w:val="0F0D29" w:themeColor="text1"/>
        </w:rPr>
        <w:t>conçu</w:t>
      </w:r>
      <w:r w:rsidR="00654F5F" w:rsidRPr="00175EC9">
        <w:rPr>
          <w:color w:val="0F0D29" w:themeColor="text1"/>
        </w:rPr>
        <w:t xml:space="preserve"> des </w:t>
      </w:r>
      <w:r w:rsidR="00654F5F">
        <w:t>supports et</w:t>
      </w:r>
      <w:r>
        <w:t xml:space="preserve"> organisé le</w:t>
      </w:r>
      <w:r w:rsidR="00654F5F">
        <w:t xml:space="preserve"> déroulement de</w:t>
      </w:r>
      <w:r>
        <w:t>s</w:t>
      </w:r>
      <w:r w:rsidR="00654F5F">
        <w:t xml:space="preserve"> séances pour recueillir les ressentis et </w:t>
      </w:r>
      <w:r w:rsidR="00F2006F">
        <w:t>faire un « bilan » des attentes de chacun.</w:t>
      </w:r>
    </w:p>
    <w:p w14:paraId="71A92DC0" w14:textId="1D13D7C5" w:rsidR="00F2006F" w:rsidRDefault="00F2006F" w:rsidP="00A1397C">
      <w:pPr>
        <w:pStyle w:val="Titre3"/>
        <w:numPr>
          <w:ilvl w:val="2"/>
          <w:numId w:val="1"/>
        </w:numPr>
        <w:spacing w:after="240"/>
      </w:pPr>
      <w:bookmarkStart w:id="97" w:name="_Toc74746839"/>
      <w:r>
        <w:t>Préparation et résultats</w:t>
      </w:r>
      <w:bookmarkEnd w:id="97"/>
    </w:p>
    <w:p w14:paraId="1EE1FCA2" w14:textId="0D914D3A" w:rsidR="004C61A8" w:rsidRPr="00175EC9" w:rsidRDefault="00F2006F" w:rsidP="004C61A8">
      <w:pPr>
        <w:pStyle w:val="Paragraphe"/>
        <w:rPr>
          <w:color w:val="0F0D29" w:themeColor="text1"/>
        </w:rPr>
      </w:pPr>
      <w:r>
        <w:t xml:space="preserve">Afin de mener à bien cette mission, j’ai participé à </w:t>
      </w:r>
      <w:r w:rsidR="008E423F">
        <w:t>trois</w:t>
      </w:r>
      <w:r>
        <w:t xml:space="preserve"> réunions visant à préparer les deux interventions à la </w:t>
      </w:r>
      <w:r w:rsidR="00A5319E">
        <w:t>P</w:t>
      </w:r>
      <w:r>
        <w:t xml:space="preserve">ointe </w:t>
      </w:r>
      <w:r w:rsidR="00A5319E">
        <w:t>S</w:t>
      </w:r>
      <w:r>
        <w:t>aint</w:t>
      </w:r>
      <w:r w:rsidR="00A5319E">
        <w:t>-</w:t>
      </w:r>
      <w:r>
        <w:t>Mathieu</w:t>
      </w:r>
      <w:r w:rsidR="004C61A8">
        <w:t xml:space="preserve">. L’objectif de ces réunions était de définir </w:t>
      </w:r>
      <w:r w:rsidR="00C9058D">
        <w:t xml:space="preserve">les moyens d’échanges et </w:t>
      </w:r>
      <w:r w:rsidR="00C9058D" w:rsidRPr="00175EC9">
        <w:rPr>
          <w:color w:val="0F0D29" w:themeColor="text1"/>
        </w:rPr>
        <w:t xml:space="preserve">les </w:t>
      </w:r>
      <w:r w:rsidR="00026206" w:rsidRPr="00175EC9">
        <w:rPr>
          <w:color w:val="0F0D29" w:themeColor="text1"/>
        </w:rPr>
        <w:t>activités</w:t>
      </w:r>
      <w:r w:rsidR="00C9058D" w:rsidRPr="00175EC9">
        <w:rPr>
          <w:color w:val="0F0D29" w:themeColor="text1"/>
        </w:rPr>
        <w:t xml:space="preserve"> qui seront utilisés ainsi que de mettre en place une fiche de déroulement afin que nous soyons tous synchronisés dans l</w:t>
      </w:r>
      <w:r w:rsidR="00D72B18" w:rsidRPr="00175EC9">
        <w:rPr>
          <w:color w:val="0F0D29" w:themeColor="text1"/>
        </w:rPr>
        <w:t>e déroulement des ateliers</w:t>
      </w:r>
      <w:r w:rsidR="00C9058D" w:rsidRPr="00175EC9">
        <w:rPr>
          <w:color w:val="0F0D29" w:themeColor="text1"/>
        </w:rPr>
        <w:t>. J’ai participé à ces échanges afin de pouvoir</w:t>
      </w:r>
      <w:r w:rsidR="004C61A8" w:rsidRPr="00175EC9">
        <w:rPr>
          <w:color w:val="0F0D29" w:themeColor="text1"/>
        </w:rPr>
        <w:t xml:space="preserve"> animer</w:t>
      </w:r>
      <w:r w:rsidR="00D72B18" w:rsidRPr="00175EC9">
        <w:rPr>
          <w:color w:val="0F0D29" w:themeColor="text1"/>
        </w:rPr>
        <w:t>, en collaboration avec une autre stagiaire,</w:t>
      </w:r>
      <w:r w:rsidR="004C61A8" w:rsidRPr="00175EC9">
        <w:rPr>
          <w:color w:val="0F0D29" w:themeColor="text1"/>
        </w:rPr>
        <w:t xml:space="preserve"> mon propre groupe de réflexion avec les acteurs locaux.</w:t>
      </w:r>
    </w:p>
    <w:p w14:paraId="4EC20942" w14:textId="561C3146" w:rsidR="00F4046E" w:rsidRDefault="00A4697B" w:rsidP="004C61A8">
      <w:pPr>
        <w:pStyle w:val="Paragraphe"/>
      </w:pPr>
      <w:r w:rsidRPr="00367BCB">
        <w:rPr>
          <w:noProof/>
        </w:rPr>
        <mc:AlternateContent>
          <mc:Choice Requires="wps">
            <w:drawing>
              <wp:anchor distT="0" distB="0" distL="114300" distR="114300" simplePos="0" relativeHeight="251782144" behindDoc="0" locked="0" layoutInCell="1" allowOverlap="1" wp14:anchorId="2595E889" wp14:editId="7E3B1C05">
                <wp:simplePos x="0" y="0"/>
                <wp:positionH relativeFrom="column">
                  <wp:posOffset>61595</wp:posOffset>
                </wp:positionH>
                <wp:positionV relativeFrom="paragraph">
                  <wp:posOffset>1590040</wp:posOffset>
                </wp:positionV>
                <wp:extent cx="1276350" cy="0"/>
                <wp:effectExtent l="0" t="19050" r="38100" b="38100"/>
                <wp:wrapNone/>
                <wp:docPr id="202" name="Connecteur droit 202"/>
                <wp:cNvGraphicFramePr/>
                <a:graphic xmlns:a="http://schemas.openxmlformats.org/drawingml/2006/main">
                  <a:graphicData uri="http://schemas.microsoft.com/office/word/2010/wordprocessingShape">
                    <wps:wsp>
                      <wps:cNvCnPr/>
                      <wps:spPr>
                        <a:xfrm>
                          <a:off x="0" y="0"/>
                          <a:ext cx="1276350" cy="0"/>
                        </a:xfrm>
                        <a:prstGeom prst="line">
                          <a:avLst/>
                        </a:prstGeom>
                        <a:ln w="57150">
                          <a:solidFill>
                            <a:srgbClr val="2234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D3F44" id="Connecteur droit 20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25.2pt" to="105.35pt,1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" strokecolor="#22346a" strokeweight="4.5pt"/>
            </w:pict>
          </mc:Fallback>
        </mc:AlternateContent>
      </w:r>
      <w:r w:rsidR="00C26B09" w:rsidRPr="00367BCB">
        <w:rPr>
          <w:noProof/>
        </w:rPr>
        <mc:AlternateContent>
          <mc:Choice Requires="wps">
            <w:drawing>
              <wp:anchor distT="0" distB="0" distL="114300" distR="114300" simplePos="0" relativeHeight="251781120" behindDoc="1" locked="0" layoutInCell="1" allowOverlap="1" wp14:anchorId="13C76A9B" wp14:editId="43427515">
                <wp:simplePos x="0" y="0"/>
                <wp:positionH relativeFrom="margin">
                  <wp:posOffset>-25400</wp:posOffset>
                </wp:positionH>
                <wp:positionV relativeFrom="paragraph">
                  <wp:posOffset>1200150</wp:posOffset>
                </wp:positionV>
                <wp:extent cx="5953125" cy="1323975"/>
                <wp:effectExtent l="0" t="0" r="9525" b="9525"/>
                <wp:wrapTopAndBottom/>
                <wp:docPr id="201" name="Rectangle 201"/>
                <wp:cNvGraphicFramePr/>
                <a:graphic xmlns:a="http://schemas.openxmlformats.org/drawingml/2006/main">
                  <a:graphicData uri="http://schemas.microsoft.com/office/word/2010/wordprocessingShape">
                    <wps:wsp>
                      <wps:cNvSpPr/>
                      <wps:spPr>
                        <a:xfrm>
                          <a:off x="0" y="0"/>
                          <a:ext cx="5953125" cy="13239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2455E9" w14:textId="77777777" w:rsidR="00E34DBC" w:rsidRPr="002A3953" w:rsidRDefault="00E34DBC" w:rsidP="00367BCB">
                            <w:pPr>
                              <w:jc w:val="both"/>
                              <w:rPr>
                                <w:color w:val="0F0D29" w:themeColor="text1"/>
                                <w:sz w:val="32"/>
                                <w:szCs w:val="24"/>
                              </w:rPr>
                            </w:pPr>
                            <w:r w:rsidRPr="002A3953">
                              <w:rPr>
                                <w:color w:val="0F0D29" w:themeColor="text1"/>
                                <w:sz w:val="32"/>
                                <w:szCs w:val="24"/>
                              </w:rPr>
                              <w:t>DEFINITION</w:t>
                            </w:r>
                          </w:p>
                          <w:p w14:paraId="6100BEBC" w14:textId="77777777" w:rsidR="00E34DBC" w:rsidRPr="002A3953" w:rsidRDefault="00E34DBC" w:rsidP="00367BCB">
                            <w:pPr>
                              <w:jc w:val="both"/>
                              <w:rPr>
                                <w:color w:val="0F0D29" w:themeColor="text1"/>
                                <w:sz w:val="12"/>
                                <w:szCs w:val="8"/>
                              </w:rPr>
                            </w:pPr>
                          </w:p>
                          <w:p w14:paraId="74A20C22" w14:textId="77777777" w:rsidR="00E34DBC" w:rsidRPr="002A3953" w:rsidRDefault="00E34DBC" w:rsidP="00367BCB">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367BCB">
                              <w:rPr>
                                <w:b w:val="0"/>
                                <w:bCs/>
                                <w:color w:val="0F0D29" w:themeColor="text1"/>
                                <w:sz w:val="24"/>
                                <w:szCs w:val="20"/>
                              </w:rPr>
                              <w:t xml:space="preserve">Un </w:t>
                            </w:r>
                            <w:proofErr w:type="spellStart"/>
                            <w:r w:rsidRPr="00367BCB">
                              <w:rPr>
                                <w:color w:val="0F0D29" w:themeColor="text1"/>
                                <w:sz w:val="24"/>
                                <w:szCs w:val="20"/>
                              </w:rPr>
                              <w:t>Ice</w:t>
                            </w:r>
                            <w:proofErr w:type="spellEnd"/>
                            <w:r>
                              <w:rPr>
                                <w:color w:val="0F0D29" w:themeColor="text1"/>
                                <w:sz w:val="24"/>
                                <w:szCs w:val="20"/>
                              </w:rPr>
                              <w:t>-</w:t>
                            </w:r>
                            <w:r w:rsidRPr="00367BCB">
                              <w:rPr>
                                <w:color w:val="0F0D29" w:themeColor="text1"/>
                                <w:sz w:val="24"/>
                                <w:szCs w:val="20"/>
                              </w:rPr>
                              <w:t>Breaker</w:t>
                            </w:r>
                            <w:r w:rsidRPr="00367BCB">
                              <w:rPr>
                                <w:b w:val="0"/>
                                <w:bCs/>
                                <w:color w:val="0F0D29" w:themeColor="text1"/>
                                <w:sz w:val="24"/>
                                <w:szCs w:val="20"/>
                              </w:rPr>
                              <w:t xml:space="preserve"> ou </w:t>
                            </w:r>
                            <w:r w:rsidRPr="00367BCB">
                              <w:rPr>
                                <w:color w:val="0F0D29" w:themeColor="text1"/>
                                <w:sz w:val="24"/>
                                <w:szCs w:val="20"/>
                              </w:rPr>
                              <w:t>Brise-glace</w:t>
                            </w:r>
                            <w:r w:rsidRPr="00367BCB">
                              <w:rPr>
                                <w:b w:val="0"/>
                                <w:bCs/>
                                <w:color w:val="0F0D29" w:themeColor="text1"/>
                                <w:sz w:val="24"/>
                                <w:szCs w:val="20"/>
                              </w:rPr>
                              <w:t xml:space="preserve"> en français est une activité, un jeu ou un événement qui sert à accueillir et à réchauffer la conversation entre les participants d’une réunion. Un brise-glace efficace fera en sorte que les participants apprécient leurs interactions et soient plus à l’aise pour s’exprimer.</w:t>
                            </w:r>
                          </w:p>
                          <w:p w14:paraId="07B86C64" w14:textId="77777777" w:rsidR="00000000" w:rsidRDefault="0082750F"/>
                          <w:p w14:paraId="4C887411" w14:textId="4922EB81" w:rsidR="00E34DBC" w:rsidRPr="002A3953" w:rsidRDefault="00E34DBC" w:rsidP="00367BCB">
                            <w:pPr>
                              <w:jc w:val="both"/>
                              <w:rPr>
                                <w:color w:val="0F0D29" w:themeColor="text1"/>
                                <w:sz w:val="32"/>
                                <w:szCs w:val="24"/>
                              </w:rPr>
                            </w:pPr>
                            <w:r w:rsidRPr="002A3953">
                              <w:rPr>
                                <w:color w:val="0F0D29" w:themeColor="text1"/>
                                <w:sz w:val="32"/>
                                <w:szCs w:val="24"/>
                              </w:rPr>
                              <w:t>DEFINITION</w:t>
                            </w:r>
                          </w:p>
                          <w:p w14:paraId="29D97D5B" w14:textId="77777777" w:rsidR="00E34DBC" w:rsidRPr="002A3953" w:rsidRDefault="00E34DBC" w:rsidP="00367BCB">
                            <w:pPr>
                              <w:jc w:val="both"/>
                              <w:rPr>
                                <w:color w:val="0F0D29" w:themeColor="text1"/>
                                <w:sz w:val="12"/>
                                <w:szCs w:val="8"/>
                              </w:rPr>
                            </w:pPr>
                          </w:p>
                          <w:p w14:paraId="17AAC2FC" w14:textId="78125F3D" w:rsidR="00E34DBC" w:rsidRPr="002A3953" w:rsidRDefault="00E34DBC" w:rsidP="00367BCB">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367BCB">
                              <w:rPr>
                                <w:b w:val="0"/>
                                <w:bCs/>
                                <w:color w:val="0F0D29" w:themeColor="text1"/>
                                <w:sz w:val="24"/>
                                <w:szCs w:val="20"/>
                              </w:rPr>
                              <w:t xml:space="preserve">Un </w:t>
                            </w:r>
                            <w:proofErr w:type="spellStart"/>
                            <w:r w:rsidRPr="00367BCB">
                              <w:rPr>
                                <w:color w:val="0F0D29" w:themeColor="text1"/>
                                <w:sz w:val="24"/>
                                <w:szCs w:val="20"/>
                              </w:rPr>
                              <w:t>Ice</w:t>
                            </w:r>
                            <w:proofErr w:type="spellEnd"/>
                            <w:r>
                              <w:rPr>
                                <w:color w:val="0F0D29" w:themeColor="text1"/>
                                <w:sz w:val="24"/>
                                <w:szCs w:val="20"/>
                              </w:rPr>
                              <w:t>-</w:t>
                            </w:r>
                            <w:r w:rsidRPr="00367BCB">
                              <w:rPr>
                                <w:color w:val="0F0D29" w:themeColor="text1"/>
                                <w:sz w:val="24"/>
                                <w:szCs w:val="20"/>
                              </w:rPr>
                              <w:t>Breaker</w:t>
                            </w:r>
                            <w:r w:rsidRPr="00367BCB">
                              <w:rPr>
                                <w:b w:val="0"/>
                                <w:bCs/>
                                <w:color w:val="0F0D29" w:themeColor="text1"/>
                                <w:sz w:val="24"/>
                                <w:szCs w:val="20"/>
                              </w:rPr>
                              <w:t xml:space="preserve"> ou </w:t>
                            </w:r>
                            <w:r w:rsidRPr="00367BCB">
                              <w:rPr>
                                <w:color w:val="0F0D29" w:themeColor="text1"/>
                                <w:sz w:val="24"/>
                                <w:szCs w:val="20"/>
                              </w:rPr>
                              <w:t>Brise-glace</w:t>
                            </w:r>
                            <w:r w:rsidRPr="00367BCB">
                              <w:rPr>
                                <w:b w:val="0"/>
                                <w:bCs/>
                                <w:color w:val="0F0D29" w:themeColor="text1"/>
                                <w:sz w:val="24"/>
                                <w:szCs w:val="20"/>
                              </w:rPr>
                              <w:t xml:space="preserve"> en français est une activité, un jeu ou un événement qui sert à accueillir et à réchauffer la conversation entre les participants d’une réunion. Un brise-glace efficace fera en sorte que les participants apprécient leurs interactions et soient plus à l’aise pour s’exprimer.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76A9B" id="Rectangle 201" o:spid="_x0000_s1040" style="position:absolute;left:0;text-align:left;margin-left:-2pt;margin-top:94.5pt;width:468.75pt;height:104.25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" fillcolor="#b1e4fd [660]" stroked="f" strokeweight="2pt">
                <v:textbox>
                  <w:txbxContent>
                    <w:p w14:paraId="642455E9" w14:textId="77777777" w:rsidR="00E34DBC" w:rsidRPr="002A3953" w:rsidRDefault="00E34DBC" w:rsidP="00367BCB">
                      <w:pPr>
                        <w:jc w:val="both"/>
                        <w:rPr>
                          <w:color w:val="0F0D29" w:themeColor="text1"/>
                          <w:sz w:val="32"/>
                          <w:szCs w:val="24"/>
                        </w:rPr>
                      </w:pPr>
                      <w:r w:rsidRPr="002A3953">
                        <w:rPr>
                          <w:color w:val="0F0D29" w:themeColor="text1"/>
                          <w:sz w:val="32"/>
                          <w:szCs w:val="24"/>
                        </w:rPr>
                        <w:t>DEFINITION</w:t>
                      </w:r>
                    </w:p>
                    <w:p w14:paraId="6100BEBC" w14:textId="77777777" w:rsidR="00E34DBC" w:rsidRPr="002A3953" w:rsidRDefault="00E34DBC" w:rsidP="00367BCB">
                      <w:pPr>
                        <w:jc w:val="both"/>
                        <w:rPr>
                          <w:color w:val="0F0D29" w:themeColor="text1"/>
                          <w:sz w:val="12"/>
                          <w:szCs w:val="8"/>
                        </w:rPr>
                      </w:pPr>
                    </w:p>
                    <w:p w14:paraId="74A20C22" w14:textId="77777777" w:rsidR="00E34DBC" w:rsidRPr="002A3953" w:rsidRDefault="00E34DBC" w:rsidP="00367BCB">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367BCB">
                        <w:rPr>
                          <w:b w:val="0"/>
                          <w:bCs/>
                          <w:color w:val="0F0D29" w:themeColor="text1"/>
                          <w:sz w:val="24"/>
                          <w:szCs w:val="20"/>
                        </w:rPr>
                        <w:t xml:space="preserve">Un </w:t>
                      </w:r>
                      <w:proofErr w:type="spellStart"/>
                      <w:r w:rsidRPr="00367BCB">
                        <w:rPr>
                          <w:color w:val="0F0D29" w:themeColor="text1"/>
                          <w:sz w:val="24"/>
                          <w:szCs w:val="20"/>
                        </w:rPr>
                        <w:t>Ice</w:t>
                      </w:r>
                      <w:proofErr w:type="spellEnd"/>
                      <w:r>
                        <w:rPr>
                          <w:color w:val="0F0D29" w:themeColor="text1"/>
                          <w:sz w:val="24"/>
                          <w:szCs w:val="20"/>
                        </w:rPr>
                        <w:t>-</w:t>
                      </w:r>
                      <w:r w:rsidRPr="00367BCB">
                        <w:rPr>
                          <w:color w:val="0F0D29" w:themeColor="text1"/>
                          <w:sz w:val="24"/>
                          <w:szCs w:val="20"/>
                        </w:rPr>
                        <w:t>Breaker</w:t>
                      </w:r>
                      <w:r w:rsidRPr="00367BCB">
                        <w:rPr>
                          <w:b w:val="0"/>
                          <w:bCs/>
                          <w:color w:val="0F0D29" w:themeColor="text1"/>
                          <w:sz w:val="24"/>
                          <w:szCs w:val="20"/>
                        </w:rPr>
                        <w:t xml:space="preserve"> ou </w:t>
                      </w:r>
                      <w:r w:rsidRPr="00367BCB">
                        <w:rPr>
                          <w:color w:val="0F0D29" w:themeColor="text1"/>
                          <w:sz w:val="24"/>
                          <w:szCs w:val="20"/>
                        </w:rPr>
                        <w:t>Brise-glace</w:t>
                      </w:r>
                      <w:r w:rsidRPr="00367BCB">
                        <w:rPr>
                          <w:b w:val="0"/>
                          <w:bCs/>
                          <w:color w:val="0F0D29" w:themeColor="text1"/>
                          <w:sz w:val="24"/>
                          <w:szCs w:val="20"/>
                        </w:rPr>
                        <w:t xml:space="preserve"> en français est une activité, un jeu ou un événement qui sert à accueillir et à réchauffer la conversation entre les participants d’une réunion. Un brise-glace efficace fera en sorte que les participants apprécient leurs interactions et soient plus à l’aise pour s’exprimer.</w:t>
                      </w:r>
                    </w:p>
                    <w:p w14:paraId="07B86C64" w14:textId="77777777" w:rsidR="00000000" w:rsidRDefault="0082750F"/>
                    <w:p w14:paraId="4C887411" w14:textId="4922EB81" w:rsidR="00E34DBC" w:rsidRPr="002A3953" w:rsidRDefault="00E34DBC" w:rsidP="00367BCB">
                      <w:pPr>
                        <w:jc w:val="both"/>
                        <w:rPr>
                          <w:color w:val="0F0D29" w:themeColor="text1"/>
                          <w:sz w:val="32"/>
                          <w:szCs w:val="24"/>
                        </w:rPr>
                      </w:pPr>
                      <w:r w:rsidRPr="002A3953">
                        <w:rPr>
                          <w:color w:val="0F0D29" w:themeColor="text1"/>
                          <w:sz w:val="32"/>
                          <w:szCs w:val="24"/>
                        </w:rPr>
                        <w:t>DEFINITION</w:t>
                      </w:r>
                    </w:p>
                    <w:p w14:paraId="29D97D5B" w14:textId="77777777" w:rsidR="00E34DBC" w:rsidRPr="002A3953" w:rsidRDefault="00E34DBC" w:rsidP="00367BCB">
                      <w:pPr>
                        <w:jc w:val="both"/>
                        <w:rPr>
                          <w:color w:val="0F0D29" w:themeColor="text1"/>
                          <w:sz w:val="12"/>
                          <w:szCs w:val="8"/>
                        </w:rPr>
                      </w:pPr>
                    </w:p>
                    <w:p w14:paraId="17AAC2FC" w14:textId="78125F3D" w:rsidR="00E34DBC" w:rsidRPr="002A3953" w:rsidRDefault="00E34DBC" w:rsidP="00367BCB">
                      <w:pPr>
                        <w:jc w:val="both"/>
                        <w:rPr>
                          <w:b w:val="0"/>
                          <w:bCs/>
                          <w:color w:val="0F0D29" w:themeColor="text1"/>
                          <w:sz w:val="24"/>
                          <w:szCs w:val="20"/>
                        </w:rPr>
                      </w:pPr>
                      <w:r w:rsidRPr="002A3953">
                        <w:rPr>
                          <w:color w:val="0F0D29" w:themeColor="text1"/>
                          <w:sz w:val="24"/>
                          <w:szCs w:val="20"/>
                        </w:rPr>
                        <w:t>•</w:t>
                      </w:r>
                      <w:r w:rsidRPr="002A3953">
                        <w:rPr>
                          <w:color w:val="0F0D29" w:themeColor="text1"/>
                          <w:sz w:val="24"/>
                          <w:szCs w:val="20"/>
                        </w:rPr>
                        <w:tab/>
                      </w:r>
                      <w:r w:rsidRPr="00367BCB">
                        <w:rPr>
                          <w:b w:val="0"/>
                          <w:bCs/>
                          <w:color w:val="0F0D29" w:themeColor="text1"/>
                          <w:sz w:val="24"/>
                          <w:szCs w:val="20"/>
                        </w:rPr>
                        <w:t xml:space="preserve">Un </w:t>
                      </w:r>
                      <w:proofErr w:type="spellStart"/>
                      <w:r w:rsidRPr="00367BCB">
                        <w:rPr>
                          <w:color w:val="0F0D29" w:themeColor="text1"/>
                          <w:sz w:val="24"/>
                          <w:szCs w:val="20"/>
                        </w:rPr>
                        <w:t>Ice</w:t>
                      </w:r>
                      <w:proofErr w:type="spellEnd"/>
                      <w:r>
                        <w:rPr>
                          <w:color w:val="0F0D29" w:themeColor="text1"/>
                          <w:sz w:val="24"/>
                          <w:szCs w:val="20"/>
                        </w:rPr>
                        <w:t>-</w:t>
                      </w:r>
                      <w:r w:rsidRPr="00367BCB">
                        <w:rPr>
                          <w:color w:val="0F0D29" w:themeColor="text1"/>
                          <w:sz w:val="24"/>
                          <w:szCs w:val="20"/>
                        </w:rPr>
                        <w:t>Breaker</w:t>
                      </w:r>
                      <w:r w:rsidRPr="00367BCB">
                        <w:rPr>
                          <w:b w:val="0"/>
                          <w:bCs/>
                          <w:color w:val="0F0D29" w:themeColor="text1"/>
                          <w:sz w:val="24"/>
                          <w:szCs w:val="20"/>
                        </w:rPr>
                        <w:t xml:space="preserve"> ou </w:t>
                      </w:r>
                      <w:r w:rsidRPr="00367BCB">
                        <w:rPr>
                          <w:color w:val="0F0D29" w:themeColor="text1"/>
                          <w:sz w:val="24"/>
                          <w:szCs w:val="20"/>
                        </w:rPr>
                        <w:t>Brise-glace</w:t>
                      </w:r>
                      <w:r w:rsidRPr="00367BCB">
                        <w:rPr>
                          <w:b w:val="0"/>
                          <w:bCs/>
                          <w:color w:val="0F0D29" w:themeColor="text1"/>
                          <w:sz w:val="24"/>
                          <w:szCs w:val="20"/>
                        </w:rPr>
                        <w:t xml:space="preserve"> en français est une activité, un jeu ou un événement qui sert à accueillir et à réchauffer la conversation entre les participants d’une réunion. Un brise-glace efficace fera en sorte que les participants apprécient leurs interactions et soient plus à l’aise pour s’exprimer.</w:t>
                      </w:r>
                    </w:p>
                  </w:txbxContent>
                </v:textbox>
                <w10:wrap type="topAndBottom" anchorx="margin"/>
              </v:rect>
            </w:pict>
          </mc:Fallback>
        </mc:AlternateContent>
      </w:r>
      <w:r w:rsidR="004C61A8">
        <w:t>Durant la première réunion, nous avons travaillé sur les valeurs et l’ADN pour une représentation imagée du site. L’objectif était de trouver comment réussir à faire s’exprimer les participants sur la manière dont ils perçoivent la Pointe et les raisons de cette représentation. Il fallait les pousser à développer leurs choix de manière participative et ludique afin de susciter l’intérêt des participants. Nous avons aussi discuté du « </w:t>
      </w:r>
      <w:proofErr w:type="spellStart"/>
      <w:r w:rsidR="004C61A8">
        <w:t>Ice</w:t>
      </w:r>
      <w:proofErr w:type="spellEnd"/>
      <w:r w:rsidR="004C61A8">
        <w:t xml:space="preserve"> Breaker » que nous allions utiliser pour initier les échanges. </w:t>
      </w:r>
    </w:p>
    <w:p w14:paraId="6A68A8E9" w14:textId="6FCEB1FB" w:rsidR="004C61A8" w:rsidRDefault="00C9058D" w:rsidP="004C61A8">
      <w:pPr>
        <w:pStyle w:val="Paragraphe"/>
      </w:pPr>
      <w:r>
        <w:t xml:space="preserve">En effet, </w:t>
      </w:r>
      <w:r w:rsidR="00A4697B">
        <w:t xml:space="preserve">bien qu’une grande partie des acteurs présents se connaissent, il est important d’instaurer une atmosphère agréable et qui favorise la cohésion de groupe. </w:t>
      </w:r>
      <w:r w:rsidR="00F4046E">
        <w:t xml:space="preserve">Ce travail n’a pas été simple en raison des contraintes sanitaires à respecter. En effet, bon nombre </w:t>
      </w:r>
      <w:proofErr w:type="spellStart"/>
      <w:r w:rsidR="00F4046E">
        <w:t>d’Ice</w:t>
      </w:r>
      <w:proofErr w:type="spellEnd"/>
      <w:r w:rsidR="00F4046E">
        <w:t xml:space="preserve"> </w:t>
      </w:r>
      <w:proofErr w:type="spellStart"/>
      <w:r w:rsidR="00622543">
        <w:t>B</w:t>
      </w:r>
      <w:r w:rsidR="00F4046E">
        <w:t>reakers</w:t>
      </w:r>
      <w:proofErr w:type="spellEnd"/>
      <w:r w:rsidR="00F4046E">
        <w:t xml:space="preserve"> nécessites de l’interaction physique ou des objets qui passent de main en main. Nous avons alors recensé ceux qui répondait à ce critère puis, parmi eux, nous en avons retenu trois que nous avons proposé aux autres membres de l’équipe afin de déterminer celui qui sera finalement utilisé.</w:t>
      </w:r>
    </w:p>
    <w:p w14:paraId="35FE503A" w14:textId="77777777" w:rsidR="009E6C25" w:rsidRDefault="009E6C25" w:rsidP="004C61A8">
      <w:pPr>
        <w:pStyle w:val="Paragraphe"/>
      </w:pPr>
    </w:p>
    <w:p w14:paraId="3B8EB9AB" w14:textId="690B6399" w:rsidR="004C61A8" w:rsidRDefault="009E6C25" w:rsidP="004C61A8">
      <w:pPr>
        <w:pStyle w:val="Paragraphe"/>
      </w:pPr>
      <w:r>
        <w:t>C’est durant le second temps d’échange que nous avons présenté les différentes solutions d’</w:t>
      </w:r>
      <w:proofErr w:type="spellStart"/>
      <w:r>
        <w:t>Ice-Breakers</w:t>
      </w:r>
      <w:proofErr w:type="spellEnd"/>
      <w:r>
        <w:t xml:space="preserve"> à l’équipe </w:t>
      </w:r>
      <w:r w:rsidR="00E11FE7">
        <w:t>pour</w:t>
      </w:r>
      <w:r>
        <w:t xml:space="preserve"> finalement </w:t>
      </w:r>
      <w:r w:rsidR="00E11FE7">
        <w:t>retenir,</w:t>
      </w:r>
      <w:r w:rsidR="006722BD">
        <w:t xml:space="preserve"> pour la première séquence</w:t>
      </w:r>
      <w:r w:rsidR="00E11FE7">
        <w:t>,</w:t>
      </w:r>
      <w:r>
        <w:t xml:space="preserve"> </w:t>
      </w:r>
      <w:r w:rsidR="005B2062">
        <w:t>« le mot unique » qui consiste</w:t>
      </w:r>
      <w:r w:rsidR="006722BD">
        <w:t xml:space="preserve"> en un tour de table ou chacun répond à la question : Quel mot pourriez-vous utiliser pour décrire la pointe Saint-Mathieu ?</w:t>
      </w:r>
    </w:p>
    <w:p w14:paraId="34EA77A3" w14:textId="0E338D98" w:rsidR="00707377" w:rsidRDefault="00221F59" w:rsidP="004C61A8">
      <w:pPr>
        <w:pStyle w:val="Paragraphe"/>
      </w:pPr>
      <w:r>
        <w:rPr>
          <w:noProof/>
        </w:rPr>
        <w:lastRenderedPageBreak/>
        <w:drawing>
          <wp:anchor distT="0" distB="0" distL="114300" distR="114300" simplePos="0" relativeHeight="251792384" behindDoc="0" locked="0" layoutInCell="1" allowOverlap="1" wp14:anchorId="0E35BCDD" wp14:editId="615E2E51">
            <wp:simplePos x="0" y="0"/>
            <wp:positionH relativeFrom="margin">
              <wp:align>center</wp:align>
            </wp:positionH>
            <wp:positionV relativeFrom="paragraph">
              <wp:posOffset>771525</wp:posOffset>
            </wp:positionV>
            <wp:extent cx="4968875" cy="2614295"/>
            <wp:effectExtent l="0" t="0" r="3175" b="0"/>
            <wp:wrapTopAndBottom/>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968875" cy="2614295"/>
                    </a:xfrm>
                    <a:prstGeom prst="rect">
                      <a:avLst/>
                    </a:prstGeom>
                  </pic:spPr>
                </pic:pic>
              </a:graphicData>
            </a:graphic>
            <wp14:sizeRelH relativeFrom="margin">
              <wp14:pctWidth>0</wp14:pctWidth>
            </wp14:sizeRelH>
            <wp14:sizeRelV relativeFrom="margin">
              <wp14:pctHeight>0</wp14:pctHeight>
            </wp14:sizeRelV>
          </wp:anchor>
        </w:drawing>
      </w:r>
      <w:r w:rsidR="009E6C25">
        <w:t>Cette réunion nous a aussi permis de traiter de la vidéo d’introduction des séquences participatives. Pour animer les ateliers il a été décidé d’utiliser</w:t>
      </w:r>
      <w:r w:rsidR="00707377">
        <w:t xml:space="preserve"> une « matrice des pourquoi »</w:t>
      </w:r>
      <w:r w:rsidR="00AD6353">
        <w:t xml:space="preserve"> </w:t>
      </w:r>
      <w:r w:rsidR="00707377">
        <w:t xml:space="preserve">dont l’objectif est de se poser la question « Si la Pointe Saint-Mathieu était un … ». </w:t>
      </w:r>
    </w:p>
    <w:p w14:paraId="1E6EC947" w14:textId="77777777" w:rsidR="00221F59" w:rsidRDefault="00221F59" w:rsidP="004C61A8">
      <w:pPr>
        <w:pStyle w:val="Paragraphe"/>
      </w:pPr>
    </w:p>
    <w:p w14:paraId="1409E4A2" w14:textId="77777777" w:rsidR="00221F59" w:rsidRDefault="00221F59" w:rsidP="004C61A8">
      <w:pPr>
        <w:pStyle w:val="Paragraphe"/>
      </w:pPr>
    </w:p>
    <w:p w14:paraId="32F53142" w14:textId="1B2C7825" w:rsidR="009E6C25" w:rsidRDefault="00707377" w:rsidP="004C61A8">
      <w:pPr>
        <w:pStyle w:val="Paragraphe"/>
      </w:pPr>
      <w:r>
        <w:t>U</w:t>
      </w:r>
      <w:r w:rsidR="00AD6353">
        <w:t xml:space="preserve">n jeu de carte sur lesquels </w:t>
      </w:r>
      <w:r w:rsidR="00101489">
        <w:t>sont</w:t>
      </w:r>
      <w:r w:rsidR="00AD6353">
        <w:t xml:space="preserve"> représentés différents objets, couleurs, thèmes ou encore actions</w:t>
      </w:r>
      <w:r>
        <w:t xml:space="preserve"> a aussi été créé pour aider les participants en cas de manque d’inspiration</w:t>
      </w:r>
      <w:r w:rsidR="00AD6353">
        <w:t>. L’objectif est de se servir des cartes pour imager le questionnement suivant : parmi ces cartes, laquelle représente le mieux la pointe Saint-Mathieu et pourquoi ?</w:t>
      </w:r>
    </w:p>
    <w:p w14:paraId="72F52023" w14:textId="3CAEFDD4" w:rsidR="00101489" w:rsidRDefault="00AD6353" w:rsidP="004C61A8">
      <w:pPr>
        <w:pStyle w:val="Paragraphe"/>
      </w:pPr>
      <w:r>
        <w:t>Si on prend l’exemple des instruments, nous avons trois cartes (percussions, vent et corde) ainsi qu’un joker. Les participants choisissent alors la carte qui correspond le mieux selon eux.</w:t>
      </w:r>
    </w:p>
    <w:p w14:paraId="128A4DA1" w14:textId="51C1E67B" w:rsidR="00E11FE7" w:rsidRPr="006131DB" w:rsidRDefault="00E11FE7" w:rsidP="004C61A8">
      <w:pPr>
        <w:pStyle w:val="Paragraphe"/>
      </w:pPr>
      <w:r>
        <w:rPr>
          <w:noProof/>
        </w:rPr>
        <w:drawing>
          <wp:anchor distT="0" distB="0" distL="114300" distR="114300" simplePos="0" relativeHeight="251784192" behindDoc="1" locked="0" layoutInCell="1" allowOverlap="1" wp14:anchorId="0D7ED789" wp14:editId="16B3E3B6">
            <wp:simplePos x="0" y="0"/>
            <wp:positionH relativeFrom="margin">
              <wp:align>center</wp:align>
            </wp:positionH>
            <wp:positionV relativeFrom="paragraph">
              <wp:posOffset>208915</wp:posOffset>
            </wp:positionV>
            <wp:extent cx="5759450" cy="1990725"/>
            <wp:effectExtent l="0" t="0" r="0" b="9525"/>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59450" cy="1990725"/>
                    </a:xfrm>
                    <a:prstGeom prst="rect">
                      <a:avLst/>
                    </a:prstGeom>
                  </pic:spPr>
                </pic:pic>
              </a:graphicData>
            </a:graphic>
            <wp14:sizeRelV relativeFrom="margin">
              <wp14:pctHeight>0</wp14:pctHeight>
            </wp14:sizeRelV>
          </wp:anchor>
        </w:drawing>
      </w:r>
    </w:p>
    <w:p w14:paraId="71D09649" w14:textId="68DC98AC" w:rsidR="00013A4D" w:rsidRDefault="00D72B18" w:rsidP="004C61A8">
      <w:pPr>
        <w:pStyle w:val="Paragraphe"/>
      </w:pPr>
      <w:r>
        <w:rPr>
          <w:b/>
          <w:bCs/>
          <w:noProof/>
        </w:rPr>
        <w:lastRenderedPageBreak/>
        <mc:AlternateContent>
          <mc:Choice Requires="wps">
            <w:drawing>
              <wp:anchor distT="0" distB="0" distL="114300" distR="114300" simplePos="0" relativeHeight="251770880" behindDoc="0" locked="0" layoutInCell="1" allowOverlap="1" wp14:anchorId="7B02969B" wp14:editId="388008EC">
                <wp:simplePos x="0" y="0"/>
                <wp:positionH relativeFrom="margin">
                  <wp:align>right</wp:align>
                </wp:positionH>
                <wp:positionV relativeFrom="paragraph">
                  <wp:posOffset>2517140</wp:posOffset>
                </wp:positionV>
                <wp:extent cx="5734050" cy="1933575"/>
                <wp:effectExtent l="0" t="0" r="19050" b="28575"/>
                <wp:wrapTopAndBottom/>
                <wp:docPr id="49" name="Rectangle : avec coins rognés en diagonale 49"/>
                <wp:cNvGraphicFramePr/>
                <a:graphic xmlns:a="http://schemas.openxmlformats.org/drawingml/2006/main">
                  <a:graphicData uri="http://schemas.microsoft.com/office/word/2010/wordprocessingShape">
                    <wps:wsp>
                      <wps:cNvSpPr/>
                      <wps:spPr>
                        <a:xfrm>
                          <a:off x="0" y="0"/>
                          <a:ext cx="5734050" cy="1933575"/>
                        </a:xfrm>
                        <a:prstGeom prst="snip2DiagRect">
                          <a:avLst>
                            <a:gd name="adj1" fmla="val 14620"/>
                            <a:gd name="adj2" fmla="val 16667"/>
                          </a:avLst>
                        </a:prstGeom>
                        <a:noFill/>
                        <a:ln>
                          <a:solidFill>
                            <a:srgbClr val="00B0F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C6395BC" w14:textId="7FFCDF9E" w:rsidR="00E34DBC" w:rsidRDefault="00E34DBC" w:rsidP="00A00BDF">
                            <w:pPr>
                              <w:pStyle w:val="Paragraphe"/>
                              <w:tabs>
                                <w:tab w:val="left" w:pos="1985"/>
                              </w:tabs>
                              <w:rPr>
                                <w:i/>
                                <w:iCs/>
                                <w:color w:val="0F0D29" w:themeColor="text1"/>
                              </w:rPr>
                            </w:pPr>
                            <w:r>
                              <w:rPr>
                                <w:b/>
                                <w:bCs/>
                                <w:color w:val="0F0D29" w:themeColor="text1"/>
                              </w:rPr>
                              <w:t>10h.</w:t>
                            </w:r>
                            <w:r>
                              <w:rPr>
                                <w:b/>
                                <w:bCs/>
                                <w:color w:val="0F0D29" w:themeColor="text1"/>
                              </w:rPr>
                              <w:tab/>
                            </w:r>
                            <w:r>
                              <w:rPr>
                                <w:i/>
                                <w:iCs/>
                                <w:color w:val="0F0D29" w:themeColor="text1"/>
                              </w:rPr>
                              <w:t>Accueil/installation</w:t>
                            </w:r>
                          </w:p>
                          <w:p w14:paraId="23741947" w14:textId="77777777" w:rsidR="00E34DBC" w:rsidRPr="00A00BDF" w:rsidRDefault="00E34DBC" w:rsidP="00A00BDF">
                            <w:pPr>
                              <w:pStyle w:val="Paragraphe"/>
                              <w:tabs>
                                <w:tab w:val="left" w:pos="1985"/>
                              </w:tabs>
                              <w:rPr>
                                <w:i/>
                                <w:iCs/>
                                <w:color w:val="0F0D29" w:themeColor="text1"/>
                              </w:rPr>
                            </w:pPr>
                            <w:r>
                              <w:rPr>
                                <w:b/>
                                <w:bCs/>
                                <w:color w:val="0F0D29" w:themeColor="text1"/>
                              </w:rPr>
                              <w:t>10h15.</w:t>
                            </w:r>
                            <w:r>
                              <w:rPr>
                                <w:b/>
                                <w:bCs/>
                                <w:color w:val="0F0D29" w:themeColor="text1"/>
                              </w:rPr>
                              <w:tab/>
                            </w:r>
                            <w:r w:rsidRPr="00A00BDF">
                              <w:rPr>
                                <w:i/>
                                <w:iCs/>
                                <w:color w:val="0F0D29" w:themeColor="text1"/>
                              </w:rPr>
                              <w:t>Intro/inspiration vidéo</w:t>
                            </w:r>
                          </w:p>
                          <w:p w14:paraId="37FA7350" w14:textId="77777777" w:rsidR="00E34DBC" w:rsidRPr="00A00BDF" w:rsidRDefault="00E34DBC" w:rsidP="00A00BDF">
                            <w:pPr>
                              <w:pStyle w:val="Paragraphe"/>
                              <w:tabs>
                                <w:tab w:val="left" w:pos="1985"/>
                              </w:tabs>
                              <w:rPr>
                                <w:i/>
                                <w:iCs/>
                                <w:color w:val="0F0D29" w:themeColor="text1"/>
                              </w:rPr>
                            </w:pPr>
                            <w:r w:rsidRPr="00A00BDF">
                              <w:rPr>
                                <w:b/>
                                <w:bCs/>
                                <w:color w:val="0F0D29" w:themeColor="text1"/>
                              </w:rPr>
                              <w:t>10h20.</w:t>
                            </w:r>
                            <w:r>
                              <w:rPr>
                                <w:b/>
                                <w:bCs/>
                                <w:color w:val="0F0D29" w:themeColor="text1"/>
                              </w:rPr>
                              <w:tab/>
                            </w:r>
                            <w:r w:rsidRPr="00A00BDF">
                              <w:rPr>
                                <w:i/>
                                <w:iCs/>
                                <w:color w:val="0F0D29" w:themeColor="text1"/>
                              </w:rPr>
                              <w:t>Installation groupe/consigne a</w:t>
                            </w:r>
                            <w:r>
                              <w:rPr>
                                <w:i/>
                                <w:iCs/>
                                <w:color w:val="0F0D29" w:themeColor="text1"/>
                              </w:rPr>
                              <w:t>telier</w:t>
                            </w:r>
                          </w:p>
                          <w:p w14:paraId="1E269896" w14:textId="77777777" w:rsidR="00E34DBC" w:rsidRPr="00A00BDF" w:rsidRDefault="00E34DBC" w:rsidP="00A00BDF">
                            <w:pPr>
                              <w:pStyle w:val="Paragraphe"/>
                              <w:tabs>
                                <w:tab w:val="left" w:pos="1985"/>
                              </w:tabs>
                              <w:rPr>
                                <w:i/>
                                <w:iCs/>
                                <w:color w:val="0F0D29" w:themeColor="text1"/>
                              </w:rPr>
                            </w:pPr>
                            <w:r w:rsidRPr="00A00BDF">
                              <w:rPr>
                                <w:b/>
                                <w:bCs/>
                                <w:color w:val="0F0D29" w:themeColor="text1"/>
                              </w:rPr>
                              <w:t>10h25.</w:t>
                            </w:r>
                            <w:r>
                              <w:rPr>
                                <w:b/>
                                <w:bCs/>
                                <w:color w:val="0F0D29" w:themeColor="text1"/>
                              </w:rPr>
                              <w:tab/>
                            </w:r>
                            <w:r>
                              <w:rPr>
                                <w:i/>
                                <w:iCs/>
                                <w:color w:val="0F0D29" w:themeColor="text1"/>
                              </w:rPr>
                              <w:t>Représentation imagée du site et valeurs/émotions associées</w:t>
                            </w:r>
                          </w:p>
                          <w:p w14:paraId="49B861C6" w14:textId="77777777" w:rsidR="00E34DBC" w:rsidRPr="00A00BDF" w:rsidRDefault="00E34DBC" w:rsidP="00A00BDF">
                            <w:pPr>
                              <w:pStyle w:val="Paragraphe"/>
                              <w:tabs>
                                <w:tab w:val="left" w:pos="1985"/>
                              </w:tabs>
                              <w:rPr>
                                <w:i/>
                                <w:iCs/>
                                <w:color w:val="0F0D29" w:themeColor="text1"/>
                              </w:rPr>
                            </w:pPr>
                            <w:r w:rsidRPr="00A00BDF">
                              <w:rPr>
                                <w:b/>
                                <w:bCs/>
                                <w:color w:val="0F0D29" w:themeColor="text1"/>
                              </w:rPr>
                              <w:t>11h15.</w:t>
                            </w:r>
                            <w:r>
                              <w:rPr>
                                <w:b/>
                                <w:bCs/>
                                <w:color w:val="0F0D29" w:themeColor="text1"/>
                              </w:rPr>
                              <w:tab/>
                            </w:r>
                            <w:r>
                              <w:rPr>
                                <w:i/>
                                <w:iCs/>
                                <w:color w:val="0F0D29" w:themeColor="text1"/>
                              </w:rPr>
                              <w:t>Sélection par groupe</w:t>
                            </w:r>
                          </w:p>
                          <w:p w14:paraId="418BB402" w14:textId="77777777" w:rsidR="00E34DBC" w:rsidRPr="00A00BDF" w:rsidRDefault="00E34DBC" w:rsidP="00A00BDF">
                            <w:pPr>
                              <w:pStyle w:val="Paragraphe"/>
                              <w:tabs>
                                <w:tab w:val="left" w:pos="1985"/>
                              </w:tabs>
                              <w:rPr>
                                <w:i/>
                                <w:iCs/>
                                <w:color w:val="0F0D29" w:themeColor="text1"/>
                              </w:rPr>
                            </w:pPr>
                            <w:r w:rsidRPr="00A00BDF">
                              <w:rPr>
                                <w:b/>
                                <w:bCs/>
                                <w:color w:val="0F0D29" w:themeColor="text1"/>
                              </w:rPr>
                              <w:t>11h35.</w:t>
                            </w:r>
                            <w:r>
                              <w:rPr>
                                <w:b/>
                                <w:bCs/>
                                <w:color w:val="0F0D29" w:themeColor="text1"/>
                              </w:rPr>
                              <w:tab/>
                            </w:r>
                            <w:r w:rsidRPr="00A00BDF">
                              <w:rPr>
                                <w:i/>
                                <w:iCs/>
                                <w:color w:val="0F0D29" w:themeColor="text1"/>
                              </w:rPr>
                              <w:t>Mise en commun</w:t>
                            </w:r>
                          </w:p>
                          <w:p w14:paraId="27858AB8" w14:textId="77777777" w:rsidR="00E34DBC" w:rsidRPr="00A00BDF" w:rsidRDefault="00E34DBC" w:rsidP="00A00BDF">
                            <w:pPr>
                              <w:pStyle w:val="Paragraphe"/>
                              <w:tabs>
                                <w:tab w:val="left" w:pos="1985"/>
                              </w:tabs>
                              <w:rPr>
                                <w:i/>
                                <w:iCs/>
                                <w:color w:val="0F0D29" w:themeColor="text1"/>
                              </w:rPr>
                            </w:pPr>
                            <w:r w:rsidRPr="00A00BDF">
                              <w:rPr>
                                <w:b/>
                                <w:bCs/>
                                <w:color w:val="0F0D29" w:themeColor="text1"/>
                              </w:rPr>
                              <w:t>11h55.</w:t>
                            </w:r>
                            <w:r>
                              <w:rPr>
                                <w:b/>
                                <w:bCs/>
                                <w:color w:val="0F0D29" w:themeColor="text1"/>
                              </w:rPr>
                              <w:tab/>
                            </w:r>
                            <w:r w:rsidRPr="00A00BDF">
                              <w:rPr>
                                <w:i/>
                                <w:iCs/>
                                <w:color w:val="0F0D29" w:themeColor="text1"/>
                              </w:rPr>
                              <w:t>Vote final</w:t>
                            </w:r>
                          </w:p>
                          <w:p w14:paraId="49276E17" w14:textId="77777777" w:rsidR="00E34DBC" w:rsidRPr="00A00BDF" w:rsidRDefault="00E34DBC" w:rsidP="00A00BDF">
                            <w:pPr>
                              <w:pStyle w:val="Paragraphe"/>
                              <w:tabs>
                                <w:tab w:val="left" w:pos="1985"/>
                              </w:tabs>
                              <w:rPr>
                                <w:i/>
                                <w:iCs/>
                                <w:color w:val="0F0D29" w:themeColor="text1"/>
                              </w:rPr>
                            </w:pPr>
                            <w:r w:rsidRPr="00A00BDF">
                              <w:rPr>
                                <w:b/>
                                <w:bCs/>
                                <w:color w:val="0F0D29" w:themeColor="text1"/>
                              </w:rPr>
                              <w:t>12h.</w:t>
                            </w:r>
                            <w:r>
                              <w:rPr>
                                <w:b/>
                                <w:bCs/>
                                <w:color w:val="0F0D29" w:themeColor="text1"/>
                              </w:rPr>
                              <w:tab/>
                            </w:r>
                            <w:r>
                              <w:rPr>
                                <w:i/>
                                <w:iCs/>
                                <w:color w:val="0F0D29" w:themeColor="text1"/>
                              </w:rPr>
                              <w:t>Remerciement/info prochain atelier</w:t>
                            </w:r>
                          </w:p>
                          <w:p w14:paraId="08B73982" w14:textId="77777777" w:rsidR="00000000" w:rsidRDefault="0082750F"/>
                          <w:p w14:paraId="5EFC92C3" w14:textId="7825D8D6" w:rsidR="00E34DBC" w:rsidRDefault="00E34DBC" w:rsidP="00A00BDF">
                            <w:pPr>
                              <w:pStyle w:val="Paragraphe"/>
                              <w:tabs>
                                <w:tab w:val="left" w:pos="1985"/>
                              </w:tabs>
                              <w:rPr>
                                <w:i/>
                                <w:iCs/>
                                <w:color w:val="0F0D29" w:themeColor="text1"/>
                              </w:rPr>
                            </w:pPr>
                            <w:r>
                              <w:rPr>
                                <w:b/>
                                <w:bCs/>
                                <w:color w:val="0F0D29" w:themeColor="text1"/>
                              </w:rPr>
                              <w:t>10h.</w:t>
                            </w:r>
                            <w:r>
                              <w:rPr>
                                <w:b/>
                                <w:bCs/>
                                <w:color w:val="0F0D29" w:themeColor="text1"/>
                              </w:rPr>
                              <w:tab/>
                            </w:r>
                            <w:r>
                              <w:rPr>
                                <w:i/>
                                <w:iCs/>
                                <w:color w:val="0F0D29" w:themeColor="text1"/>
                              </w:rPr>
                              <w:t>Accueil/installation</w:t>
                            </w:r>
                          </w:p>
                          <w:p w14:paraId="2B9A035C" w14:textId="480B9917" w:rsidR="00E34DBC" w:rsidRPr="00A00BDF" w:rsidRDefault="00E34DBC" w:rsidP="00A00BDF">
                            <w:pPr>
                              <w:pStyle w:val="Paragraphe"/>
                              <w:tabs>
                                <w:tab w:val="left" w:pos="1985"/>
                              </w:tabs>
                              <w:rPr>
                                <w:i/>
                                <w:iCs/>
                                <w:color w:val="0F0D29" w:themeColor="text1"/>
                              </w:rPr>
                            </w:pPr>
                            <w:r>
                              <w:rPr>
                                <w:b/>
                                <w:bCs/>
                                <w:color w:val="0F0D29" w:themeColor="text1"/>
                              </w:rPr>
                              <w:t>10h15.</w:t>
                            </w:r>
                            <w:r>
                              <w:rPr>
                                <w:b/>
                                <w:bCs/>
                                <w:color w:val="0F0D29" w:themeColor="text1"/>
                              </w:rPr>
                              <w:tab/>
                            </w:r>
                            <w:r w:rsidRPr="00A00BDF">
                              <w:rPr>
                                <w:i/>
                                <w:iCs/>
                                <w:color w:val="0F0D29" w:themeColor="text1"/>
                              </w:rPr>
                              <w:t>Intro/inspiration vidéo</w:t>
                            </w:r>
                          </w:p>
                          <w:p w14:paraId="0034466E" w14:textId="68921A66" w:rsidR="00E34DBC" w:rsidRPr="00A00BDF" w:rsidRDefault="00E34DBC" w:rsidP="00A00BDF">
                            <w:pPr>
                              <w:pStyle w:val="Paragraphe"/>
                              <w:tabs>
                                <w:tab w:val="left" w:pos="1985"/>
                              </w:tabs>
                              <w:rPr>
                                <w:i/>
                                <w:iCs/>
                                <w:color w:val="0F0D29" w:themeColor="text1"/>
                              </w:rPr>
                            </w:pPr>
                            <w:r w:rsidRPr="00A00BDF">
                              <w:rPr>
                                <w:b/>
                                <w:bCs/>
                                <w:color w:val="0F0D29" w:themeColor="text1"/>
                              </w:rPr>
                              <w:t>10h20.</w:t>
                            </w:r>
                            <w:r>
                              <w:rPr>
                                <w:b/>
                                <w:bCs/>
                                <w:color w:val="0F0D29" w:themeColor="text1"/>
                              </w:rPr>
                              <w:tab/>
                            </w:r>
                            <w:r w:rsidRPr="00A00BDF">
                              <w:rPr>
                                <w:i/>
                                <w:iCs/>
                                <w:color w:val="0F0D29" w:themeColor="text1"/>
                              </w:rPr>
                              <w:t>Installation groupe/consigne a</w:t>
                            </w:r>
                            <w:r>
                              <w:rPr>
                                <w:i/>
                                <w:iCs/>
                                <w:color w:val="0F0D29" w:themeColor="text1"/>
                              </w:rPr>
                              <w:t>telier</w:t>
                            </w:r>
                          </w:p>
                          <w:p w14:paraId="1D513EA9" w14:textId="7DF985E2" w:rsidR="00E34DBC" w:rsidRPr="00A00BDF" w:rsidRDefault="00E34DBC" w:rsidP="00A00BDF">
                            <w:pPr>
                              <w:pStyle w:val="Paragraphe"/>
                              <w:tabs>
                                <w:tab w:val="left" w:pos="1985"/>
                              </w:tabs>
                              <w:rPr>
                                <w:i/>
                                <w:iCs/>
                                <w:color w:val="0F0D29" w:themeColor="text1"/>
                              </w:rPr>
                            </w:pPr>
                            <w:r w:rsidRPr="00A00BDF">
                              <w:rPr>
                                <w:b/>
                                <w:bCs/>
                                <w:color w:val="0F0D29" w:themeColor="text1"/>
                              </w:rPr>
                              <w:t>10h25.</w:t>
                            </w:r>
                            <w:r>
                              <w:rPr>
                                <w:b/>
                                <w:bCs/>
                                <w:color w:val="0F0D29" w:themeColor="text1"/>
                              </w:rPr>
                              <w:tab/>
                            </w:r>
                            <w:r>
                              <w:rPr>
                                <w:i/>
                                <w:iCs/>
                                <w:color w:val="0F0D29" w:themeColor="text1"/>
                              </w:rPr>
                              <w:t>Représentation imagée du site et valeurs/émotions associées</w:t>
                            </w:r>
                          </w:p>
                          <w:p w14:paraId="53724AD2" w14:textId="3DB904CA" w:rsidR="00E34DBC" w:rsidRPr="00A00BDF" w:rsidRDefault="00E34DBC" w:rsidP="00A00BDF">
                            <w:pPr>
                              <w:pStyle w:val="Paragraphe"/>
                              <w:tabs>
                                <w:tab w:val="left" w:pos="1985"/>
                              </w:tabs>
                              <w:rPr>
                                <w:i/>
                                <w:iCs/>
                                <w:color w:val="0F0D29" w:themeColor="text1"/>
                              </w:rPr>
                            </w:pPr>
                            <w:r w:rsidRPr="00A00BDF">
                              <w:rPr>
                                <w:b/>
                                <w:bCs/>
                                <w:color w:val="0F0D29" w:themeColor="text1"/>
                              </w:rPr>
                              <w:t>11h15.</w:t>
                            </w:r>
                            <w:r>
                              <w:rPr>
                                <w:b/>
                                <w:bCs/>
                                <w:color w:val="0F0D29" w:themeColor="text1"/>
                              </w:rPr>
                              <w:tab/>
                            </w:r>
                            <w:r>
                              <w:rPr>
                                <w:i/>
                                <w:iCs/>
                                <w:color w:val="0F0D29" w:themeColor="text1"/>
                              </w:rPr>
                              <w:t>Sélection par groupe</w:t>
                            </w:r>
                          </w:p>
                          <w:p w14:paraId="6BF2E2B2" w14:textId="5E1DF125" w:rsidR="00E34DBC" w:rsidRPr="00A00BDF" w:rsidRDefault="00E34DBC" w:rsidP="00A00BDF">
                            <w:pPr>
                              <w:pStyle w:val="Paragraphe"/>
                              <w:tabs>
                                <w:tab w:val="left" w:pos="1985"/>
                              </w:tabs>
                              <w:rPr>
                                <w:i/>
                                <w:iCs/>
                                <w:color w:val="0F0D29" w:themeColor="text1"/>
                              </w:rPr>
                            </w:pPr>
                            <w:r w:rsidRPr="00A00BDF">
                              <w:rPr>
                                <w:b/>
                                <w:bCs/>
                                <w:color w:val="0F0D29" w:themeColor="text1"/>
                              </w:rPr>
                              <w:t>11h35.</w:t>
                            </w:r>
                            <w:r>
                              <w:rPr>
                                <w:b/>
                                <w:bCs/>
                                <w:color w:val="0F0D29" w:themeColor="text1"/>
                              </w:rPr>
                              <w:tab/>
                            </w:r>
                            <w:r w:rsidRPr="00A00BDF">
                              <w:rPr>
                                <w:i/>
                                <w:iCs/>
                                <w:color w:val="0F0D29" w:themeColor="text1"/>
                              </w:rPr>
                              <w:t>Mise en commun</w:t>
                            </w:r>
                          </w:p>
                          <w:p w14:paraId="1DC01376" w14:textId="1C5AAFFB" w:rsidR="00E34DBC" w:rsidRPr="00A00BDF" w:rsidRDefault="00E34DBC" w:rsidP="00A00BDF">
                            <w:pPr>
                              <w:pStyle w:val="Paragraphe"/>
                              <w:tabs>
                                <w:tab w:val="left" w:pos="1985"/>
                              </w:tabs>
                              <w:rPr>
                                <w:i/>
                                <w:iCs/>
                                <w:color w:val="0F0D29" w:themeColor="text1"/>
                              </w:rPr>
                            </w:pPr>
                            <w:r w:rsidRPr="00A00BDF">
                              <w:rPr>
                                <w:b/>
                                <w:bCs/>
                                <w:color w:val="0F0D29" w:themeColor="text1"/>
                              </w:rPr>
                              <w:t>11h55.</w:t>
                            </w:r>
                            <w:r>
                              <w:rPr>
                                <w:b/>
                                <w:bCs/>
                                <w:color w:val="0F0D29" w:themeColor="text1"/>
                              </w:rPr>
                              <w:tab/>
                            </w:r>
                            <w:r w:rsidRPr="00A00BDF">
                              <w:rPr>
                                <w:i/>
                                <w:iCs/>
                                <w:color w:val="0F0D29" w:themeColor="text1"/>
                              </w:rPr>
                              <w:t>Vote final</w:t>
                            </w:r>
                          </w:p>
                          <w:p w14:paraId="3280C4F2" w14:textId="34471301" w:rsidR="00E34DBC" w:rsidRPr="00A00BDF" w:rsidRDefault="00E34DBC" w:rsidP="00A00BDF">
                            <w:pPr>
                              <w:pStyle w:val="Paragraphe"/>
                              <w:tabs>
                                <w:tab w:val="left" w:pos="1985"/>
                              </w:tabs>
                              <w:rPr>
                                <w:i/>
                                <w:iCs/>
                                <w:color w:val="0F0D29" w:themeColor="text1"/>
                              </w:rPr>
                            </w:pPr>
                            <w:r w:rsidRPr="00A00BDF">
                              <w:rPr>
                                <w:b/>
                                <w:bCs/>
                                <w:color w:val="0F0D29" w:themeColor="text1"/>
                              </w:rPr>
                              <w:t>12h.</w:t>
                            </w:r>
                            <w:r>
                              <w:rPr>
                                <w:b/>
                                <w:bCs/>
                                <w:color w:val="0F0D29" w:themeColor="text1"/>
                              </w:rPr>
                              <w:tab/>
                            </w:r>
                            <w:r>
                              <w:rPr>
                                <w:i/>
                                <w:iCs/>
                                <w:color w:val="0F0D29" w:themeColor="text1"/>
                              </w:rPr>
                              <w:t>Remerciement/info prochain atelier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2969B" id="Rectangle : avec coins rognés en diagonale 49" o:spid="_x0000_s1041" style="position:absolute;left:0;text-align:left;margin-left:400.3pt;margin-top:198.2pt;width:451.5pt;height:152.25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734050,1933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" adj="-11796480,,5400" path="m282689,l5411781,r322269,322269l5734050,1650886r-282689,282689l322269,1933575,,1611306,,282689,282689,xe" filled="f" strokecolor="#00b0f0" strokeweight="2pt">
                <v:stroke dashstyle="dash" joinstyle="miter"/>
                <v:formulas/>
                <v:path arrowok="t" o:connecttype="custom" o:connectlocs="282689,0;5411781,0;5734050,322269;5734050,1650886;5451361,1933575;322269,1933575;0,1611306;0,282689;282689,0" o:connectangles="0,0,0,0,0,0,0,0,0" textboxrect="0,0,5734050,1933575"/>
                <v:textbox>
                  <w:txbxContent>
                    <w:p w14:paraId="4C6395BC" w14:textId="7FFCDF9E" w:rsidR="00E34DBC" w:rsidRDefault="00E34DBC" w:rsidP="00A00BDF">
                      <w:pPr>
                        <w:pStyle w:val="Paragraphe"/>
                        <w:tabs>
                          <w:tab w:val="left" w:pos="1985"/>
                        </w:tabs>
                        <w:rPr>
                          <w:i/>
                          <w:iCs/>
                          <w:color w:val="0F0D29" w:themeColor="text1"/>
                        </w:rPr>
                      </w:pPr>
                      <w:r>
                        <w:rPr>
                          <w:b/>
                          <w:bCs/>
                          <w:color w:val="0F0D29" w:themeColor="text1"/>
                        </w:rPr>
                        <w:t>10h.</w:t>
                      </w:r>
                      <w:r>
                        <w:rPr>
                          <w:b/>
                          <w:bCs/>
                          <w:color w:val="0F0D29" w:themeColor="text1"/>
                        </w:rPr>
                        <w:tab/>
                      </w:r>
                      <w:r>
                        <w:rPr>
                          <w:i/>
                          <w:iCs/>
                          <w:color w:val="0F0D29" w:themeColor="text1"/>
                        </w:rPr>
                        <w:t>Accueil/installation</w:t>
                      </w:r>
                    </w:p>
                    <w:p w14:paraId="23741947" w14:textId="77777777" w:rsidR="00E34DBC" w:rsidRPr="00A00BDF" w:rsidRDefault="00E34DBC" w:rsidP="00A00BDF">
                      <w:pPr>
                        <w:pStyle w:val="Paragraphe"/>
                        <w:tabs>
                          <w:tab w:val="left" w:pos="1985"/>
                        </w:tabs>
                        <w:rPr>
                          <w:i/>
                          <w:iCs/>
                          <w:color w:val="0F0D29" w:themeColor="text1"/>
                        </w:rPr>
                      </w:pPr>
                      <w:r>
                        <w:rPr>
                          <w:b/>
                          <w:bCs/>
                          <w:color w:val="0F0D29" w:themeColor="text1"/>
                        </w:rPr>
                        <w:t>10h15.</w:t>
                      </w:r>
                      <w:r>
                        <w:rPr>
                          <w:b/>
                          <w:bCs/>
                          <w:color w:val="0F0D29" w:themeColor="text1"/>
                        </w:rPr>
                        <w:tab/>
                      </w:r>
                      <w:r w:rsidRPr="00A00BDF">
                        <w:rPr>
                          <w:i/>
                          <w:iCs/>
                          <w:color w:val="0F0D29" w:themeColor="text1"/>
                        </w:rPr>
                        <w:t>Intro/inspiration vidéo</w:t>
                      </w:r>
                    </w:p>
                    <w:p w14:paraId="37FA7350" w14:textId="77777777" w:rsidR="00E34DBC" w:rsidRPr="00A00BDF" w:rsidRDefault="00E34DBC" w:rsidP="00A00BDF">
                      <w:pPr>
                        <w:pStyle w:val="Paragraphe"/>
                        <w:tabs>
                          <w:tab w:val="left" w:pos="1985"/>
                        </w:tabs>
                        <w:rPr>
                          <w:i/>
                          <w:iCs/>
                          <w:color w:val="0F0D29" w:themeColor="text1"/>
                        </w:rPr>
                      </w:pPr>
                      <w:r w:rsidRPr="00A00BDF">
                        <w:rPr>
                          <w:b/>
                          <w:bCs/>
                          <w:color w:val="0F0D29" w:themeColor="text1"/>
                        </w:rPr>
                        <w:t>10h20.</w:t>
                      </w:r>
                      <w:r>
                        <w:rPr>
                          <w:b/>
                          <w:bCs/>
                          <w:color w:val="0F0D29" w:themeColor="text1"/>
                        </w:rPr>
                        <w:tab/>
                      </w:r>
                      <w:r w:rsidRPr="00A00BDF">
                        <w:rPr>
                          <w:i/>
                          <w:iCs/>
                          <w:color w:val="0F0D29" w:themeColor="text1"/>
                        </w:rPr>
                        <w:t>Installation groupe/consigne a</w:t>
                      </w:r>
                      <w:r>
                        <w:rPr>
                          <w:i/>
                          <w:iCs/>
                          <w:color w:val="0F0D29" w:themeColor="text1"/>
                        </w:rPr>
                        <w:t>telier</w:t>
                      </w:r>
                    </w:p>
                    <w:p w14:paraId="1E269896" w14:textId="77777777" w:rsidR="00E34DBC" w:rsidRPr="00A00BDF" w:rsidRDefault="00E34DBC" w:rsidP="00A00BDF">
                      <w:pPr>
                        <w:pStyle w:val="Paragraphe"/>
                        <w:tabs>
                          <w:tab w:val="left" w:pos="1985"/>
                        </w:tabs>
                        <w:rPr>
                          <w:i/>
                          <w:iCs/>
                          <w:color w:val="0F0D29" w:themeColor="text1"/>
                        </w:rPr>
                      </w:pPr>
                      <w:r w:rsidRPr="00A00BDF">
                        <w:rPr>
                          <w:b/>
                          <w:bCs/>
                          <w:color w:val="0F0D29" w:themeColor="text1"/>
                        </w:rPr>
                        <w:t>10h25.</w:t>
                      </w:r>
                      <w:r>
                        <w:rPr>
                          <w:b/>
                          <w:bCs/>
                          <w:color w:val="0F0D29" w:themeColor="text1"/>
                        </w:rPr>
                        <w:tab/>
                      </w:r>
                      <w:r>
                        <w:rPr>
                          <w:i/>
                          <w:iCs/>
                          <w:color w:val="0F0D29" w:themeColor="text1"/>
                        </w:rPr>
                        <w:t>Représentation imagée du site et valeurs/émotions associées</w:t>
                      </w:r>
                    </w:p>
                    <w:p w14:paraId="49B861C6" w14:textId="77777777" w:rsidR="00E34DBC" w:rsidRPr="00A00BDF" w:rsidRDefault="00E34DBC" w:rsidP="00A00BDF">
                      <w:pPr>
                        <w:pStyle w:val="Paragraphe"/>
                        <w:tabs>
                          <w:tab w:val="left" w:pos="1985"/>
                        </w:tabs>
                        <w:rPr>
                          <w:i/>
                          <w:iCs/>
                          <w:color w:val="0F0D29" w:themeColor="text1"/>
                        </w:rPr>
                      </w:pPr>
                      <w:r w:rsidRPr="00A00BDF">
                        <w:rPr>
                          <w:b/>
                          <w:bCs/>
                          <w:color w:val="0F0D29" w:themeColor="text1"/>
                        </w:rPr>
                        <w:t>11h15.</w:t>
                      </w:r>
                      <w:r>
                        <w:rPr>
                          <w:b/>
                          <w:bCs/>
                          <w:color w:val="0F0D29" w:themeColor="text1"/>
                        </w:rPr>
                        <w:tab/>
                      </w:r>
                      <w:r>
                        <w:rPr>
                          <w:i/>
                          <w:iCs/>
                          <w:color w:val="0F0D29" w:themeColor="text1"/>
                        </w:rPr>
                        <w:t>Sélection par groupe</w:t>
                      </w:r>
                    </w:p>
                    <w:p w14:paraId="418BB402" w14:textId="77777777" w:rsidR="00E34DBC" w:rsidRPr="00A00BDF" w:rsidRDefault="00E34DBC" w:rsidP="00A00BDF">
                      <w:pPr>
                        <w:pStyle w:val="Paragraphe"/>
                        <w:tabs>
                          <w:tab w:val="left" w:pos="1985"/>
                        </w:tabs>
                        <w:rPr>
                          <w:i/>
                          <w:iCs/>
                          <w:color w:val="0F0D29" w:themeColor="text1"/>
                        </w:rPr>
                      </w:pPr>
                      <w:r w:rsidRPr="00A00BDF">
                        <w:rPr>
                          <w:b/>
                          <w:bCs/>
                          <w:color w:val="0F0D29" w:themeColor="text1"/>
                        </w:rPr>
                        <w:t>11h35.</w:t>
                      </w:r>
                      <w:r>
                        <w:rPr>
                          <w:b/>
                          <w:bCs/>
                          <w:color w:val="0F0D29" w:themeColor="text1"/>
                        </w:rPr>
                        <w:tab/>
                      </w:r>
                      <w:r w:rsidRPr="00A00BDF">
                        <w:rPr>
                          <w:i/>
                          <w:iCs/>
                          <w:color w:val="0F0D29" w:themeColor="text1"/>
                        </w:rPr>
                        <w:t>Mise en commun</w:t>
                      </w:r>
                    </w:p>
                    <w:p w14:paraId="27858AB8" w14:textId="77777777" w:rsidR="00E34DBC" w:rsidRPr="00A00BDF" w:rsidRDefault="00E34DBC" w:rsidP="00A00BDF">
                      <w:pPr>
                        <w:pStyle w:val="Paragraphe"/>
                        <w:tabs>
                          <w:tab w:val="left" w:pos="1985"/>
                        </w:tabs>
                        <w:rPr>
                          <w:i/>
                          <w:iCs/>
                          <w:color w:val="0F0D29" w:themeColor="text1"/>
                        </w:rPr>
                      </w:pPr>
                      <w:r w:rsidRPr="00A00BDF">
                        <w:rPr>
                          <w:b/>
                          <w:bCs/>
                          <w:color w:val="0F0D29" w:themeColor="text1"/>
                        </w:rPr>
                        <w:t>11h55.</w:t>
                      </w:r>
                      <w:r>
                        <w:rPr>
                          <w:b/>
                          <w:bCs/>
                          <w:color w:val="0F0D29" w:themeColor="text1"/>
                        </w:rPr>
                        <w:tab/>
                      </w:r>
                      <w:r w:rsidRPr="00A00BDF">
                        <w:rPr>
                          <w:i/>
                          <w:iCs/>
                          <w:color w:val="0F0D29" w:themeColor="text1"/>
                        </w:rPr>
                        <w:t>Vote final</w:t>
                      </w:r>
                    </w:p>
                    <w:p w14:paraId="49276E17" w14:textId="77777777" w:rsidR="00E34DBC" w:rsidRPr="00A00BDF" w:rsidRDefault="00E34DBC" w:rsidP="00A00BDF">
                      <w:pPr>
                        <w:pStyle w:val="Paragraphe"/>
                        <w:tabs>
                          <w:tab w:val="left" w:pos="1985"/>
                        </w:tabs>
                        <w:rPr>
                          <w:i/>
                          <w:iCs/>
                          <w:color w:val="0F0D29" w:themeColor="text1"/>
                        </w:rPr>
                      </w:pPr>
                      <w:r w:rsidRPr="00A00BDF">
                        <w:rPr>
                          <w:b/>
                          <w:bCs/>
                          <w:color w:val="0F0D29" w:themeColor="text1"/>
                        </w:rPr>
                        <w:t>12h.</w:t>
                      </w:r>
                      <w:r>
                        <w:rPr>
                          <w:b/>
                          <w:bCs/>
                          <w:color w:val="0F0D29" w:themeColor="text1"/>
                        </w:rPr>
                        <w:tab/>
                      </w:r>
                      <w:r>
                        <w:rPr>
                          <w:i/>
                          <w:iCs/>
                          <w:color w:val="0F0D29" w:themeColor="text1"/>
                        </w:rPr>
                        <w:t>Remerciement/info prochain atelier</w:t>
                      </w:r>
                    </w:p>
                    <w:p w14:paraId="08B73982" w14:textId="77777777" w:rsidR="00000000" w:rsidRDefault="0082750F"/>
                    <w:p w14:paraId="5EFC92C3" w14:textId="7825D8D6" w:rsidR="00E34DBC" w:rsidRDefault="00E34DBC" w:rsidP="00A00BDF">
                      <w:pPr>
                        <w:pStyle w:val="Paragraphe"/>
                        <w:tabs>
                          <w:tab w:val="left" w:pos="1985"/>
                        </w:tabs>
                        <w:rPr>
                          <w:i/>
                          <w:iCs/>
                          <w:color w:val="0F0D29" w:themeColor="text1"/>
                        </w:rPr>
                      </w:pPr>
                      <w:r>
                        <w:rPr>
                          <w:b/>
                          <w:bCs/>
                          <w:color w:val="0F0D29" w:themeColor="text1"/>
                        </w:rPr>
                        <w:t>10h.</w:t>
                      </w:r>
                      <w:r>
                        <w:rPr>
                          <w:b/>
                          <w:bCs/>
                          <w:color w:val="0F0D29" w:themeColor="text1"/>
                        </w:rPr>
                        <w:tab/>
                      </w:r>
                      <w:r>
                        <w:rPr>
                          <w:i/>
                          <w:iCs/>
                          <w:color w:val="0F0D29" w:themeColor="text1"/>
                        </w:rPr>
                        <w:t>Accueil/installation</w:t>
                      </w:r>
                    </w:p>
                    <w:p w14:paraId="2B9A035C" w14:textId="480B9917" w:rsidR="00E34DBC" w:rsidRPr="00A00BDF" w:rsidRDefault="00E34DBC" w:rsidP="00A00BDF">
                      <w:pPr>
                        <w:pStyle w:val="Paragraphe"/>
                        <w:tabs>
                          <w:tab w:val="left" w:pos="1985"/>
                        </w:tabs>
                        <w:rPr>
                          <w:i/>
                          <w:iCs/>
                          <w:color w:val="0F0D29" w:themeColor="text1"/>
                        </w:rPr>
                      </w:pPr>
                      <w:r>
                        <w:rPr>
                          <w:b/>
                          <w:bCs/>
                          <w:color w:val="0F0D29" w:themeColor="text1"/>
                        </w:rPr>
                        <w:t>10h15.</w:t>
                      </w:r>
                      <w:r>
                        <w:rPr>
                          <w:b/>
                          <w:bCs/>
                          <w:color w:val="0F0D29" w:themeColor="text1"/>
                        </w:rPr>
                        <w:tab/>
                      </w:r>
                      <w:r w:rsidRPr="00A00BDF">
                        <w:rPr>
                          <w:i/>
                          <w:iCs/>
                          <w:color w:val="0F0D29" w:themeColor="text1"/>
                        </w:rPr>
                        <w:t>Intro/inspiration vidéo</w:t>
                      </w:r>
                    </w:p>
                    <w:p w14:paraId="0034466E" w14:textId="68921A66" w:rsidR="00E34DBC" w:rsidRPr="00A00BDF" w:rsidRDefault="00E34DBC" w:rsidP="00A00BDF">
                      <w:pPr>
                        <w:pStyle w:val="Paragraphe"/>
                        <w:tabs>
                          <w:tab w:val="left" w:pos="1985"/>
                        </w:tabs>
                        <w:rPr>
                          <w:i/>
                          <w:iCs/>
                          <w:color w:val="0F0D29" w:themeColor="text1"/>
                        </w:rPr>
                      </w:pPr>
                      <w:r w:rsidRPr="00A00BDF">
                        <w:rPr>
                          <w:b/>
                          <w:bCs/>
                          <w:color w:val="0F0D29" w:themeColor="text1"/>
                        </w:rPr>
                        <w:t>10h20.</w:t>
                      </w:r>
                      <w:r>
                        <w:rPr>
                          <w:b/>
                          <w:bCs/>
                          <w:color w:val="0F0D29" w:themeColor="text1"/>
                        </w:rPr>
                        <w:tab/>
                      </w:r>
                      <w:r w:rsidRPr="00A00BDF">
                        <w:rPr>
                          <w:i/>
                          <w:iCs/>
                          <w:color w:val="0F0D29" w:themeColor="text1"/>
                        </w:rPr>
                        <w:t>Installation groupe/consigne a</w:t>
                      </w:r>
                      <w:r>
                        <w:rPr>
                          <w:i/>
                          <w:iCs/>
                          <w:color w:val="0F0D29" w:themeColor="text1"/>
                        </w:rPr>
                        <w:t>telier</w:t>
                      </w:r>
                    </w:p>
                    <w:p w14:paraId="1D513EA9" w14:textId="7DF985E2" w:rsidR="00E34DBC" w:rsidRPr="00A00BDF" w:rsidRDefault="00E34DBC" w:rsidP="00A00BDF">
                      <w:pPr>
                        <w:pStyle w:val="Paragraphe"/>
                        <w:tabs>
                          <w:tab w:val="left" w:pos="1985"/>
                        </w:tabs>
                        <w:rPr>
                          <w:i/>
                          <w:iCs/>
                          <w:color w:val="0F0D29" w:themeColor="text1"/>
                        </w:rPr>
                      </w:pPr>
                      <w:r w:rsidRPr="00A00BDF">
                        <w:rPr>
                          <w:b/>
                          <w:bCs/>
                          <w:color w:val="0F0D29" w:themeColor="text1"/>
                        </w:rPr>
                        <w:t>10h25.</w:t>
                      </w:r>
                      <w:r>
                        <w:rPr>
                          <w:b/>
                          <w:bCs/>
                          <w:color w:val="0F0D29" w:themeColor="text1"/>
                        </w:rPr>
                        <w:tab/>
                      </w:r>
                      <w:r>
                        <w:rPr>
                          <w:i/>
                          <w:iCs/>
                          <w:color w:val="0F0D29" w:themeColor="text1"/>
                        </w:rPr>
                        <w:t>Représentation imagée du site et valeurs/émotions associées</w:t>
                      </w:r>
                    </w:p>
                    <w:p w14:paraId="53724AD2" w14:textId="3DB904CA" w:rsidR="00E34DBC" w:rsidRPr="00A00BDF" w:rsidRDefault="00E34DBC" w:rsidP="00A00BDF">
                      <w:pPr>
                        <w:pStyle w:val="Paragraphe"/>
                        <w:tabs>
                          <w:tab w:val="left" w:pos="1985"/>
                        </w:tabs>
                        <w:rPr>
                          <w:i/>
                          <w:iCs/>
                          <w:color w:val="0F0D29" w:themeColor="text1"/>
                        </w:rPr>
                      </w:pPr>
                      <w:r w:rsidRPr="00A00BDF">
                        <w:rPr>
                          <w:b/>
                          <w:bCs/>
                          <w:color w:val="0F0D29" w:themeColor="text1"/>
                        </w:rPr>
                        <w:t>11h15.</w:t>
                      </w:r>
                      <w:r>
                        <w:rPr>
                          <w:b/>
                          <w:bCs/>
                          <w:color w:val="0F0D29" w:themeColor="text1"/>
                        </w:rPr>
                        <w:tab/>
                      </w:r>
                      <w:r>
                        <w:rPr>
                          <w:i/>
                          <w:iCs/>
                          <w:color w:val="0F0D29" w:themeColor="text1"/>
                        </w:rPr>
                        <w:t>Sélection par groupe</w:t>
                      </w:r>
                    </w:p>
                    <w:p w14:paraId="6BF2E2B2" w14:textId="5E1DF125" w:rsidR="00E34DBC" w:rsidRPr="00A00BDF" w:rsidRDefault="00E34DBC" w:rsidP="00A00BDF">
                      <w:pPr>
                        <w:pStyle w:val="Paragraphe"/>
                        <w:tabs>
                          <w:tab w:val="left" w:pos="1985"/>
                        </w:tabs>
                        <w:rPr>
                          <w:i/>
                          <w:iCs/>
                          <w:color w:val="0F0D29" w:themeColor="text1"/>
                        </w:rPr>
                      </w:pPr>
                      <w:r w:rsidRPr="00A00BDF">
                        <w:rPr>
                          <w:b/>
                          <w:bCs/>
                          <w:color w:val="0F0D29" w:themeColor="text1"/>
                        </w:rPr>
                        <w:t>11h35.</w:t>
                      </w:r>
                      <w:r>
                        <w:rPr>
                          <w:b/>
                          <w:bCs/>
                          <w:color w:val="0F0D29" w:themeColor="text1"/>
                        </w:rPr>
                        <w:tab/>
                      </w:r>
                      <w:r w:rsidRPr="00A00BDF">
                        <w:rPr>
                          <w:i/>
                          <w:iCs/>
                          <w:color w:val="0F0D29" w:themeColor="text1"/>
                        </w:rPr>
                        <w:t>Mise en commun</w:t>
                      </w:r>
                    </w:p>
                    <w:p w14:paraId="1DC01376" w14:textId="1C5AAFFB" w:rsidR="00E34DBC" w:rsidRPr="00A00BDF" w:rsidRDefault="00E34DBC" w:rsidP="00A00BDF">
                      <w:pPr>
                        <w:pStyle w:val="Paragraphe"/>
                        <w:tabs>
                          <w:tab w:val="left" w:pos="1985"/>
                        </w:tabs>
                        <w:rPr>
                          <w:i/>
                          <w:iCs/>
                          <w:color w:val="0F0D29" w:themeColor="text1"/>
                        </w:rPr>
                      </w:pPr>
                      <w:r w:rsidRPr="00A00BDF">
                        <w:rPr>
                          <w:b/>
                          <w:bCs/>
                          <w:color w:val="0F0D29" w:themeColor="text1"/>
                        </w:rPr>
                        <w:t>11h55.</w:t>
                      </w:r>
                      <w:r>
                        <w:rPr>
                          <w:b/>
                          <w:bCs/>
                          <w:color w:val="0F0D29" w:themeColor="text1"/>
                        </w:rPr>
                        <w:tab/>
                      </w:r>
                      <w:r w:rsidRPr="00A00BDF">
                        <w:rPr>
                          <w:i/>
                          <w:iCs/>
                          <w:color w:val="0F0D29" w:themeColor="text1"/>
                        </w:rPr>
                        <w:t>Vote final</w:t>
                      </w:r>
                    </w:p>
                    <w:p w14:paraId="3280C4F2" w14:textId="34471301" w:rsidR="00E34DBC" w:rsidRPr="00A00BDF" w:rsidRDefault="00E34DBC" w:rsidP="00A00BDF">
                      <w:pPr>
                        <w:pStyle w:val="Paragraphe"/>
                        <w:tabs>
                          <w:tab w:val="left" w:pos="1985"/>
                        </w:tabs>
                        <w:rPr>
                          <w:i/>
                          <w:iCs/>
                          <w:color w:val="0F0D29" w:themeColor="text1"/>
                        </w:rPr>
                      </w:pPr>
                      <w:r w:rsidRPr="00A00BDF">
                        <w:rPr>
                          <w:b/>
                          <w:bCs/>
                          <w:color w:val="0F0D29" w:themeColor="text1"/>
                        </w:rPr>
                        <w:t>12h.</w:t>
                      </w:r>
                      <w:r>
                        <w:rPr>
                          <w:b/>
                          <w:bCs/>
                          <w:color w:val="0F0D29" w:themeColor="text1"/>
                        </w:rPr>
                        <w:tab/>
                      </w:r>
                      <w:r>
                        <w:rPr>
                          <w:i/>
                          <w:iCs/>
                          <w:color w:val="0F0D29" w:themeColor="text1"/>
                        </w:rPr>
                        <w:t>Remerciement/info prochain atelier</w:t>
                      </w:r>
                    </w:p>
                  </w:txbxContent>
                </v:textbox>
                <w10:wrap type="topAndBottom" anchorx="margin"/>
              </v:shape>
            </w:pict>
          </mc:Fallback>
        </mc:AlternateContent>
      </w:r>
      <w:r w:rsidR="006071E0">
        <w:rPr>
          <w:noProof/>
        </w:rPr>
        <w:drawing>
          <wp:anchor distT="0" distB="0" distL="114300" distR="114300" simplePos="0" relativeHeight="251796480" behindDoc="0" locked="0" layoutInCell="1" allowOverlap="1" wp14:anchorId="77EA8706" wp14:editId="71D9F611">
            <wp:simplePos x="0" y="0"/>
            <wp:positionH relativeFrom="margin">
              <wp:align>center</wp:align>
            </wp:positionH>
            <wp:positionV relativeFrom="paragraph">
              <wp:posOffset>4984115</wp:posOffset>
            </wp:positionV>
            <wp:extent cx="5333365" cy="2495550"/>
            <wp:effectExtent l="0" t="0" r="635" b="0"/>
            <wp:wrapTopAndBottom/>
            <wp:docPr id="56" name="Image 56" descr="Une image contenant intérieur, pièce, gens, fam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intérieur, pièce, gens, famille&#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33365" cy="2495550"/>
                    </a:xfrm>
                    <a:prstGeom prst="rect">
                      <a:avLst/>
                    </a:prstGeom>
                  </pic:spPr>
                </pic:pic>
              </a:graphicData>
            </a:graphic>
            <wp14:sizeRelH relativeFrom="margin">
              <wp14:pctWidth>0</wp14:pctWidth>
            </wp14:sizeRelH>
            <wp14:sizeRelV relativeFrom="margin">
              <wp14:pctHeight>0</wp14:pctHeight>
            </wp14:sizeRelV>
          </wp:anchor>
        </w:drawing>
      </w:r>
      <w:r w:rsidR="00C50C7C">
        <w:t>Finalement, la première séquence</w:t>
      </w:r>
      <w:r w:rsidR="004B415D">
        <w:t>, ayant lieu le 26mai,</w:t>
      </w:r>
      <w:r w:rsidR="00C50C7C">
        <w:t xml:space="preserve"> s</w:t>
      </w:r>
      <w:r w:rsidR="00E11FE7">
        <w:t xml:space="preserve">’est déroulée </w:t>
      </w:r>
      <w:r w:rsidR="00C50C7C">
        <w:t xml:space="preserve">de la façon suivante : </w:t>
      </w:r>
    </w:p>
    <w:p w14:paraId="3A35FF16" w14:textId="18AABB35" w:rsidR="00DB23DD" w:rsidRDefault="00DB23DD" w:rsidP="004B415D">
      <w:pPr>
        <w:pStyle w:val="Paragraphe"/>
        <w:tabs>
          <w:tab w:val="left" w:pos="1418"/>
        </w:tabs>
      </w:pPr>
      <w:r>
        <w:rPr>
          <w:noProof/>
        </w:rPr>
        <w:drawing>
          <wp:anchor distT="0" distB="0" distL="114300" distR="114300" simplePos="0" relativeHeight="251799552" behindDoc="0" locked="0" layoutInCell="1" allowOverlap="1" wp14:anchorId="3261AB76" wp14:editId="5E74B1EB">
            <wp:simplePos x="0" y="0"/>
            <wp:positionH relativeFrom="margin">
              <wp:align>center</wp:align>
            </wp:positionH>
            <wp:positionV relativeFrom="paragraph">
              <wp:posOffset>1469390</wp:posOffset>
            </wp:positionV>
            <wp:extent cx="2774950" cy="2879090"/>
            <wp:effectExtent l="5080" t="0" r="0" b="0"/>
            <wp:wrapTopAndBottom/>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rotWithShape="1">
                    <a:blip r:embed="rId29" cstate="print">
                      <a:extLst>
                        <a:ext uri="{28A0092B-C50C-407E-A947-70E740481C1C}">
                          <a14:useLocalDpi xmlns:a14="http://schemas.microsoft.com/office/drawing/2010/main" val="0"/>
                        </a:ext>
                      </a:extLst>
                    </a:blip>
                    <a:srcRect l="25000" r="26808"/>
                    <a:stretch/>
                  </pic:blipFill>
                  <pic:spPr bwMode="auto">
                    <a:xfrm rot="5400000">
                      <a:off x="0" y="0"/>
                      <a:ext cx="2774950" cy="2879090"/>
                    </a:xfrm>
                    <a:prstGeom prst="rect">
                      <a:avLst/>
                    </a:prstGeom>
                    <a:ln>
                      <a:noFill/>
                    </a:ln>
                    <a:extLst>
                      <a:ext uri="{53640926-AAD7-44D8-BBD7-CCE9431645EC}">
                        <a14:shadowObscured xmlns:a14="http://schemas.microsoft.com/office/drawing/2010/main"/>
                      </a:ext>
                    </a:extLst>
                  </pic:spPr>
                </pic:pic>
              </a:graphicData>
            </a:graphic>
          </wp:anchor>
        </w:drawing>
      </w:r>
      <w:r w:rsidR="004B415D">
        <w:t xml:space="preserve">L’objectif </w:t>
      </w:r>
      <w:r w:rsidR="00E11FE7">
        <w:t>était</w:t>
      </w:r>
      <w:r w:rsidR="004B415D">
        <w:t xml:space="preserve"> de faire s’exprimer les participants sur la représentation, les valeurs et les émotions associées au site de la pointe Saint-Mathieu puis de mettre en commun et de les </w:t>
      </w:r>
      <w:r w:rsidR="00C02215">
        <w:t>faire</w:t>
      </w:r>
      <w:r w:rsidR="004B415D">
        <w:t xml:space="preserve"> voter pour leurs coups de cœurs pour retenir les </w:t>
      </w:r>
      <w:r w:rsidR="004624F5">
        <w:t>idées les plus appréciées.</w:t>
      </w:r>
      <w:r w:rsidR="00E11FE7">
        <w:t xml:space="preserve"> En collaboration avec une autre stagiaire, nous avons animés un groupe de travail constitué de </w:t>
      </w:r>
      <w:r>
        <w:t>5</w:t>
      </w:r>
      <w:r w:rsidR="00E11FE7">
        <w:t xml:space="preserve"> personnes</w:t>
      </w:r>
      <w:r>
        <w:t xml:space="preserve"> représentants l’espace </w:t>
      </w:r>
      <w:proofErr w:type="spellStart"/>
      <w:r>
        <w:t>Kéraudy</w:t>
      </w:r>
      <w:proofErr w:type="spellEnd"/>
      <w:r>
        <w:t>, le Musée Saint-Mathieu, l’Office de tourisme ; la Communauté de commune du pays d’Iroise et l’association Aux Marins. Cette dernière nous a offert trois documents (ci-dessous) traitants de la Pointe Saint-Mathieu et de ses marins disparus en mer</w:t>
      </w:r>
      <w:r w:rsidR="00E11FE7">
        <w:t>.</w:t>
      </w:r>
      <w:r w:rsidR="00D263BF">
        <w:t xml:space="preserve"> </w:t>
      </w:r>
    </w:p>
    <w:p w14:paraId="4BCAEFA0" w14:textId="608EBF97" w:rsidR="00D83D87" w:rsidRDefault="00D13B0A" w:rsidP="004B415D">
      <w:pPr>
        <w:pStyle w:val="Paragraphe"/>
        <w:tabs>
          <w:tab w:val="left" w:pos="1418"/>
        </w:tabs>
      </w:pPr>
      <w:r>
        <w:t xml:space="preserve">Durant deux heures, nous avons </w:t>
      </w:r>
      <w:r w:rsidR="006C6C0C">
        <w:t>conduits</w:t>
      </w:r>
      <w:r>
        <w:t xml:space="preserve"> les échanges de notre groupe de façons à faires s’exprimer </w:t>
      </w:r>
      <w:r w:rsidR="00DB23DD">
        <w:t xml:space="preserve">les participants </w:t>
      </w:r>
      <w:r>
        <w:t>sur l’ensembles des sujets traités par les matrices des pourquoi (</w:t>
      </w:r>
      <w:r w:rsidR="00F06F6E">
        <w:t>Art, Chanson, Instrument, Couleur, Marque/Enseigne, Personnalité/Célébrité, Phénomène climatique, Dessert/pâtisserie</w:t>
      </w:r>
      <w:r w:rsidR="00D83D87">
        <w:t xml:space="preserve">). Cette intervention s’est très bien déroulée et la gestion de notre groupe fut très agréable et enrichissante. Les participants semblaient s’orienter naturellement vers les mêmes points de vue et avis, de ce fait, les échanges étaient très riches et très </w:t>
      </w:r>
      <w:r w:rsidR="00A4697B">
        <w:t>empreint</w:t>
      </w:r>
      <w:r w:rsidR="00D83D87">
        <w:t xml:space="preserve"> de passion envers le site.</w:t>
      </w:r>
    </w:p>
    <w:p w14:paraId="4ED9473E" w14:textId="317A09DE" w:rsidR="004624F5" w:rsidRDefault="004624F5" w:rsidP="004B415D">
      <w:pPr>
        <w:pStyle w:val="Paragraphe"/>
        <w:tabs>
          <w:tab w:val="left" w:pos="1418"/>
        </w:tabs>
      </w:pPr>
    </w:p>
    <w:p w14:paraId="6A3AAE1C" w14:textId="7A81839C" w:rsidR="006E2C3B" w:rsidRDefault="006C6C0C" w:rsidP="004B415D">
      <w:pPr>
        <w:pStyle w:val="Paragraphe"/>
        <w:tabs>
          <w:tab w:val="left" w:pos="1418"/>
        </w:tabs>
      </w:pPr>
      <w:r>
        <w:lastRenderedPageBreak/>
        <w:t>À la suite de</w:t>
      </w:r>
      <w:r w:rsidR="00D83D87">
        <w:t xml:space="preserve"> la première séquence participative, j’ai de nouveau </w:t>
      </w:r>
      <w:r w:rsidR="000A050E">
        <w:t>assisté</w:t>
      </w:r>
      <w:r w:rsidR="00D83D87">
        <w:t xml:space="preserve"> à des réunions pour </w:t>
      </w:r>
      <w:r w:rsidR="000A050E">
        <w:t>synthétiser</w:t>
      </w:r>
      <w:r w:rsidR="00D83D87">
        <w:t xml:space="preserve"> les informations</w:t>
      </w:r>
      <w:r w:rsidR="000A050E">
        <w:t xml:space="preserve">, discuter de ce qui a bien ou moins bien fonctionné </w:t>
      </w:r>
      <w:r w:rsidR="00D83D87">
        <w:t xml:space="preserve">et préparer le second atelier qui </w:t>
      </w:r>
      <w:r>
        <w:t>a</w:t>
      </w:r>
      <w:r w:rsidR="00D83D87">
        <w:t xml:space="preserve"> eu lieu le 9 juin au Conquet cette fois-ci.</w:t>
      </w:r>
      <w:r w:rsidR="006E2C3B">
        <w:t xml:space="preserve"> Nous n’avons finalement pas utilisé d’</w:t>
      </w:r>
      <w:proofErr w:type="spellStart"/>
      <w:r w:rsidR="006E2C3B">
        <w:t>Ice</w:t>
      </w:r>
      <w:proofErr w:type="spellEnd"/>
      <w:r w:rsidR="006E2C3B">
        <w:t>-Breaker en raison du manque de temps. Ci-après le planning de la matinée.</w:t>
      </w:r>
    </w:p>
    <w:p w14:paraId="4D4E16B5" w14:textId="77777777" w:rsidR="000A050E" w:rsidRDefault="000A050E" w:rsidP="004B415D">
      <w:pPr>
        <w:pStyle w:val="Paragraphe"/>
        <w:tabs>
          <w:tab w:val="left" w:pos="1418"/>
        </w:tabs>
      </w:pPr>
    </w:p>
    <w:p w14:paraId="14D85874" w14:textId="57BEBA75" w:rsidR="00CB2031" w:rsidRDefault="00CB2031" w:rsidP="004B415D">
      <w:pPr>
        <w:pStyle w:val="Paragraphe"/>
        <w:tabs>
          <w:tab w:val="left" w:pos="1418"/>
        </w:tabs>
      </w:pPr>
      <w:r>
        <w:rPr>
          <w:b/>
          <w:bCs/>
          <w:noProof/>
        </w:rPr>
        <mc:AlternateContent>
          <mc:Choice Requires="wps">
            <w:drawing>
              <wp:anchor distT="0" distB="0" distL="114300" distR="114300" simplePos="0" relativeHeight="251852800" behindDoc="0" locked="0" layoutInCell="1" allowOverlap="1" wp14:anchorId="4B03F7CA" wp14:editId="52C4F1E4">
                <wp:simplePos x="0" y="0"/>
                <wp:positionH relativeFrom="margin">
                  <wp:align>center</wp:align>
                </wp:positionH>
                <wp:positionV relativeFrom="paragraph">
                  <wp:posOffset>175895</wp:posOffset>
                </wp:positionV>
                <wp:extent cx="5734050" cy="1476375"/>
                <wp:effectExtent l="0" t="0" r="19050" b="28575"/>
                <wp:wrapTopAndBottom/>
                <wp:docPr id="221" name="Rectangle : avec coins rognés en diagonale 221"/>
                <wp:cNvGraphicFramePr/>
                <a:graphic xmlns:a="http://schemas.openxmlformats.org/drawingml/2006/main">
                  <a:graphicData uri="http://schemas.microsoft.com/office/word/2010/wordprocessingShape">
                    <wps:wsp>
                      <wps:cNvSpPr/>
                      <wps:spPr>
                        <a:xfrm>
                          <a:off x="0" y="0"/>
                          <a:ext cx="5734050" cy="1476375"/>
                        </a:xfrm>
                        <a:prstGeom prst="snip2DiagRect">
                          <a:avLst>
                            <a:gd name="adj1" fmla="val 14620"/>
                            <a:gd name="adj2" fmla="val 16667"/>
                          </a:avLst>
                        </a:prstGeom>
                        <a:noFill/>
                        <a:ln>
                          <a:solidFill>
                            <a:srgbClr val="00B0F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B817F6E" w14:textId="10D39130" w:rsidR="00E34DBC" w:rsidRDefault="00E34DBC" w:rsidP="00CB2031">
                            <w:pPr>
                              <w:pStyle w:val="Paragraphe"/>
                              <w:tabs>
                                <w:tab w:val="left" w:pos="1985"/>
                              </w:tabs>
                              <w:rPr>
                                <w:i/>
                                <w:iCs/>
                                <w:color w:val="0F0D29" w:themeColor="text1"/>
                              </w:rPr>
                            </w:pPr>
                            <w:r>
                              <w:rPr>
                                <w:b/>
                                <w:bCs/>
                                <w:color w:val="0F0D29" w:themeColor="text1"/>
                              </w:rPr>
                              <w:t>09h.</w:t>
                            </w:r>
                            <w:r>
                              <w:rPr>
                                <w:b/>
                                <w:bCs/>
                                <w:color w:val="0F0D29" w:themeColor="text1"/>
                              </w:rPr>
                              <w:tab/>
                            </w:r>
                            <w:r>
                              <w:rPr>
                                <w:i/>
                                <w:iCs/>
                                <w:color w:val="0F0D29" w:themeColor="text1"/>
                              </w:rPr>
                              <w:t>Accueil/installation</w:t>
                            </w:r>
                          </w:p>
                          <w:p w14:paraId="22025D9A" w14:textId="77777777" w:rsidR="00E34DBC" w:rsidRPr="00A00BDF" w:rsidRDefault="00E34DBC" w:rsidP="00CB2031">
                            <w:pPr>
                              <w:pStyle w:val="Paragraphe"/>
                              <w:tabs>
                                <w:tab w:val="left" w:pos="1985"/>
                              </w:tabs>
                              <w:rPr>
                                <w:i/>
                                <w:iCs/>
                                <w:color w:val="0F0D29" w:themeColor="text1"/>
                              </w:rPr>
                            </w:pPr>
                            <w:r>
                              <w:rPr>
                                <w:b/>
                                <w:bCs/>
                                <w:color w:val="0F0D29" w:themeColor="text1"/>
                              </w:rPr>
                              <w:t>09h10.</w:t>
                            </w:r>
                            <w:r>
                              <w:rPr>
                                <w:b/>
                                <w:bCs/>
                                <w:color w:val="0F0D29" w:themeColor="text1"/>
                              </w:rPr>
                              <w:tab/>
                            </w:r>
                            <w:r w:rsidRPr="00A00BDF">
                              <w:rPr>
                                <w:i/>
                                <w:iCs/>
                                <w:color w:val="0F0D29" w:themeColor="text1"/>
                              </w:rPr>
                              <w:t>Intro/</w:t>
                            </w:r>
                            <w:r>
                              <w:rPr>
                                <w:i/>
                                <w:iCs/>
                                <w:color w:val="0F0D29" w:themeColor="text1"/>
                              </w:rPr>
                              <w:t>retour atelier n°1 + consignes</w:t>
                            </w:r>
                          </w:p>
                          <w:p w14:paraId="4FCDB117" w14:textId="77777777" w:rsidR="00E34DBC" w:rsidRPr="00A00BDF" w:rsidRDefault="00E34DBC" w:rsidP="00CB2031">
                            <w:pPr>
                              <w:pStyle w:val="Paragraphe"/>
                              <w:tabs>
                                <w:tab w:val="left" w:pos="1985"/>
                              </w:tabs>
                              <w:rPr>
                                <w:i/>
                                <w:iCs/>
                                <w:color w:val="0F0D29" w:themeColor="text1"/>
                              </w:rPr>
                            </w:pPr>
                            <w:r w:rsidRPr="00A00BDF">
                              <w:rPr>
                                <w:b/>
                                <w:bCs/>
                                <w:color w:val="0F0D29" w:themeColor="text1"/>
                              </w:rPr>
                              <w:t>0</w:t>
                            </w:r>
                            <w:r>
                              <w:rPr>
                                <w:b/>
                                <w:bCs/>
                                <w:color w:val="0F0D29" w:themeColor="text1"/>
                              </w:rPr>
                              <w:t>9</w:t>
                            </w:r>
                            <w:r w:rsidRPr="00A00BDF">
                              <w:rPr>
                                <w:b/>
                                <w:bCs/>
                                <w:color w:val="0F0D29" w:themeColor="text1"/>
                              </w:rPr>
                              <w:t>h</w:t>
                            </w:r>
                            <w:r>
                              <w:rPr>
                                <w:b/>
                                <w:bCs/>
                                <w:color w:val="0F0D29" w:themeColor="text1"/>
                              </w:rPr>
                              <w:t>15</w:t>
                            </w:r>
                            <w:r w:rsidRPr="00A00BDF">
                              <w:rPr>
                                <w:b/>
                                <w:bCs/>
                                <w:color w:val="0F0D29" w:themeColor="text1"/>
                              </w:rPr>
                              <w:t>.</w:t>
                            </w:r>
                            <w:r>
                              <w:rPr>
                                <w:b/>
                                <w:bCs/>
                                <w:color w:val="0F0D29" w:themeColor="text1"/>
                              </w:rPr>
                              <w:tab/>
                            </w:r>
                            <w:r>
                              <w:rPr>
                                <w:i/>
                                <w:iCs/>
                                <w:color w:val="0F0D29" w:themeColor="text1"/>
                              </w:rPr>
                              <w:t xml:space="preserve">Présentation du </w:t>
                            </w:r>
                            <w:proofErr w:type="spellStart"/>
                            <w:r>
                              <w:rPr>
                                <w:i/>
                                <w:iCs/>
                                <w:color w:val="0F0D29" w:themeColor="text1"/>
                              </w:rPr>
                              <w:t>personna</w:t>
                            </w:r>
                            <w:proofErr w:type="spellEnd"/>
                            <w:r>
                              <w:rPr>
                                <w:i/>
                                <w:iCs/>
                                <w:color w:val="0F0D29" w:themeColor="text1"/>
                              </w:rPr>
                              <w:t xml:space="preserve"> au grouper</w:t>
                            </w:r>
                          </w:p>
                          <w:p w14:paraId="210F9886" w14:textId="77777777" w:rsidR="00E34DBC" w:rsidRPr="00A00BDF" w:rsidRDefault="00E34DBC" w:rsidP="00CB2031">
                            <w:pPr>
                              <w:pStyle w:val="Paragraphe"/>
                              <w:tabs>
                                <w:tab w:val="left" w:pos="1985"/>
                              </w:tabs>
                              <w:rPr>
                                <w:i/>
                                <w:iCs/>
                                <w:color w:val="0F0D29" w:themeColor="text1"/>
                              </w:rPr>
                            </w:pPr>
                            <w:r>
                              <w:rPr>
                                <w:b/>
                                <w:bCs/>
                                <w:color w:val="0F0D29" w:themeColor="text1"/>
                              </w:rPr>
                              <w:t>09</w:t>
                            </w:r>
                            <w:r w:rsidRPr="00A00BDF">
                              <w:rPr>
                                <w:b/>
                                <w:bCs/>
                                <w:color w:val="0F0D29" w:themeColor="text1"/>
                              </w:rPr>
                              <w:t>h2</w:t>
                            </w:r>
                            <w:r>
                              <w:rPr>
                                <w:b/>
                                <w:bCs/>
                                <w:color w:val="0F0D29" w:themeColor="text1"/>
                              </w:rPr>
                              <w:t>0</w:t>
                            </w:r>
                            <w:r w:rsidRPr="00A00BDF">
                              <w:rPr>
                                <w:b/>
                                <w:bCs/>
                                <w:color w:val="0F0D29" w:themeColor="text1"/>
                              </w:rPr>
                              <w:t>.</w:t>
                            </w:r>
                            <w:r>
                              <w:rPr>
                                <w:b/>
                                <w:bCs/>
                                <w:color w:val="0F0D29" w:themeColor="text1"/>
                              </w:rPr>
                              <w:tab/>
                            </w:r>
                            <w:r>
                              <w:rPr>
                                <w:i/>
                                <w:iCs/>
                                <w:color w:val="0F0D29" w:themeColor="text1"/>
                              </w:rPr>
                              <w:t>Phase d’idéation et écriture du scénario</w:t>
                            </w:r>
                          </w:p>
                          <w:p w14:paraId="6E5B05FF" w14:textId="77777777" w:rsidR="00E34DBC" w:rsidRPr="00A00BDF" w:rsidRDefault="00E34DBC" w:rsidP="00CB2031">
                            <w:pPr>
                              <w:pStyle w:val="Paragraphe"/>
                              <w:tabs>
                                <w:tab w:val="left" w:pos="1985"/>
                              </w:tabs>
                              <w:rPr>
                                <w:i/>
                                <w:iCs/>
                                <w:color w:val="0F0D29" w:themeColor="text1"/>
                              </w:rPr>
                            </w:pPr>
                            <w:r w:rsidRPr="00A00BDF">
                              <w:rPr>
                                <w:b/>
                                <w:bCs/>
                                <w:color w:val="0F0D29" w:themeColor="text1"/>
                              </w:rPr>
                              <w:t>1</w:t>
                            </w:r>
                            <w:r>
                              <w:rPr>
                                <w:b/>
                                <w:bCs/>
                                <w:color w:val="0F0D29" w:themeColor="text1"/>
                              </w:rPr>
                              <w:t>0</w:t>
                            </w:r>
                            <w:r w:rsidRPr="00A00BDF">
                              <w:rPr>
                                <w:b/>
                                <w:bCs/>
                                <w:color w:val="0F0D29" w:themeColor="text1"/>
                              </w:rPr>
                              <w:t>h</w:t>
                            </w:r>
                            <w:r>
                              <w:rPr>
                                <w:b/>
                                <w:bCs/>
                                <w:color w:val="0F0D29" w:themeColor="text1"/>
                              </w:rPr>
                              <w:t>40</w:t>
                            </w:r>
                            <w:r w:rsidRPr="00A00BDF">
                              <w:rPr>
                                <w:b/>
                                <w:bCs/>
                                <w:color w:val="0F0D29" w:themeColor="text1"/>
                              </w:rPr>
                              <w:t>.</w:t>
                            </w:r>
                            <w:r>
                              <w:rPr>
                                <w:b/>
                                <w:bCs/>
                                <w:color w:val="0F0D29" w:themeColor="text1"/>
                              </w:rPr>
                              <w:tab/>
                            </w:r>
                            <w:r>
                              <w:rPr>
                                <w:i/>
                                <w:iCs/>
                                <w:color w:val="0F0D29" w:themeColor="text1"/>
                              </w:rPr>
                              <w:t>Mise en commun</w:t>
                            </w:r>
                          </w:p>
                          <w:p w14:paraId="3502061E" w14:textId="77777777" w:rsidR="00E34DBC" w:rsidRPr="00A00BDF" w:rsidRDefault="00E34DBC" w:rsidP="00CB2031">
                            <w:pPr>
                              <w:pStyle w:val="Paragraphe"/>
                              <w:tabs>
                                <w:tab w:val="left" w:pos="1985"/>
                              </w:tabs>
                              <w:rPr>
                                <w:i/>
                                <w:iCs/>
                                <w:color w:val="0F0D29" w:themeColor="text1"/>
                              </w:rPr>
                            </w:pPr>
                            <w:r w:rsidRPr="00A00BDF">
                              <w:rPr>
                                <w:b/>
                                <w:bCs/>
                                <w:color w:val="0F0D29" w:themeColor="text1"/>
                              </w:rPr>
                              <w:t>11h</w:t>
                            </w:r>
                            <w:r>
                              <w:rPr>
                                <w:b/>
                                <w:bCs/>
                                <w:color w:val="0F0D29" w:themeColor="text1"/>
                              </w:rPr>
                              <w:t>00</w:t>
                            </w:r>
                            <w:r w:rsidRPr="00A00BDF">
                              <w:rPr>
                                <w:b/>
                                <w:bCs/>
                                <w:color w:val="0F0D29" w:themeColor="text1"/>
                              </w:rPr>
                              <w:t>.</w:t>
                            </w:r>
                            <w:r>
                              <w:rPr>
                                <w:b/>
                                <w:bCs/>
                                <w:color w:val="0F0D29" w:themeColor="text1"/>
                              </w:rPr>
                              <w:tab/>
                            </w:r>
                            <w:r>
                              <w:rPr>
                                <w:i/>
                                <w:iCs/>
                                <w:color w:val="0F0D29" w:themeColor="text1"/>
                              </w:rPr>
                              <w:t>Remerciements/info restitution à venir</w:t>
                            </w:r>
                          </w:p>
                          <w:p w14:paraId="29B177C1" w14:textId="77777777" w:rsidR="00000000" w:rsidRDefault="0082750F"/>
                          <w:p w14:paraId="4AC62285" w14:textId="184BEC33" w:rsidR="00E34DBC" w:rsidRDefault="00E34DBC" w:rsidP="00CB2031">
                            <w:pPr>
                              <w:pStyle w:val="Paragraphe"/>
                              <w:tabs>
                                <w:tab w:val="left" w:pos="1985"/>
                              </w:tabs>
                              <w:rPr>
                                <w:i/>
                                <w:iCs/>
                                <w:color w:val="0F0D29" w:themeColor="text1"/>
                              </w:rPr>
                            </w:pPr>
                            <w:r>
                              <w:rPr>
                                <w:b/>
                                <w:bCs/>
                                <w:color w:val="0F0D29" w:themeColor="text1"/>
                              </w:rPr>
                              <w:t>09h.</w:t>
                            </w:r>
                            <w:r>
                              <w:rPr>
                                <w:b/>
                                <w:bCs/>
                                <w:color w:val="0F0D29" w:themeColor="text1"/>
                              </w:rPr>
                              <w:tab/>
                            </w:r>
                            <w:r>
                              <w:rPr>
                                <w:i/>
                                <w:iCs/>
                                <w:color w:val="0F0D29" w:themeColor="text1"/>
                              </w:rPr>
                              <w:t>Accueil/installation</w:t>
                            </w:r>
                          </w:p>
                          <w:p w14:paraId="2E2733FD" w14:textId="6A619DC5" w:rsidR="00E34DBC" w:rsidRPr="00A00BDF" w:rsidRDefault="00E34DBC" w:rsidP="00CB2031">
                            <w:pPr>
                              <w:pStyle w:val="Paragraphe"/>
                              <w:tabs>
                                <w:tab w:val="left" w:pos="1985"/>
                              </w:tabs>
                              <w:rPr>
                                <w:i/>
                                <w:iCs/>
                                <w:color w:val="0F0D29" w:themeColor="text1"/>
                              </w:rPr>
                            </w:pPr>
                            <w:r>
                              <w:rPr>
                                <w:b/>
                                <w:bCs/>
                                <w:color w:val="0F0D29" w:themeColor="text1"/>
                              </w:rPr>
                              <w:t>09h10.</w:t>
                            </w:r>
                            <w:r>
                              <w:rPr>
                                <w:b/>
                                <w:bCs/>
                                <w:color w:val="0F0D29" w:themeColor="text1"/>
                              </w:rPr>
                              <w:tab/>
                            </w:r>
                            <w:r w:rsidRPr="00A00BDF">
                              <w:rPr>
                                <w:i/>
                                <w:iCs/>
                                <w:color w:val="0F0D29" w:themeColor="text1"/>
                              </w:rPr>
                              <w:t>Intro/</w:t>
                            </w:r>
                            <w:r>
                              <w:rPr>
                                <w:i/>
                                <w:iCs/>
                                <w:color w:val="0F0D29" w:themeColor="text1"/>
                              </w:rPr>
                              <w:t>retour atelier n°1 + consignes</w:t>
                            </w:r>
                          </w:p>
                          <w:p w14:paraId="31024B6D" w14:textId="7E2B3AED" w:rsidR="00E34DBC" w:rsidRPr="00A00BDF" w:rsidRDefault="00E34DBC" w:rsidP="00CB2031">
                            <w:pPr>
                              <w:pStyle w:val="Paragraphe"/>
                              <w:tabs>
                                <w:tab w:val="left" w:pos="1985"/>
                              </w:tabs>
                              <w:rPr>
                                <w:i/>
                                <w:iCs/>
                                <w:color w:val="0F0D29" w:themeColor="text1"/>
                              </w:rPr>
                            </w:pPr>
                            <w:r w:rsidRPr="00A00BDF">
                              <w:rPr>
                                <w:b/>
                                <w:bCs/>
                                <w:color w:val="0F0D29" w:themeColor="text1"/>
                              </w:rPr>
                              <w:t>0</w:t>
                            </w:r>
                            <w:r>
                              <w:rPr>
                                <w:b/>
                                <w:bCs/>
                                <w:color w:val="0F0D29" w:themeColor="text1"/>
                              </w:rPr>
                              <w:t>9</w:t>
                            </w:r>
                            <w:r w:rsidRPr="00A00BDF">
                              <w:rPr>
                                <w:b/>
                                <w:bCs/>
                                <w:color w:val="0F0D29" w:themeColor="text1"/>
                              </w:rPr>
                              <w:t>h</w:t>
                            </w:r>
                            <w:r>
                              <w:rPr>
                                <w:b/>
                                <w:bCs/>
                                <w:color w:val="0F0D29" w:themeColor="text1"/>
                              </w:rPr>
                              <w:t>15</w:t>
                            </w:r>
                            <w:r w:rsidRPr="00A00BDF">
                              <w:rPr>
                                <w:b/>
                                <w:bCs/>
                                <w:color w:val="0F0D29" w:themeColor="text1"/>
                              </w:rPr>
                              <w:t>.</w:t>
                            </w:r>
                            <w:r>
                              <w:rPr>
                                <w:b/>
                                <w:bCs/>
                                <w:color w:val="0F0D29" w:themeColor="text1"/>
                              </w:rPr>
                              <w:tab/>
                            </w:r>
                            <w:r>
                              <w:rPr>
                                <w:i/>
                                <w:iCs/>
                                <w:color w:val="0F0D29" w:themeColor="text1"/>
                              </w:rPr>
                              <w:t xml:space="preserve">Présentation du </w:t>
                            </w:r>
                            <w:proofErr w:type="spellStart"/>
                            <w:r>
                              <w:rPr>
                                <w:i/>
                                <w:iCs/>
                                <w:color w:val="0F0D29" w:themeColor="text1"/>
                              </w:rPr>
                              <w:t>personna</w:t>
                            </w:r>
                            <w:proofErr w:type="spellEnd"/>
                            <w:r>
                              <w:rPr>
                                <w:i/>
                                <w:iCs/>
                                <w:color w:val="0F0D29" w:themeColor="text1"/>
                              </w:rPr>
                              <w:t xml:space="preserve"> au grouper</w:t>
                            </w:r>
                          </w:p>
                          <w:p w14:paraId="40145842" w14:textId="13834CFD" w:rsidR="00E34DBC" w:rsidRPr="00A00BDF" w:rsidRDefault="00E34DBC" w:rsidP="00CB2031">
                            <w:pPr>
                              <w:pStyle w:val="Paragraphe"/>
                              <w:tabs>
                                <w:tab w:val="left" w:pos="1985"/>
                              </w:tabs>
                              <w:rPr>
                                <w:i/>
                                <w:iCs/>
                                <w:color w:val="0F0D29" w:themeColor="text1"/>
                              </w:rPr>
                            </w:pPr>
                            <w:r>
                              <w:rPr>
                                <w:b/>
                                <w:bCs/>
                                <w:color w:val="0F0D29" w:themeColor="text1"/>
                              </w:rPr>
                              <w:t>09</w:t>
                            </w:r>
                            <w:r w:rsidRPr="00A00BDF">
                              <w:rPr>
                                <w:b/>
                                <w:bCs/>
                                <w:color w:val="0F0D29" w:themeColor="text1"/>
                              </w:rPr>
                              <w:t>h2</w:t>
                            </w:r>
                            <w:r>
                              <w:rPr>
                                <w:b/>
                                <w:bCs/>
                                <w:color w:val="0F0D29" w:themeColor="text1"/>
                              </w:rPr>
                              <w:t>0</w:t>
                            </w:r>
                            <w:r w:rsidRPr="00A00BDF">
                              <w:rPr>
                                <w:b/>
                                <w:bCs/>
                                <w:color w:val="0F0D29" w:themeColor="text1"/>
                              </w:rPr>
                              <w:t>.</w:t>
                            </w:r>
                            <w:r>
                              <w:rPr>
                                <w:b/>
                                <w:bCs/>
                                <w:color w:val="0F0D29" w:themeColor="text1"/>
                              </w:rPr>
                              <w:tab/>
                            </w:r>
                            <w:r>
                              <w:rPr>
                                <w:i/>
                                <w:iCs/>
                                <w:color w:val="0F0D29" w:themeColor="text1"/>
                              </w:rPr>
                              <w:t>Phase d’idéation et écriture du scénario</w:t>
                            </w:r>
                          </w:p>
                          <w:p w14:paraId="678AB6A3" w14:textId="67F68230" w:rsidR="00E34DBC" w:rsidRPr="00A00BDF" w:rsidRDefault="00E34DBC" w:rsidP="00CB2031">
                            <w:pPr>
                              <w:pStyle w:val="Paragraphe"/>
                              <w:tabs>
                                <w:tab w:val="left" w:pos="1985"/>
                              </w:tabs>
                              <w:rPr>
                                <w:i/>
                                <w:iCs/>
                                <w:color w:val="0F0D29" w:themeColor="text1"/>
                              </w:rPr>
                            </w:pPr>
                            <w:r w:rsidRPr="00A00BDF">
                              <w:rPr>
                                <w:b/>
                                <w:bCs/>
                                <w:color w:val="0F0D29" w:themeColor="text1"/>
                              </w:rPr>
                              <w:t>1</w:t>
                            </w:r>
                            <w:r>
                              <w:rPr>
                                <w:b/>
                                <w:bCs/>
                                <w:color w:val="0F0D29" w:themeColor="text1"/>
                              </w:rPr>
                              <w:t>0</w:t>
                            </w:r>
                            <w:r w:rsidRPr="00A00BDF">
                              <w:rPr>
                                <w:b/>
                                <w:bCs/>
                                <w:color w:val="0F0D29" w:themeColor="text1"/>
                              </w:rPr>
                              <w:t>h</w:t>
                            </w:r>
                            <w:r>
                              <w:rPr>
                                <w:b/>
                                <w:bCs/>
                                <w:color w:val="0F0D29" w:themeColor="text1"/>
                              </w:rPr>
                              <w:t>40</w:t>
                            </w:r>
                            <w:r w:rsidRPr="00A00BDF">
                              <w:rPr>
                                <w:b/>
                                <w:bCs/>
                                <w:color w:val="0F0D29" w:themeColor="text1"/>
                              </w:rPr>
                              <w:t>.</w:t>
                            </w:r>
                            <w:r>
                              <w:rPr>
                                <w:b/>
                                <w:bCs/>
                                <w:color w:val="0F0D29" w:themeColor="text1"/>
                              </w:rPr>
                              <w:tab/>
                            </w:r>
                            <w:r>
                              <w:rPr>
                                <w:i/>
                                <w:iCs/>
                                <w:color w:val="0F0D29" w:themeColor="text1"/>
                              </w:rPr>
                              <w:t>Mise en commun</w:t>
                            </w:r>
                          </w:p>
                          <w:p w14:paraId="057882EB" w14:textId="11AF08F4" w:rsidR="00E34DBC" w:rsidRPr="00A00BDF" w:rsidRDefault="00E34DBC" w:rsidP="00CB2031">
                            <w:pPr>
                              <w:pStyle w:val="Paragraphe"/>
                              <w:tabs>
                                <w:tab w:val="left" w:pos="1985"/>
                              </w:tabs>
                              <w:rPr>
                                <w:i/>
                                <w:iCs/>
                                <w:color w:val="0F0D29" w:themeColor="text1"/>
                              </w:rPr>
                            </w:pPr>
                            <w:r w:rsidRPr="00A00BDF">
                              <w:rPr>
                                <w:b/>
                                <w:bCs/>
                                <w:color w:val="0F0D29" w:themeColor="text1"/>
                              </w:rPr>
                              <w:t>11h</w:t>
                            </w:r>
                            <w:r>
                              <w:rPr>
                                <w:b/>
                                <w:bCs/>
                                <w:color w:val="0F0D29" w:themeColor="text1"/>
                              </w:rPr>
                              <w:t>00</w:t>
                            </w:r>
                            <w:r w:rsidRPr="00A00BDF">
                              <w:rPr>
                                <w:b/>
                                <w:bCs/>
                                <w:color w:val="0F0D29" w:themeColor="text1"/>
                              </w:rPr>
                              <w:t>.</w:t>
                            </w:r>
                            <w:r>
                              <w:rPr>
                                <w:b/>
                                <w:bCs/>
                                <w:color w:val="0F0D29" w:themeColor="text1"/>
                              </w:rPr>
                              <w:tab/>
                            </w:r>
                            <w:r>
                              <w:rPr>
                                <w:i/>
                                <w:iCs/>
                                <w:color w:val="0F0D29" w:themeColor="text1"/>
                              </w:rPr>
                              <w:t>Remerciements/info restitution à venir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3F7CA" id="Rectangle : avec coins rognés en diagonale 221" o:spid="_x0000_s1042" style="position:absolute;left:0;text-align:left;margin-left:0;margin-top:13.85pt;width:451.5pt;height:116.25pt;z-index:251852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734050,1476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" adj="-11796480,,5400" path="m215846,l5487983,r246067,246067l5734050,1260529r-215846,215846l246067,1476375,,1230308,,215846,215846,xe" filled="f" strokecolor="#00b0f0" strokeweight="2pt">
                <v:stroke dashstyle="dash" joinstyle="miter"/>
                <v:formulas/>
                <v:path arrowok="t" o:connecttype="custom" o:connectlocs="215846,0;5487983,0;5734050,246067;5734050,1260529;5518204,1476375;246067,1476375;0,1230308;0,215846;215846,0" o:connectangles="0,0,0,0,0,0,0,0,0" textboxrect="0,0,5734050,1476375"/>
                <v:textbox>
                  <w:txbxContent>
                    <w:p w14:paraId="2B817F6E" w14:textId="10D39130" w:rsidR="00E34DBC" w:rsidRDefault="00E34DBC" w:rsidP="00CB2031">
                      <w:pPr>
                        <w:pStyle w:val="Paragraphe"/>
                        <w:tabs>
                          <w:tab w:val="left" w:pos="1985"/>
                        </w:tabs>
                        <w:rPr>
                          <w:i/>
                          <w:iCs/>
                          <w:color w:val="0F0D29" w:themeColor="text1"/>
                        </w:rPr>
                      </w:pPr>
                      <w:r>
                        <w:rPr>
                          <w:b/>
                          <w:bCs/>
                          <w:color w:val="0F0D29" w:themeColor="text1"/>
                        </w:rPr>
                        <w:t>09h.</w:t>
                      </w:r>
                      <w:r>
                        <w:rPr>
                          <w:b/>
                          <w:bCs/>
                          <w:color w:val="0F0D29" w:themeColor="text1"/>
                        </w:rPr>
                        <w:tab/>
                      </w:r>
                      <w:r>
                        <w:rPr>
                          <w:i/>
                          <w:iCs/>
                          <w:color w:val="0F0D29" w:themeColor="text1"/>
                        </w:rPr>
                        <w:t>Accueil/installation</w:t>
                      </w:r>
                    </w:p>
                    <w:p w14:paraId="22025D9A" w14:textId="77777777" w:rsidR="00E34DBC" w:rsidRPr="00A00BDF" w:rsidRDefault="00E34DBC" w:rsidP="00CB2031">
                      <w:pPr>
                        <w:pStyle w:val="Paragraphe"/>
                        <w:tabs>
                          <w:tab w:val="left" w:pos="1985"/>
                        </w:tabs>
                        <w:rPr>
                          <w:i/>
                          <w:iCs/>
                          <w:color w:val="0F0D29" w:themeColor="text1"/>
                        </w:rPr>
                      </w:pPr>
                      <w:r>
                        <w:rPr>
                          <w:b/>
                          <w:bCs/>
                          <w:color w:val="0F0D29" w:themeColor="text1"/>
                        </w:rPr>
                        <w:t>09h10.</w:t>
                      </w:r>
                      <w:r>
                        <w:rPr>
                          <w:b/>
                          <w:bCs/>
                          <w:color w:val="0F0D29" w:themeColor="text1"/>
                        </w:rPr>
                        <w:tab/>
                      </w:r>
                      <w:r w:rsidRPr="00A00BDF">
                        <w:rPr>
                          <w:i/>
                          <w:iCs/>
                          <w:color w:val="0F0D29" w:themeColor="text1"/>
                        </w:rPr>
                        <w:t>Intro/</w:t>
                      </w:r>
                      <w:r>
                        <w:rPr>
                          <w:i/>
                          <w:iCs/>
                          <w:color w:val="0F0D29" w:themeColor="text1"/>
                        </w:rPr>
                        <w:t>retour atelier n°1 + consignes</w:t>
                      </w:r>
                    </w:p>
                    <w:p w14:paraId="4FCDB117" w14:textId="77777777" w:rsidR="00E34DBC" w:rsidRPr="00A00BDF" w:rsidRDefault="00E34DBC" w:rsidP="00CB2031">
                      <w:pPr>
                        <w:pStyle w:val="Paragraphe"/>
                        <w:tabs>
                          <w:tab w:val="left" w:pos="1985"/>
                        </w:tabs>
                        <w:rPr>
                          <w:i/>
                          <w:iCs/>
                          <w:color w:val="0F0D29" w:themeColor="text1"/>
                        </w:rPr>
                      </w:pPr>
                      <w:r w:rsidRPr="00A00BDF">
                        <w:rPr>
                          <w:b/>
                          <w:bCs/>
                          <w:color w:val="0F0D29" w:themeColor="text1"/>
                        </w:rPr>
                        <w:t>0</w:t>
                      </w:r>
                      <w:r>
                        <w:rPr>
                          <w:b/>
                          <w:bCs/>
                          <w:color w:val="0F0D29" w:themeColor="text1"/>
                        </w:rPr>
                        <w:t>9</w:t>
                      </w:r>
                      <w:r w:rsidRPr="00A00BDF">
                        <w:rPr>
                          <w:b/>
                          <w:bCs/>
                          <w:color w:val="0F0D29" w:themeColor="text1"/>
                        </w:rPr>
                        <w:t>h</w:t>
                      </w:r>
                      <w:r>
                        <w:rPr>
                          <w:b/>
                          <w:bCs/>
                          <w:color w:val="0F0D29" w:themeColor="text1"/>
                        </w:rPr>
                        <w:t>15</w:t>
                      </w:r>
                      <w:r w:rsidRPr="00A00BDF">
                        <w:rPr>
                          <w:b/>
                          <w:bCs/>
                          <w:color w:val="0F0D29" w:themeColor="text1"/>
                        </w:rPr>
                        <w:t>.</w:t>
                      </w:r>
                      <w:r>
                        <w:rPr>
                          <w:b/>
                          <w:bCs/>
                          <w:color w:val="0F0D29" w:themeColor="text1"/>
                        </w:rPr>
                        <w:tab/>
                      </w:r>
                      <w:r>
                        <w:rPr>
                          <w:i/>
                          <w:iCs/>
                          <w:color w:val="0F0D29" w:themeColor="text1"/>
                        </w:rPr>
                        <w:t xml:space="preserve">Présentation du </w:t>
                      </w:r>
                      <w:proofErr w:type="spellStart"/>
                      <w:r>
                        <w:rPr>
                          <w:i/>
                          <w:iCs/>
                          <w:color w:val="0F0D29" w:themeColor="text1"/>
                        </w:rPr>
                        <w:t>personna</w:t>
                      </w:r>
                      <w:proofErr w:type="spellEnd"/>
                      <w:r>
                        <w:rPr>
                          <w:i/>
                          <w:iCs/>
                          <w:color w:val="0F0D29" w:themeColor="text1"/>
                        </w:rPr>
                        <w:t xml:space="preserve"> au grouper</w:t>
                      </w:r>
                    </w:p>
                    <w:p w14:paraId="210F9886" w14:textId="77777777" w:rsidR="00E34DBC" w:rsidRPr="00A00BDF" w:rsidRDefault="00E34DBC" w:rsidP="00CB2031">
                      <w:pPr>
                        <w:pStyle w:val="Paragraphe"/>
                        <w:tabs>
                          <w:tab w:val="left" w:pos="1985"/>
                        </w:tabs>
                        <w:rPr>
                          <w:i/>
                          <w:iCs/>
                          <w:color w:val="0F0D29" w:themeColor="text1"/>
                        </w:rPr>
                      </w:pPr>
                      <w:r>
                        <w:rPr>
                          <w:b/>
                          <w:bCs/>
                          <w:color w:val="0F0D29" w:themeColor="text1"/>
                        </w:rPr>
                        <w:t>09</w:t>
                      </w:r>
                      <w:r w:rsidRPr="00A00BDF">
                        <w:rPr>
                          <w:b/>
                          <w:bCs/>
                          <w:color w:val="0F0D29" w:themeColor="text1"/>
                        </w:rPr>
                        <w:t>h2</w:t>
                      </w:r>
                      <w:r>
                        <w:rPr>
                          <w:b/>
                          <w:bCs/>
                          <w:color w:val="0F0D29" w:themeColor="text1"/>
                        </w:rPr>
                        <w:t>0</w:t>
                      </w:r>
                      <w:r w:rsidRPr="00A00BDF">
                        <w:rPr>
                          <w:b/>
                          <w:bCs/>
                          <w:color w:val="0F0D29" w:themeColor="text1"/>
                        </w:rPr>
                        <w:t>.</w:t>
                      </w:r>
                      <w:r>
                        <w:rPr>
                          <w:b/>
                          <w:bCs/>
                          <w:color w:val="0F0D29" w:themeColor="text1"/>
                        </w:rPr>
                        <w:tab/>
                      </w:r>
                      <w:r>
                        <w:rPr>
                          <w:i/>
                          <w:iCs/>
                          <w:color w:val="0F0D29" w:themeColor="text1"/>
                        </w:rPr>
                        <w:t>Phase d’idéation et écriture du scénario</w:t>
                      </w:r>
                    </w:p>
                    <w:p w14:paraId="6E5B05FF" w14:textId="77777777" w:rsidR="00E34DBC" w:rsidRPr="00A00BDF" w:rsidRDefault="00E34DBC" w:rsidP="00CB2031">
                      <w:pPr>
                        <w:pStyle w:val="Paragraphe"/>
                        <w:tabs>
                          <w:tab w:val="left" w:pos="1985"/>
                        </w:tabs>
                        <w:rPr>
                          <w:i/>
                          <w:iCs/>
                          <w:color w:val="0F0D29" w:themeColor="text1"/>
                        </w:rPr>
                      </w:pPr>
                      <w:r w:rsidRPr="00A00BDF">
                        <w:rPr>
                          <w:b/>
                          <w:bCs/>
                          <w:color w:val="0F0D29" w:themeColor="text1"/>
                        </w:rPr>
                        <w:t>1</w:t>
                      </w:r>
                      <w:r>
                        <w:rPr>
                          <w:b/>
                          <w:bCs/>
                          <w:color w:val="0F0D29" w:themeColor="text1"/>
                        </w:rPr>
                        <w:t>0</w:t>
                      </w:r>
                      <w:r w:rsidRPr="00A00BDF">
                        <w:rPr>
                          <w:b/>
                          <w:bCs/>
                          <w:color w:val="0F0D29" w:themeColor="text1"/>
                        </w:rPr>
                        <w:t>h</w:t>
                      </w:r>
                      <w:r>
                        <w:rPr>
                          <w:b/>
                          <w:bCs/>
                          <w:color w:val="0F0D29" w:themeColor="text1"/>
                        </w:rPr>
                        <w:t>40</w:t>
                      </w:r>
                      <w:r w:rsidRPr="00A00BDF">
                        <w:rPr>
                          <w:b/>
                          <w:bCs/>
                          <w:color w:val="0F0D29" w:themeColor="text1"/>
                        </w:rPr>
                        <w:t>.</w:t>
                      </w:r>
                      <w:r>
                        <w:rPr>
                          <w:b/>
                          <w:bCs/>
                          <w:color w:val="0F0D29" w:themeColor="text1"/>
                        </w:rPr>
                        <w:tab/>
                      </w:r>
                      <w:r>
                        <w:rPr>
                          <w:i/>
                          <w:iCs/>
                          <w:color w:val="0F0D29" w:themeColor="text1"/>
                        </w:rPr>
                        <w:t>Mise en commun</w:t>
                      </w:r>
                    </w:p>
                    <w:p w14:paraId="3502061E" w14:textId="77777777" w:rsidR="00E34DBC" w:rsidRPr="00A00BDF" w:rsidRDefault="00E34DBC" w:rsidP="00CB2031">
                      <w:pPr>
                        <w:pStyle w:val="Paragraphe"/>
                        <w:tabs>
                          <w:tab w:val="left" w:pos="1985"/>
                        </w:tabs>
                        <w:rPr>
                          <w:i/>
                          <w:iCs/>
                          <w:color w:val="0F0D29" w:themeColor="text1"/>
                        </w:rPr>
                      </w:pPr>
                      <w:r w:rsidRPr="00A00BDF">
                        <w:rPr>
                          <w:b/>
                          <w:bCs/>
                          <w:color w:val="0F0D29" w:themeColor="text1"/>
                        </w:rPr>
                        <w:t>11h</w:t>
                      </w:r>
                      <w:r>
                        <w:rPr>
                          <w:b/>
                          <w:bCs/>
                          <w:color w:val="0F0D29" w:themeColor="text1"/>
                        </w:rPr>
                        <w:t>00</w:t>
                      </w:r>
                      <w:r w:rsidRPr="00A00BDF">
                        <w:rPr>
                          <w:b/>
                          <w:bCs/>
                          <w:color w:val="0F0D29" w:themeColor="text1"/>
                        </w:rPr>
                        <w:t>.</w:t>
                      </w:r>
                      <w:r>
                        <w:rPr>
                          <w:b/>
                          <w:bCs/>
                          <w:color w:val="0F0D29" w:themeColor="text1"/>
                        </w:rPr>
                        <w:tab/>
                      </w:r>
                      <w:r>
                        <w:rPr>
                          <w:i/>
                          <w:iCs/>
                          <w:color w:val="0F0D29" w:themeColor="text1"/>
                        </w:rPr>
                        <w:t>Remerciements/info restitution à venir</w:t>
                      </w:r>
                    </w:p>
                    <w:p w14:paraId="29B177C1" w14:textId="77777777" w:rsidR="00000000" w:rsidRDefault="0082750F"/>
                    <w:p w14:paraId="4AC62285" w14:textId="184BEC33" w:rsidR="00E34DBC" w:rsidRDefault="00E34DBC" w:rsidP="00CB2031">
                      <w:pPr>
                        <w:pStyle w:val="Paragraphe"/>
                        <w:tabs>
                          <w:tab w:val="left" w:pos="1985"/>
                        </w:tabs>
                        <w:rPr>
                          <w:i/>
                          <w:iCs/>
                          <w:color w:val="0F0D29" w:themeColor="text1"/>
                        </w:rPr>
                      </w:pPr>
                      <w:r>
                        <w:rPr>
                          <w:b/>
                          <w:bCs/>
                          <w:color w:val="0F0D29" w:themeColor="text1"/>
                        </w:rPr>
                        <w:t>09h.</w:t>
                      </w:r>
                      <w:r>
                        <w:rPr>
                          <w:b/>
                          <w:bCs/>
                          <w:color w:val="0F0D29" w:themeColor="text1"/>
                        </w:rPr>
                        <w:tab/>
                      </w:r>
                      <w:r>
                        <w:rPr>
                          <w:i/>
                          <w:iCs/>
                          <w:color w:val="0F0D29" w:themeColor="text1"/>
                        </w:rPr>
                        <w:t>Accueil/installation</w:t>
                      </w:r>
                    </w:p>
                    <w:p w14:paraId="2E2733FD" w14:textId="6A619DC5" w:rsidR="00E34DBC" w:rsidRPr="00A00BDF" w:rsidRDefault="00E34DBC" w:rsidP="00CB2031">
                      <w:pPr>
                        <w:pStyle w:val="Paragraphe"/>
                        <w:tabs>
                          <w:tab w:val="left" w:pos="1985"/>
                        </w:tabs>
                        <w:rPr>
                          <w:i/>
                          <w:iCs/>
                          <w:color w:val="0F0D29" w:themeColor="text1"/>
                        </w:rPr>
                      </w:pPr>
                      <w:r>
                        <w:rPr>
                          <w:b/>
                          <w:bCs/>
                          <w:color w:val="0F0D29" w:themeColor="text1"/>
                        </w:rPr>
                        <w:t>09h10.</w:t>
                      </w:r>
                      <w:r>
                        <w:rPr>
                          <w:b/>
                          <w:bCs/>
                          <w:color w:val="0F0D29" w:themeColor="text1"/>
                        </w:rPr>
                        <w:tab/>
                      </w:r>
                      <w:r w:rsidRPr="00A00BDF">
                        <w:rPr>
                          <w:i/>
                          <w:iCs/>
                          <w:color w:val="0F0D29" w:themeColor="text1"/>
                        </w:rPr>
                        <w:t>Intro/</w:t>
                      </w:r>
                      <w:r>
                        <w:rPr>
                          <w:i/>
                          <w:iCs/>
                          <w:color w:val="0F0D29" w:themeColor="text1"/>
                        </w:rPr>
                        <w:t>retour atelier n°1 + consignes</w:t>
                      </w:r>
                    </w:p>
                    <w:p w14:paraId="31024B6D" w14:textId="7E2B3AED" w:rsidR="00E34DBC" w:rsidRPr="00A00BDF" w:rsidRDefault="00E34DBC" w:rsidP="00CB2031">
                      <w:pPr>
                        <w:pStyle w:val="Paragraphe"/>
                        <w:tabs>
                          <w:tab w:val="left" w:pos="1985"/>
                        </w:tabs>
                        <w:rPr>
                          <w:i/>
                          <w:iCs/>
                          <w:color w:val="0F0D29" w:themeColor="text1"/>
                        </w:rPr>
                      </w:pPr>
                      <w:r w:rsidRPr="00A00BDF">
                        <w:rPr>
                          <w:b/>
                          <w:bCs/>
                          <w:color w:val="0F0D29" w:themeColor="text1"/>
                        </w:rPr>
                        <w:t>0</w:t>
                      </w:r>
                      <w:r>
                        <w:rPr>
                          <w:b/>
                          <w:bCs/>
                          <w:color w:val="0F0D29" w:themeColor="text1"/>
                        </w:rPr>
                        <w:t>9</w:t>
                      </w:r>
                      <w:r w:rsidRPr="00A00BDF">
                        <w:rPr>
                          <w:b/>
                          <w:bCs/>
                          <w:color w:val="0F0D29" w:themeColor="text1"/>
                        </w:rPr>
                        <w:t>h</w:t>
                      </w:r>
                      <w:r>
                        <w:rPr>
                          <w:b/>
                          <w:bCs/>
                          <w:color w:val="0F0D29" w:themeColor="text1"/>
                        </w:rPr>
                        <w:t>15</w:t>
                      </w:r>
                      <w:r w:rsidRPr="00A00BDF">
                        <w:rPr>
                          <w:b/>
                          <w:bCs/>
                          <w:color w:val="0F0D29" w:themeColor="text1"/>
                        </w:rPr>
                        <w:t>.</w:t>
                      </w:r>
                      <w:r>
                        <w:rPr>
                          <w:b/>
                          <w:bCs/>
                          <w:color w:val="0F0D29" w:themeColor="text1"/>
                        </w:rPr>
                        <w:tab/>
                      </w:r>
                      <w:r>
                        <w:rPr>
                          <w:i/>
                          <w:iCs/>
                          <w:color w:val="0F0D29" w:themeColor="text1"/>
                        </w:rPr>
                        <w:t xml:space="preserve">Présentation du </w:t>
                      </w:r>
                      <w:proofErr w:type="spellStart"/>
                      <w:r>
                        <w:rPr>
                          <w:i/>
                          <w:iCs/>
                          <w:color w:val="0F0D29" w:themeColor="text1"/>
                        </w:rPr>
                        <w:t>personna</w:t>
                      </w:r>
                      <w:proofErr w:type="spellEnd"/>
                      <w:r>
                        <w:rPr>
                          <w:i/>
                          <w:iCs/>
                          <w:color w:val="0F0D29" w:themeColor="text1"/>
                        </w:rPr>
                        <w:t xml:space="preserve"> au grouper</w:t>
                      </w:r>
                    </w:p>
                    <w:p w14:paraId="40145842" w14:textId="13834CFD" w:rsidR="00E34DBC" w:rsidRPr="00A00BDF" w:rsidRDefault="00E34DBC" w:rsidP="00CB2031">
                      <w:pPr>
                        <w:pStyle w:val="Paragraphe"/>
                        <w:tabs>
                          <w:tab w:val="left" w:pos="1985"/>
                        </w:tabs>
                        <w:rPr>
                          <w:i/>
                          <w:iCs/>
                          <w:color w:val="0F0D29" w:themeColor="text1"/>
                        </w:rPr>
                      </w:pPr>
                      <w:r>
                        <w:rPr>
                          <w:b/>
                          <w:bCs/>
                          <w:color w:val="0F0D29" w:themeColor="text1"/>
                        </w:rPr>
                        <w:t>09</w:t>
                      </w:r>
                      <w:r w:rsidRPr="00A00BDF">
                        <w:rPr>
                          <w:b/>
                          <w:bCs/>
                          <w:color w:val="0F0D29" w:themeColor="text1"/>
                        </w:rPr>
                        <w:t>h2</w:t>
                      </w:r>
                      <w:r>
                        <w:rPr>
                          <w:b/>
                          <w:bCs/>
                          <w:color w:val="0F0D29" w:themeColor="text1"/>
                        </w:rPr>
                        <w:t>0</w:t>
                      </w:r>
                      <w:r w:rsidRPr="00A00BDF">
                        <w:rPr>
                          <w:b/>
                          <w:bCs/>
                          <w:color w:val="0F0D29" w:themeColor="text1"/>
                        </w:rPr>
                        <w:t>.</w:t>
                      </w:r>
                      <w:r>
                        <w:rPr>
                          <w:b/>
                          <w:bCs/>
                          <w:color w:val="0F0D29" w:themeColor="text1"/>
                        </w:rPr>
                        <w:tab/>
                      </w:r>
                      <w:r>
                        <w:rPr>
                          <w:i/>
                          <w:iCs/>
                          <w:color w:val="0F0D29" w:themeColor="text1"/>
                        </w:rPr>
                        <w:t>Phase d’idéation et écriture du scénario</w:t>
                      </w:r>
                    </w:p>
                    <w:p w14:paraId="678AB6A3" w14:textId="67F68230" w:rsidR="00E34DBC" w:rsidRPr="00A00BDF" w:rsidRDefault="00E34DBC" w:rsidP="00CB2031">
                      <w:pPr>
                        <w:pStyle w:val="Paragraphe"/>
                        <w:tabs>
                          <w:tab w:val="left" w:pos="1985"/>
                        </w:tabs>
                        <w:rPr>
                          <w:i/>
                          <w:iCs/>
                          <w:color w:val="0F0D29" w:themeColor="text1"/>
                        </w:rPr>
                      </w:pPr>
                      <w:r w:rsidRPr="00A00BDF">
                        <w:rPr>
                          <w:b/>
                          <w:bCs/>
                          <w:color w:val="0F0D29" w:themeColor="text1"/>
                        </w:rPr>
                        <w:t>1</w:t>
                      </w:r>
                      <w:r>
                        <w:rPr>
                          <w:b/>
                          <w:bCs/>
                          <w:color w:val="0F0D29" w:themeColor="text1"/>
                        </w:rPr>
                        <w:t>0</w:t>
                      </w:r>
                      <w:r w:rsidRPr="00A00BDF">
                        <w:rPr>
                          <w:b/>
                          <w:bCs/>
                          <w:color w:val="0F0D29" w:themeColor="text1"/>
                        </w:rPr>
                        <w:t>h</w:t>
                      </w:r>
                      <w:r>
                        <w:rPr>
                          <w:b/>
                          <w:bCs/>
                          <w:color w:val="0F0D29" w:themeColor="text1"/>
                        </w:rPr>
                        <w:t>40</w:t>
                      </w:r>
                      <w:r w:rsidRPr="00A00BDF">
                        <w:rPr>
                          <w:b/>
                          <w:bCs/>
                          <w:color w:val="0F0D29" w:themeColor="text1"/>
                        </w:rPr>
                        <w:t>.</w:t>
                      </w:r>
                      <w:r>
                        <w:rPr>
                          <w:b/>
                          <w:bCs/>
                          <w:color w:val="0F0D29" w:themeColor="text1"/>
                        </w:rPr>
                        <w:tab/>
                      </w:r>
                      <w:r>
                        <w:rPr>
                          <w:i/>
                          <w:iCs/>
                          <w:color w:val="0F0D29" w:themeColor="text1"/>
                        </w:rPr>
                        <w:t>Mise en commun</w:t>
                      </w:r>
                    </w:p>
                    <w:p w14:paraId="057882EB" w14:textId="11AF08F4" w:rsidR="00E34DBC" w:rsidRPr="00A00BDF" w:rsidRDefault="00E34DBC" w:rsidP="00CB2031">
                      <w:pPr>
                        <w:pStyle w:val="Paragraphe"/>
                        <w:tabs>
                          <w:tab w:val="left" w:pos="1985"/>
                        </w:tabs>
                        <w:rPr>
                          <w:i/>
                          <w:iCs/>
                          <w:color w:val="0F0D29" w:themeColor="text1"/>
                        </w:rPr>
                      </w:pPr>
                      <w:r w:rsidRPr="00A00BDF">
                        <w:rPr>
                          <w:b/>
                          <w:bCs/>
                          <w:color w:val="0F0D29" w:themeColor="text1"/>
                        </w:rPr>
                        <w:t>11h</w:t>
                      </w:r>
                      <w:r>
                        <w:rPr>
                          <w:b/>
                          <w:bCs/>
                          <w:color w:val="0F0D29" w:themeColor="text1"/>
                        </w:rPr>
                        <w:t>00</w:t>
                      </w:r>
                      <w:r w:rsidRPr="00A00BDF">
                        <w:rPr>
                          <w:b/>
                          <w:bCs/>
                          <w:color w:val="0F0D29" w:themeColor="text1"/>
                        </w:rPr>
                        <w:t>.</w:t>
                      </w:r>
                      <w:r>
                        <w:rPr>
                          <w:b/>
                          <w:bCs/>
                          <w:color w:val="0F0D29" w:themeColor="text1"/>
                        </w:rPr>
                        <w:tab/>
                      </w:r>
                      <w:r>
                        <w:rPr>
                          <w:i/>
                          <w:iCs/>
                          <w:color w:val="0F0D29" w:themeColor="text1"/>
                        </w:rPr>
                        <w:t>Remerciements/info restitution à venir</w:t>
                      </w:r>
                    </w:p>
                  </w:txbxContent>
                </v:textbox>
                <w10:wrap type="topAndBottom" anchorx="margin"/>
              </v:shape>
            </w:pict>
          </mc:Fallback>
        </mc:AlternateContent>
      </w:r>
    </w:p>
    <w:p w14:paraId="0E45C20E" w14:textId="186A74C7" w:rsidR="00BE451D" w:rsidRDefault="006E2C3B" w:rsidP="004B415D">
      <w:pPr>
        <w:pStyle w:val="Paragraphe"/>
        <w:tabs>
          <w:tab w:val="left" w:pos="1418"/>
        </w:tabs>
      </w:pPr>
      <w:r>
        <w:rPr>
          <w:noProof/>
        </w:rPr>
        <w:drawing>
          <wp:anchor distT="0" distB="0" distL="114300" distR="114300" simplePos="0" relativeHeight="251859968" behindDoc="0" locked="0" layoutInCell="1" allowOverlap="1" wp14:anchorId="50E6AEA5" wp14:editId="470EAA5E">
            <wp:simplePos x="0" y="0"/>
            <wp:positionH relativeFrom="margin">
              <wp:align>center</wp:align>
            </wp:positionH>
            <wp:positionV relativeFrom="paragraph">
              <wp:posOffset>4445</wp:posOffset>
            </wp:positionV>
            <wp:extent cx="5759450" cy="2879725"/>
            <wp:effectExtent l="0" t="0" r="0" b="0"/>
            <wp:wrapTopAndBottom/>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2879725"/>
                    </a:xfrm>
                    <a:prstGeom prst="rect">
                      <a:avLst/>
                    </a:prstGeom>
                  </pic:spPr>
                </pic:pic>
              </a:graphicData>
            </a:graphic>
          </wp:anchor>
        </w:drawing>
      </w:r>
      <w:r w:rsidR="00F92866">
        <w:t xml:space="preserve">Cette fois-ci, l’atelier consistait en une création de parcours client. Pour cela, nous avons créé quatre </w:t>
      </w:r>
      <w:proofErr w:type="spellStart"/>
      <w:r w:rsidR="00F92866">
        <w:t>personna</w:t>
      </w:r>
      <w:proofErr w:type="spellEnd"/>
      <w:r w:rsidR="00F92866">
        <w:t xml:space="preserve"> différents : une institutrice parisienne orientée bien-être, un jeune couple fraîchement installé à Quimper à la recherche de rencontres et découvertes, un couple de cadres avec deux enfants qui cherchent à avoir un train de vie qui prend en compte la nature et </w:t>
      </w:r>
      <w:r w:rsidR="00535657">
        <w:t>un couple de retraités ayant un train de vie actif et social</w:t>
      </w:r>
      <w:r w:rsidR="00F92866">
        <w:rPr>
          <w:b/>
          <w:bCs/>
        </w:rPr>
        <w:t xml:space="preserve">. </w:t>
      </w:r>
      <w:r w:rsidR="00F92866">
        <w:t xml:space="preserve">A chacun de ces </w:t>
      </w:r>
      <w:proofErr w:type="spellStart"/>
      <w:r w:rsidR="00F92866">
        <w:t>personna</w:t>
      </w:r>
      <w:proofErr w:type="spellEnd"/>
      <w:r w:rsidR="00F92866">
        <w:t xml:space="preserve"> correspond un thème spécifique de visite. Dans l’ordre : </w:t>
      </w:r>
    </w:p>
    <w:p w14:paraId="24AA7418" w14:textId="7AF08BCF" w:rsidR="00BE451D" w:rsidRPr="00BE451D" w:rsidRDefault="00BE451D" w:rsidP="00BE451D">
      <w:pPr>
        <w:pStyle w:val="Paragraphe"/>
        <w:numPr>
          <w:ilvl w:val="0"/>
          <w:numId w:val="34"/>
        </w:numPr>
        <w:tabs>
          <w:tab w:val="left" w:pos="1418"/>
        </w:tabs>
      </w:pPr>
      <w:r w:rsidRPr="00BE451D">
        <w:t>Parcours signature "esprit village"</w:t>
      </w:r>
      <w:r w:rsidR="00535657">
        <w:t xml:space="preserve"> : </w:t>
      </w:r>
      <w:r w:rsidRPr="00BE451D">
        <w:t>(âme des lieux, simplicité, bien-être, patrimoine)</w:t>
      </w:r>
    </w:p>
    <w:p w14:paraId="3A3478A9" w14:textId="74ADFE64" w:rsidR="00BE451D" w:rsidRPr="00BE451D" w:rsidRDefault="00BE451D" w:rsidP="00BE451D">
      <w:pPr>
        <w:pStyle w:val="Paragraphe"/>
        <w:numPr>
          <w:ilvl w:val="0"/>
          <w:numId w:val="34"/>
        </w:numPr>
        <w:tabs>
          <w:tab w:val="left" w:pos="1418"/>
        </w:tabs>
      </w:pPr>
      <w:r w:rsidRPr="00BE451D">
        <w:t>Parcours signature "esprit mémoriel"</w:t>
      </w:r>
      <w:r w:rsidR="00535657">
        <w:t xml:space="preserve"> : </w:t>
      </w:r>
      <w:r w:rsidRPr="00BE451D">
        <w:t>(devoir de mémoire, lieu chargé d'histoire, transmission, vestiges et témoins de l'histoire)</w:t>
      </w:r>
    </w:p>
    <w:p w14:paraId="0A05D13A" w14:textId="7293BFE4" w:rsidR="00BE451D" w:rsidRPr="00BE451D" w:rsidRDefault="00BE451D" w:rsidP="00BE451D">
      <w:pPr>
        <w:pStyle w:val="Paragraphe"/>
        <w:numPr>
          <w:ilvl w:val="0"/>
          <w:numId w:val="34"/>
        </w:numPr>
        <w:tabs>
          <w:tab w:val="left" w:pos="1418"/>
        </w:tabs>
      </w:pPr>
      <w:r w:rsidRPr="00BE451D">
        <w:t>Parcours signature "esprit grandeur nature"</w:t>
      </w:r>
      <w:r w:rsidR="00535657">
        <w:t xml:space="preserve"> : </w:t>
      </w:r>
      <w:r w:rsidRPr="00BE451D">
        <w:t xml:space="preserve">(humilité, </w:t>
      </w:r>
      <w:r w:rsidR="00535657" w:rsidRPr="00BE451D">
        <w:t>simplicité ;</w:t>
      </w:r>
      <w:r w:rsidRPr="00BE451D">
        <w:t xml:space="preserve"> sauvage, puissance)</w:t>
      </w:r>
    </w:p>
    <w:p w14:paraId="25DAD139" w14:textId="28258FBE" w:rsidR="00BE451D" w:rsidRDefault="00BE451D" w:rsidP="004B415D">
      <w:pPr>
        <w:pStyle w:val="Paragraphe"/>
        <w:numPr>
          <w:ilvl w:val="0"/>
          <w:numId w:val="34"/>
        </w:numPr>
        <w:tabs>
          <w:tab w:val="left" w:pos="1418"/>
        </w:tabs>
      </w:pPr>
      <w:r w:rsidRPr="00BE451D">
        <w:t>Parcours signature "esprit lieu d'inspiration"</w:t>
      </w:r>
      <w:r w:rsidR="00535657">
        <w:t xml:space="preserve"> : </w:t>
      </w:r>
      <w:r w:rsidRPr="00BE451D">
        <w:t>(fascination, magie, surprise, passion, beauté contemplative, mystère)</w:t>
      </w:r>
    </w:p>
    <w:p w14:paraId="21A282DA" w14:textId="187CC9BD" w:rsidR="00CB2031" w:rsidRPr="006902AF" w:rsidRDefault="006902AF" w:rsidP="004B415D">
      <w:pPr>
        <w:pStyle w:val="Paragraphe"/>
        <w:tabs>
          <w:tab w:val="left" w:pos="1418"/>
        </w:tabs>
      </w:pPr>
      <w:r>
        <w:t xml:space="preserve">Les représentant de l’Espace </w:t>
      </w:r>
      <w:proofErr w:type="spellStart"/>
      <w:r>
        <w:t>Keraudy</w:t>
      </w:r>
      <w:proofErr w:type="spellEnd"/>
      <w:r>
        <w:t>, Association Aux Marins, Mairie de Plougonvelin et le Musée Mémoires 39-45 constituaient le groupe que j’ai animé. Ils ont</w:t>
      </w:r>
      <w:r w:rsidR="00CB2031">
        <w:t xml:space="preserve"> eu</w:t>
      </w:r>
      <w:r w:rsidR="00535657">
        <w:t xml:space="preserve"> à charge</w:t>
      </w:r>
      <w:r w:rsidR="00CB2031">
        <w:t xml:space="preserve"> le </w:t>
      </w:r>
      <w:proofErr w:type="spellStart"/>
      <w:r w:rsidR="00CB2031">
        <w:t>personna</w:t>
      </w:r>
      <w:proofErr w:type="spellEnd"/>
      <w:r w:rsidR="00CB2031">
        <w:t xml:space="preserve"> du jeune couple (ci-dessous) sur le parcours client de l’esprit mémoriel.</w:t>
      </w:r>
      <w:r w:rsidR="00235C69">
        <w:t xml:space="preserve"> </w:t>
      </w:r>
      <w:r w:rsidR="00235C69" w:rsidRPr="006902AF">
        <w:t xml:space="preserve">Venants de s’installer à Quimper après avoir découvert le département durant une voyage en amoureux. Ils </w:t>
      </w:r>
      <w:r w:rsidR="00235C69" w:rsidRPr="006902AF">
        <w:lastRenderedPageBreak/>
        <w:t xml:space="preserve">souhaitent tout découvrir de ce territoire, faire des rencontres et vivre des expériences « like a local ». Le parcours « esprit mémoriel » était associé à ce </w:t>
      </w:r>
      <w:proofErr w:type="spellStart"/>
      <w:r w:rsidR="00235C69" w:rsidRPr="006902AF">
        <w:t>personna</w:t>
      </w:r>
      <w:proofErr w:type="spellEnd"/>
      <w:r w:rsidR="00235C69" w:rsidRPr="006902AF">
        <w:t xml:space="preserve"> et les participants ont alors travaillés à imaginer un parcours idéal.</w:t>
      </w:r>
    </w:p>
    <w:p w14:paraId="0392F0F1" w14:textId="1BCC5204" w:rsidR="004024CE" w:rsidRPr="006902AF" w:rsidRDefault="004024CE" w:rsidP="004B415D">
      <w:pPr>
        <w:pStyle w:val="Paragraphe"/>
        <w:tabs>
          <w:tab w:val="left" w:pos="1418"/>
        </w:tabs>
      </w:pPr>
    </w:p>
    <w:p w14:paraId="4E699EB4" w14:textId="77777777" w:rsidR="004024CE" w:rsidRDefault="004024CE" w:rsidP="004B415D">
      <w:pPr>
        <w:pStyle w:val="Paragraphe"/>
        <w:tabs>
          <w:tab w:val="left" w:pos="1418"/>
        </w:tabs>
      </w:pPr>
    </w:p>
    <w:p w14:paraId="4E8F1CD0" w14:textId="77777777" w:rsidR="004024CE" w:rsidRDefault="004024CE" w:rsidP="004B415D">
      <w:pPr>
        <w:pStyle w:val="Paragraphe"/>
        <w:tabs>
          <w:tab w:val="left" w:pos="1418"/>
        </w:tabs>
      </w:pPr>
    </w:p>
    <w:p w14:paraId="3C6293C8" w14:textId="77777777" w:rsidR="004024CE" w:rsidRDefault="004024CE" w:rsidP="004B415D">
      <w:pPr>
        <w:pStyle w:val="Paragraphe"/>
        <w:tabs>
          <w:tab w:val="left" w:pos="1418"/>
        </w:tabs>
      </w:pPr>
    </w:p>
    <w:p w14:paraId="3022E1B1" w14:textId="77777777" w:rsidR="004024CE" w:rsidRDefault="004024CE" w:rsidP="004B415D">
      <w:pPr>
        <w:pStyle w:val="Paragraphe"/>
        <w:tabs>
          <w:tab w:val="left" w:pos="1418"/>
        </w:tabs>
      </w:pPr>
    </w:p>
    <w:p w14:paraId="393CD57A" w14:textId="77777777" w:rsidR="004024CE" w:rsidRDefault="004024CE" w:rsidP="004B415D">
      <w:pPr>
        <w:pStyle w:val="Paragraphe"/>
        <w:tabs>
          <w:tab w:val="left" w:pos="1418"/>
        </w:tabs>
      </w:pPr>
    </w:p>
    <w:p w14:paraId="59A64B3D" w14:textId="77777777" w:rsidR="004024CE" w:rsidRDefault="004024CE" w:rsidP="004B415D">
      <w:pPr>
        <w:pStyle w:val="Paragraphe"/>
        <w:tabs>
          <w:tab w:val="left" w:pos="1418"/>
        </w:tabs>
      </w:pPr>
    </w:p>
    <w:p w14:paraId="53FE770D" w14:textId="77777777" w:rsidR="004024CE" w:rsidRDefault="004024CE" w:rsidP="004B415D">
      <w:pPr>
        <w:pStyle w:val="Paragraphe"/>
        <w:tabs>
          <w:tab w:val="left" w:pos="1418"/>
        </w:tabs>
      </w:pPr>
    </w:p>
    <w:p w14:paraId="3B543247" w14:textId="77777777" w:rsidR="004024CE" w:rsidRDefault="004024CE" w:rsidP="004B415D">
      <w:pPr>
        <w:pStyle w:val="Paragraphe"/>
        <w:tabs>
          <w:tab w:val="left" w:pos="1418"/>
        </w:tabs>
      </w:pPr>
    </w:p>
    <w:p w14:paraId="7B9CBF62" w14:textId="77777777" w:rsidR="004024CE" w:rsidRDefault="004024CE" w:rsidP="004B415D">
      <w:pPr>
        <w:pStyle w:val="Paragraphe"/>
        <w:tabs>
          <w:tab w:val="left" w:pos="1418"/>
        </w:tabs>
      </w:pPr>
    </w:p>
    <w:p w14:paraId="777DFE58" w14:textId="77777777" w:rsidR="004024CE" w:rsidRDefault="004024CE" w:rsidP="004B415D">
      <w:pPr>
        <w:pStyle w:val="Paragraphe"/>
        <w:tabs>
          <w:tab w:val="left" w:pos="1418"/>
        </w:tabs>
      </w:pPr>
    </w:p>
    <w:p w14:paraId="473D3E1A" w14:textId="2949A593" w:rsidR="004024CE" w:rsidRDefault="004024CE" w:rsidP="004024CE">
      <w:pPr>
        <w:pStyle w:val="Paragraphe"/>
        <w:tabs>
          <w:tab w:val="left" w:pos="1418"/>
        </w:tabs>
      </w:pPr>
      <w:r>
        <w:rPr>
          <w:noProof/>
        </w:rPr>
        <w:lastRenderedPageBreak/>
        <w:drawing>
          <wp:anchor distT="0" distB="0" distL="114300" distR="114300" simplePos="0" relativeHeight="251858944" behindDoc="0" locked="0" layoutInCell="1" allowOverlap="1" wp14:anchorId="6DF8CEED" wp14:editId="6C750304">
            <wp:simplePos x="0" y="0"/>
            <wp:positionH relativeFrom="margin">
              <wp:align>center</wp:align>
            </wp:positionH>
            <wp:positionV relativeFrom="paragraph">
              <wp:posOffset>4589780</wp:posOffset>
            </wp:positionV>
            <wp:extent cx="6535420" cy="3676650"/>
            <wp:effectExtent l="0" t="0" r="0" b="0"/>
            <wp:wrapTopAndBottom/>
            <wp:docPr id="31" name="Image 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6535420" cy="3676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139" behindDoc="0" locked="0" layoutInCell="1" allowOverlap="1" wp14:anchorId="429DFECF" wp14:editId="0961B5FF">
            <wp:simplePos x="0" y="0"/>
            <wp:positionH relativeFrom="margin">
              <wp:align>center</wp:align>
            </wp:positionH>
            <wp:positionV relativeFrom="paragraph">
              <wp:posOffset>25400</wp:posOffset>
            </wp:positionV>
            <wp:extent cx="6621145" cy="3724275"/>
            <wp:effectExtent l="0" t="0" r="8255" b="9525"/>
            <wp:wrapTopAndBottom/>
            <wp:docPr id="218" name="Image 2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 218" descr="Une image contenant texte&#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6621145" cy="3724275"/>
                    </a:xfrm>
                    <a:prstGeom prst="rect">
                      <a:avLst/>
                    </a:prstGeom>
                  </pic:spPr>
                </pic:pic>
              </a:graphicData>
            </a:graphic>
            <wp14:sizeRelH relativeFrom="margin">
              <wp14:pctWidth>0</wp14:pctWidth>
            </wp14:sizeRelH>
            <wp14:sizeRelV relativeFrom="margin">
              <wp14:pctHeight>0</wp14:pctHeight>
            </wp14:sizeRelV>
          </wp:anchor>
        </w:drawing>
      </w:r>
      <w:r>
        <w:t xml:space="preserve">Pour aider à la création des parcours, nous avons utilisé des documents (ci-dessous) sur lesquels </w:t>
      </w:r>
      <w:r w:rsidR="00235C69">
        <w:t>les participants ont écrit et dessiné</w:t>
      </w:r>
      <w:r>
        <w:t xml:space="preserve"> les idées de</w:t>
      </w:r>
      <w:r w:rsidR="00235C69">
        <w:t xml:space="preserve"> leur</w:t>
      </w:r>
      <w:r>
        <w:t xml:space="preserve"> groupe.</w:t>
      </w:r>
    </w:p>
    <w:p w14:paraId="13B365BF" w14:textId="06B33A85" w:rsidR="004024CE" w:rsidRDefault="004024CE" w:rsidP="004B415D">
      <w:pPr>
        <w:pStyle w:val="Paragraphe"/>
        <w:tabs>
          <w:tab w:val="left" w:pos="1418"/>
        </w:tabs>
      </w:pPr>
    </w:p>
    <w:p w14:paraId="41838418" w14:textId="2ECE1127" w:rsidR="006E2C3B" w:rsidRDefault="00F92866" w:rsidP="004B415D">
      <w:pPr>
        <w:pStyle w:val="Paragraphe"/>
        <w:tabs>
          <w:tab w:val="left" w:pos="1418"/>
        </w:tabs>
      </w:pPr>
      <w:r>
        <w:t xml:space="preserve">Des boites à idées inspirantes ont été utilisées pour aider les participants dans leur réflexion. </w:t>
      </w:r>
      <w:r w:rsidR="00CB2031">
        <w:t>Elles se décomposent en trois catégories : Accueil/services/aménagement/parcours ; Dispositif de médiation/animations ; Activités et prestations connexes.</w:t>
      </w:r>
    </w:p>
    <w:p w14:paraId="300B8E9B" w14:textId="5BB1426D" w:rsidR="00535657" w:rsidRDefault="00535657" w:rsidP="004B415D">
      <w:pPr>
        <w:pStyle w:val="Paragraphe"/>
        <w:tabs>
          <w:tab w:val="left" w:pos="1418"/>
        </w:tabs>
      </w:pPr>
      <w:r>
        <w:rPr>
          <w:noProof/>
        </w:rPr>
        <w:lastRenderedPageBreak/>
        <w:drawing>
          <wp:anchor distT="0" distB="0" distL="114300" distR="114300" simplePos="0" relativeHeight="251854848" behindDoc="1" locked="0" layoutInCell="1" allowOverlap="1" wp14:anchorId="4D8D0352" wp14:editId="3A4E393F">
            <wp:simplePos x="0" y="0"/>
            <wp:positionH relativeFrom="margin">
              <wp:align>center</wp:align>
            </wp:positionH>
            <wp:positionV relativeFrom="paragraph">
              <wp:posOffset>456565</wp:posOffset>
            </wp:positionV>
            <wp:extent cx="5759450" cy="3239770"/>
            <wp:effectExtent l="0" t="0" r="0" b="0"/>
            <wp:wrapTopAndBottom/>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33">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14:sizeRelV relativeFrom="margin">
              <wp14:pctHeight>0</wp14:pctHeight>
            </wp14:sizeRelV>
          </wp:anchor>
        </w:drawing>
      </w:r>
      <w:r w:rsidR="00CB2031">
        <w:t xml:space="preserve">Ces boites à outils s’inspirent d’activités ou de concepts utilisés par d’autres sites partout dans le monde. </w:t>
      </w:r>
    </w:p>
    <w:p w14:paraId="3AD87179" w14:textId="1CB27C6B" w:rsidR="00CB2031" w:rsidRDefault="00CB2031" w:rsidP="004B415D">
      <w:pPr>
        <w:pStyle w:val="Paragraphe"/>
        <w:tabs>
          <w:tab w:val="left" w:pos="1418"/>
        </w:tabs>
      </w:pPr>
      <w:r>
        <w:t xml:space="preserve">L’illustration ci-dessus montre une boîte à outil qui illustre comment le site de la forteresse de </w:t>
      </w:r>
      <w:r w:rsidR="00535657">
        <w:t>Kruševac</w:t>
      </w:r>
      <w:r>
        <w:t xml:space="preserve"> en Serbie a mis en place un dispositif permettant aux visiteurs de visualiser les bâtiments d’époque.</w:t>
      </w:r>
    </w:p>
    <w:p w14:paraId="5B98DD6C" w14:textId="317F9B34" w:rsidR="0048399F" w:rsidRDefault="00535657" w:rsidP="004B415D">
      <w:pPr>
        <w:pStyle w:val="Paragraphe"/>
        <w:tabs>
          <w:tab w:val="left" w:pos="1418"/>
        </w:tabs>
      </w:pPr>
      <w:r>
        <w:t>Encore une fois, cette séquence participative fut très agréable et s’est bien déroulée.</w:t>
      </w:r>
      <w:r w:rsidR="0048399F">
        <w:t xml:space="preserve"> Mon groupe de travail a été productif et ils ont créé un parcours client</w:t>
      </w:r>
      <w:r w:rsidR="006E2C3B">
        <w:t xml:space="preserve">. Cependant, contrairement à l’atelier précédent, celui-ci était plus difficile et plus éprouvant car il fallait très régulièrement recadrer les échanges et réorienter les participants sur le sujet et le </w:t>
      </w:r>
      <w:proofErr w:type="spellStart"/>
      <w:r w:rsidR="006E2C3B">
        <w:t>personna</w:t>
      </w:r>
      <w:proofErr w:type="spellEnd"/>
      <w:r w:rsidR="006E2C3B">
        <w:t>.</w:t>
      </w:r>
    </w:p>
    <w:p w14:paraId="0465B0B6" w14:textId="26560AB0" w:rsidR="00832A99" w:rsidRPr="00832A99" w:rsidRDefault="00F440A4" w:rsidP="004B415D">
      <w:pPr>
        <w:pStyle w:val="Paragraphe"/>
        <w:tabs>
          <w:tab w:val="left" w:pos="1418"/>
        </w:tabs>
        <w:rPr>
          <w:color w:val="FF0000"/>
        </w:rPr>
      </w:pPr>
      <w:r>
        <w:rPr>
          <w:noProof/>
          <w:color w:val="FF0000"/>
        </w:rPr>
        <w:lastRenderedPageBreak/>
        <w:drawing>
          <wp:anchor distT="0" distB="0" distL="114300" distR="114300" simplePos="0" relativeHeight="251867136" behindDoc="0" locked="0" layoutInCell="1" allowOverlap="1" wp14:anchorId="48183D96" wp14:editId="4DE4C047">
            <wp:simplePos x="0" y="0"/>
            <wp:positionH relativeFrom="column">
              <wp:posOffset>4445</wp:posOffset>
            </wp:positionH>
            <wp:positionV relativeFrom="paragraph">
              <wp:posOffset>4445</wp:posOffset>
            </wp:positionV>
            <wp:extent cx="5759450" cy="4319905"/>
            <wp:effectExtent l="0" t="0" r="0" b="4445"/>
            <wp:wrapTopAndBottom/>
            <wp:docPr id="220" name="Image 2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 220" descr="Une image contenant texte&#10;&#10;Description générée automatique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anchor>
        </w:drawing>
      </w:r>
    </w:p>
    <w:p w14:paraId="7915B90C" w14:textId="641E2FCA" w:rsidR="0048399F" w:rsidRDefault="006E2C3B" w:rsidP="004B415D">
      <w:pPr>
        <w:pStyle w:val="Paragraphe"/>
        <w:tabs>
          <w:tab w:val="left" w:pos="1418"/>
        </w:tabs>
      </w:pPr>
      <w:r>
        <w:t xml:space="preserve">La finalité de ces ateliers était de proposer une liste de préconisation qui feront office de cahier des charges permettant aux acteurs de la pointe de structurer leurs projets futurs. Les jours suivants, </w:t>
      </w:r>
      <w:r w:rsidR="00560792">
        <w:t>nous avons reporté les notes avec comme</w:t>
      </w:r>
      <w:r w:rsidR="0048399F">
        <w:t xml:space="preserve"> objectif de capitaliser </w:t>
      </w:r>
      <w:r>
        <w:t>c</w:t>
      </w:r>
      <w:r w:rsidR="0048399F">
        <w:t>es informations et de travailler à la réalisation d</w:t>
      </w:r>
      <w:r>
        <w:t>u dossier</w:t>
      </w:r>
      <w:r w:rsidR="000078A5">
        <w:t xml:space="preserve"> qui devait être livré fin juin.</w:t>
      </w:r>
    </w:p>
    <w:p w14:paraId="09A283B1" w14:textId="3C00147F" w:rsidR="00F2006F" w:rsidRDefault="00F2006F" w:rsidP="00A1397C">
      <w:pPr>
        <w:pStyle w:val="Titre3"/>
        <w:numPr>
          <w:ilvl w:val="2"/>
          <w:numId w:val="1"/>
        </w:numPr>
        <w:spacing w:after="240"/>
      </w:pPr>
      <w:bookmarkStart w:id="98" w:name="_Toc74746840"/>
      <w:r>
        <w:t>Bilan</w:t>
      </w:r>
      <w:bookmarkEnd w:id="98"/>
    </w:p>
    <w:p w14:paraId="42414C18" w14:textId="2355FC2B" w:rsidR="00013A4D" w:rsidRDefault="00013A4D" w:rsidP="00013A4D">
      <w:pPr>
        <w:pStyle w:val="Paragraphe"/>
      </w:pPr>
      <w:r>
        <w:t xml:space="preserve">J’ai bien apprécié travailler sur cette mission car elle est a été très révélatrice de l’importance d’avoir une cohérence territoriale. Travailler à l’imagination et la conception d’ateliers visant à favoriser la communication entre différents acteurs d’un même territoire a été un exercice nouveau pour moi et j’ai beaucoup appris sur la manière d’appréhender ce sujet. En effet, compte tenu de la diversité des points de </w:t>
      </w:r>
      <w:r w:rsidR="00DC356B">
        <w:t>vue présents</w:t>
      </w:r>
      <w:r>
        <w:t xml:space="preserve"> à ces ateliers, il était important d’arriver </w:t>
      </w:r>
      <w:proofErr w:type="gramStart"/>
      <w:r>
        <w:t>à les</w:t>
      </w:r>
      <w:proofErr w:type="gramEnd"/>
      <w:r>
        <w:t xml:space="preserve"> faires s’exprimer de manière égale sans orienter les avis mais en essayant tout de même </w:t>
      </w:r>
      <w:r w:rsidR="00451D3B">
        <w:t>de favoriser la prise de parole, les inspirations et idées des participants.</w:t>
      </w:r>
    </w:p>
    <w:p w14:paraId="4630F347" w14:textId="28D19E34" w:rsidR="00DC356B" w:rsidRDefault="00DC356B" w:rsidP="00013A4D">
      <w:pPr>
        <w:pStyle w:val="Paragraphe"/>
      </w:pPr>
      <w:r>
        <w:t>Durant les réunions d’élaboration des ateliers j’ai découvert un grand nombre de techniques, d’outils d’animation ainsi que la manière de les utiliser, les adapter et de voir leur efficacité une fois en face du public concerné.</w:t>
      </w:r>
    </w:p>
    <w:p w14:paraId="3668D1B1" w14:textId="76453522" w:rsidR="00DC356B" w:rsidRDefault="00DC356B" w:rsidP="00013A4D">
      <w:pPr>
        <w:pStyle w:val="Paragraphe"/>
      </w:pPr>
      <w:r>
        <w:t>Contrairement à mes autres missions</w:t>
      </w:r>
      <w:r w:rsidR="00451D3B">
        <w:t>, bien que supervisé et guidé,</w:t>
      </w:r>
      <w:r>
        <w:t xml:space="preserve"> relevaient plus d’un travail autonome</w:t>
      </w:r>
      <w:r w:rsidR="00451D3B">
        <w:t>. C</w:t>
      </w:r>
      <w:r>
        <w:t xml:space="preserve">ette activité a été pensée, réalisée et menée à bien par une équipe. De ce fait, j’ai eu l’opportunité d’aborder une façon de réfléchir et de travailler différente des autres tâches car chaque travail réalisé était soumis à l’appréciation de mes collègues. J’ai ainsi pu </w:t>
      </w:r>
      <w:r w:rsidR="005E0E36">
        <w:t>obtenir le</w:t>
      </w:r>
      <w:r w:rsidR="00272218">
        <w:t>ur</w:t>
      </w:r>
      <w:r w:rsidR="005E0E36">
        <w:t xml:space="preserve">s avis et opinions ce qui m’a permis de revoir mon point de vue sur la manière d’initier </w:t>
      </w:r>
      <w:r w:rsidR="00272218">
        <w:t xml:space="preserve">et conduire </w:t>
      </w:r>
      <w:r w:rsidR="005E0E36">
        <w:t>le</w:t>
      </w:r>
      <w:r w:rsidR="00272218">
        <w:t>s</w:t>
      </w:r>
      <w:r w:rsidR="005E0E36">
        <w:t xml:space="preserve"> dialogue</w:t>
      </w:r>
      <w:r w:rsidR="00272218">
        <w:t>s</w:t>
      </w:r>
      <w:r w:rsidR="005E0E36">
        <w:t>.</w:t>
      </w:r>
    </w:p>
    <w:p w14:paraId="727E8690" w14:textId="750FD2F2" w:rsidR="00245AE3" w:rsidRPr="00013A4D" w:rsidRDefault="00245AE3" w:rsidP="00013A4D">
      <w:pPr>
        <w:pStyle w:val="Paragraphe"/>
      </w:pPr>
      <w:r>
        <w:lastRenderedPageBreak/>
        <w:t>Enfin, ce</w:t>
      </w:r>
      <w:r w:rsidR="006E3474">
        <w:t>t</w:t>
      </w:r>
      <w:r>
        <w:t xml:space="preserve"> </w:t>
      </w:r>
      <w:r w:rsidR="00275C9B">
        <w:t>exercice</w:t>
      </w:r>
      <w:r>
        <w:t xml:space="preserve"> d’animation m’as permis de rencontrer des personnes passionnées et engagées dans leur destination. Comme je l’ai </w:t>
      </w:r>
      <w:r w:rsidR="00F06F6E">
        <w:t>dit</w:t>
      </w:r>
      <w:r>
        <w:t xml:space="preserve"> plus tôt, l’un d’eux nous a même offert des documents très intéressants</w:t>
      </w:r>
      <w:r w:rsidR="00F06F6E">
        <w:t>.</w:t>
      </w:r>
      <w:r w:rsidR="00272218">
        <w:t xml:space="preserve"> Cette mission, très polyvalente, fut très formatrice et révélatrice du fonctionnement de terrain et la réalité du travail avec d’autres acteurs. Grâce à tout cela, j’ai énormément appris et compris les rouages de l’organisation de tels ateliers.</w:t>
      </w:r>
    </w:p>
    <w:p w14:paraId="50E024E2" w14:textId="4E109D5D" w:rsidR="00A203CD" w:rsidRDefault="00A203CD" w:rsidP="00A1397C">
      <w:pPr>
        <w:pStyle w:val="Titre2"/>
        <w:numPr>
          <w:ilvl w:val="1"/>
          <w:numId w:val="1"/>
        </w:numPr>
        <w:spacing w:before="240"/>
      </w:pPr>
      <w:bookmarkStart w:id="99" w:name="_Toc74746841"/>
      <w:r>
        <w:t>Travaux annexes</w:t>
      </w:r>
      <w:bookmarkEnd w:id="99"/>
    </w:p>
    <w:p w14:paraId="6E71E774" w14:textId="5BECF77F" w:rsidR="00A203CD" w:rsidRDefault="00A203CD" w:rsidP="00A203CD">
      <w:pPr>
        <w:pStyle w:val="Paragraphe"/>
      </w:pPr>
      <w:r>
        <w:t xml:space="preserve">Chaque lundi se tenaient une réunion d’agence suivie d’une réunion de pôle. La réunion d’agence regroupait l’ensemble des membres de l’agence et traitait de divers sujets d’actualité ou qui sont important pour l’établissement. </w:t>
      </w:r>
    </w:p>
    <w:p w14:paraId="5D9322A3" w14:textId="77777777" w:rsidR="00173D31" w:rsidRDefault="00A203CD" w:rsidP="00A203CD">
      <w:pPr>
        <w:pStyle w:val="Paragraphe"/>
      </w:pPr>
      <w:r>
        <w:t xml:space="preserve">La réunion de pôle quant à elle, plus courte, nous servait à informer nos collègues sur les activités effectuées la semaine précédente et sur ce que l’on va faire la semaine courante. S’en suivait une courte présentation par une personne d’un sujet au choix. </w:t>
      </w:r>
    </w:p>
    <w:p w14:paraId="7EEED81C" w14:textId="70A4AE9D" w:rsidR="00A203CD" w:rsidRDefault="00A203CD" w:rsidP="00A203CD">
      <w:pPr>
        <w:pStyle w:val="Paragraphe"/>
      </w:pPr>
      <w:r>
        <w:t>J’ai choisi de présenter une méthode de gestion de projet : la méthode SCRUM.</w:t>
      </w:r>
    </w:p>
    <w:p w14:paraId="404DE94F" w14:textId="22C786A8" w:rsidR="00A203CD" w:rsidRDefault="00A203CD" w:rsidP="00A203CD">
      <w:pPr>
        <w:pStyle w:val="Paragraphe"/>
      </w:pPr>
      <w:r>
        <w:t>Il s’agit d’une méthode de gestion de projet que j’ai découvert et utilisé à l’IUT informatique. C’est une façon de faire que j’apprécie grandement car elle permet d’avoir beaucoup d’échanges avec le client et cela permet de ne pas trop s’éloigner de ses attentes.</w:t>
      </w:r>
    </w:p>
    <w:p w14:paraId="1A9C45A5" w14:textId="3AD7DC4F" w:rsidR="00A203CD" w:rsidRDefault="00A203CD" w:rsidP="00A203CD">
      <w:pPr>
        <w:pStyle w:val="Paragraphe"/>
      </w:pPr>
      <w:r>
        <w:t>Cette méthode est composée d’une phase de définition du cahier des charges avec le client, suivis par une période de définition du cahier de sprint, par le sprint lui-même et enfin par une revue de sprint.</w:t>
      </w:r>
    </w:p>
    <w:p w14:paraId="2EB35F28" w14:textId="5D25C052" w:rsidR="00173D31" w:rsidRDefault="00173D31" w:rsidP="00A203CD">
      <w:pPr>
        <w:pStyle w:val="Paragraphe"/>
      </w:pPr>
      <w:r>
        <w:t>Le sprint est un</w:t>
      </w:r>
      <w:r w:rsidR="009704DC">
        <w:t>e période (1 à 4 semaines)</w:t>
      </w:r>
      <w:r>
        <w:t xml:space="preserve"> durant laquelle l’ensemble de l’équipe travail sur un point précis du projet qui, à l’issu de cette période, devra-t-être opérationnel. Durant le sprint, chaque journée débute par une réunion de 15mins maximum qui se fait debout et durant laquelle chaque membre répond à trois questions : </w:t>
      </w:r>
    </w:p>
    <w:p w14:paraId="4B3E1786" w14:textId="63E82537" w:rsidR="00173D31" w:rsidRDefault="00173D31" w:rsidP="00173D31">
      <w:pPr>
        <w:pStyle w:val="Paragraphe"/>
        <w:numPr>
          <w:ilvl w:val="0"/>
          <w:numId w:val="10"/>
        </w:numPr>
      </w:pPr>
      <w:r>
        <w:t>Qu’est-ce que j’ai fait hier ?</w:t>
      </w:r>
    </w:p>
    <w:p w14:paraId="5BE8A105" w14:textId="75E9A9D9" w:rsidR="00173D31" w:rsidRDefault="00173D31" w:rsidP="00173D31">
      <w:pPr>
        <w:pStyle w:val="Paragraphe"/>
        <w:numPr>
          <w:ilvl w:val="0"/>
          <w:numId w:val="10"/>
        </w:numPr>
      </w:pPr>
      <w:r>
        <w:t>Sur quoi vais-je travailler aujourd’hui ?</w:t>
      </w:r>
    </w:p>
    <w:p w14:paraId="2025D2BC" w14:textId="02F24A9B" w:rsidR="00173D31" w:rsidRDefault="00173D31" w:rsidP="00173D31">
      <w:pPr>
        <w:pStyle w:val="Paragraphe"/>
        <w:numPr>
          <w:ilvl w:val="0"/>
          <w:numId w:val="10"/>
        </w:numPr>
      </w:pPr>
      <w:r>
        <w:t>Quelles sont les difficultés rencontrées ?</w:t>
      </w:r>
    </w:p>
    <w:p w14:paraId="062B895C" w14:textId="5A658907" w:rsidR="00A203CD" w:rsidRDefault="00173D31" w:rsidP="00173D31">
      <w:pPr>
        <w:pStyle w:val="Paragraphe"/>
        <w:ind w:left="60"/>
      </w:pPr>
      <w:r>
        <w:t xml:space="preserve">Cette période s’achève par une revue de sprint durant laquelle l’équipe revient sur ce qui a bien fonctionné, pourquoi cela </w:t>
      </w:r>
      <w:r w:rsidR="00A83328">
        <w:t>a</w:t>
      </w:r>
      <w:r>
        <w:t xml:space="preserve"> bien fonctionné ainsi que les choses qui ne se sont pas bien déroulées et pourquoi.</w:t>
      </w:r>
    </w:p>
    <w:p w14:paraId="4E4D4765" w14:textId="77777777" w:rsidR="009E0BBF" w:rsidRDefault="009E0BBF" w:rsidP="009E0BBF">
      <w:pPr>
        <w:pStyle w:val="Paragraphe"/>
        <w:keepNext/>
        <w:ind w:left="60"/>
      </w:pPr>
      <w:r>
        <w:rPr>
          <w:noProof/>
        </w:rPr>
        <w:lastRenderedPageBreak/>
        <w:drawing>
          <wp:inline distT="0" distB="0" distL="0" distR="0" wp14:anchorId="60BECCAE" wp14:editId="6FD24123">
            <wp:extent cx="5761355" cy="4322445"/>
            <wp:effectExtent l="0" t="0" r="0" b="190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pic:spPr>
                </pic:pic>
              </a:graphicData>
            </a:graphic>
          </wp:inline>
        </w:drawing>
      </w:r>
    </w:p>
    <w:p w14:paraId="392A4193" w14:textId="496C105D" w:rsidR="00F2006F" w:rsidRDefault="008229D6" w:rsidP="00A1397C">
      <w:pPr>
        <w:pStyle w:val="Titre2"/>
        <w:numPr>
          <w:ilvl w:val="1"/>
          <w:numId w:val="1"/>
        </w:numPr>
        <w:spacing w:before="240"/>
      </w:pPr>
      <w:bookmarkStart w:id="100" w:name="_Toc74746842"/>
      <w:r>
        <w:t>Promotion du tourisme</w:t>
      </w:r>
      <w:r w:rsidR="00F71C4C">
        <w:t>/loisirs</w:t>
      </w:r>
      <w:r>
        <w:t xml:space="preserve"> de nature</w:t>
      </w:r>
      <w:bookmarkEnd w:id="100"/>
    </w:p>
    <w:p w14:paraId="7D9F061B" w14:textId="273DE04A" w:rsidR="00CB4D1B" w:rsidRDefault="00CB4D1B" w:rsidP="00A1397C">
      <w:pPr>
        <w:pStyle w:val="Titre3"/>
        <w:numPr>
          <w:ilvl w:val="2"/>
          <w:numId w:val="1"/>
        </w:numPr>
        <w:spacing w:after="240"/>
      </w:pPr>
      <w:bookmarkStart w:id="101" w:name="_Toc74746843"/>
      <w:r>
        <w:t>Contexte de la mission</w:t>
      </w:r>
      <w:bookmarkEnd w:id="101"/>
    </w:p>
    <w:p w14:paraId="0BD238AC" w14:textId="1052E988" w:rsidR="008229D6" w:rsidRDefault="008229D6" w:rsidP="008229D6">
      <w:pPr>
        <w:pStyle w:val="Paragraphe"/>
      </w:pPr>
      <w:r>
        <w:t>La crise d</w:t>
      </w:r>
      <w:r w:rsidR="00E03E5C">
        <w:t>u</w:t>
      </w:r>
      <w:r>
        <w:t xml:space="preserve"> covid-19 a </w:t>
      </w:r>
      <w:r w:rsidR="00DF406D">
        <w:t>forcé</w:t>
      </w:r>
      <w:r>
        <w:t xml:space="preserve"> les Français à </w:t>
      </w:r>
      <w:r w:rsidRPr="00B13AEF">
        <w:rPr>
          <w:strike/>
        </w:rPr>
        <w:t xml:space="preserve">voyager </w:t>
      </w:r>
      <w:r>
        <w:t xml:space="preserve">rester en métropole durant leurs vacances. Ils </w:t>
      </w:r>
      <w:r w:rsidR="00A83328">
        <w:t>ont</w:t>
      </w:r>
      <w:r>
        <w:t xml:space="preserve"> appris à redécouvrir leur territoire et ont vu naitre une envie de participer à la reprise de son économie sans pour autant tomber dans le tourisme de masse et ces méfaits. L’intégration de l’environnement dans les pratiques touristiques est </w:t>
      </w:r>
      <w:r w:rsidR="006D358A">
        <w:t xml:space="preserve">de plus en plus importante tout comme la </w:t>
      </w:r>
      <w:r w:rsidR="006D358A" w:rsidRPr="00F440A4">
        <w:rPr>
          <w:color w:val="0F0D29" w:themeColor="text1"/>
        </w:rPr>
        <w:t xml:space="preserve">découverte et </w:t>
      </w:r>
      <w:r w:rsidR="00B13AEF" w:rsidRPr="00F440A4">
        <w:rPr>
          <w:color w:val="0F0D29" w:themeColor="text1"/>
        </w:rPr>
        <w:t>l’intégration</w:t>
      </w:r>
      <w:r w:rsidR="006D358A" w:rsidRPr="00F440A4">
        <w:rPr>
          <w:color w:val="0F0D29" w:themeColor="text1"/>
        </w:rPr>
        <w:t xml:space="preserve"> </w:t>
      </w:r>
      <w:r w:rsidR="006D358A">
        <w:t xml:space="preserve">dans les cultures des territoires. </w:t>
      </w:r>
    </w:p>
    <w:p w14:paraId="6522D20C" w14:textId="02BF5722" w:rsidR="006D358A" w:rsidRDefault="006D358A" w:rsidP="008229D6">
      <w:pPr>
        <w:pStyle w:val="Paragraphe"/>
      </w:pPr>
      <w:r>
        <w:t>C’est pourquoi Finistère 360°</w:t>
      </w:r>
      <w:r w:rsidR="002F0D0A">
        <w:t>, dans le cadre de son plan de relance,</w:t>
      </w:r>
      <w:r>
        <w:t xml:space="preserve"> a décidé </w:t>
      </w:r>
      <w:r w:rsidR="00F71C4C">
        <w:t>d’apporter de l’</w:t>
      </w:r>
      <w:r>
        <w:t>aide aux professionnels proposants des activités à destination des touristes comme des locaux ou d’autres professionnels en proposant de les accompagner dans la communication de leurs offres et prestations orientées nature.</w:t>
      </w:r>
    </w:p>
    <w:p w14:paraId="398724AE" w14:textId="4B137DAD" w:rsidR="00F71C4C" w:rsidRPr="00F440A4" w:rsidRDefault="006D358A" w:rsidP="008229D6">
      <w:pPr>
        <w:pStyle w:val="Paragraphe"/>
        <w:rPr>
          <w:color w:val="0F0D29" w:themeColor="text1"/>
        </w:rPr>
      </w:pPr>
      <w:r>
        <w:t>Pour ce faire, une campagne de sollicitation volontaire a été mise en place afin de recenser les intéressés et de travailler avec eux sur les offres qu’ils souhaiteraient mettre en avant dans le « </w:t>
      </w:r>
      <w:proofErr w:type="spellStart"/>
      <w:r>
        <w:t>pass</w:t>
      </w:r>
      <w:proofErr w:type="spellEnd"/>
      <w:r>
        <w:t xml:space="preserve"> Mon Finistère » que </w:t>
      </w:r>
      <w:r w:rsidRPr="00F440A4">
        <w:rPr>
          <w:color w:val="0F0D29" w:themeColor="text1"/>
        </w:rPr>
        <w:t>propose</w:t>
      </w:r>
      <w:r w:rsidR="00B13AEF" w:rsidRPr="00F440A4">
        <w:rPr>
          <w:color w:val="0F0D29" w:themeColor="text1"/>
        </w:rPr>
        <w:t xml:space="preserve"> l’agence.</w:t>
      </w:r>
      <w:r w:rsidRPr="00F440A4">
        <w:rPr>
          <w:color w:val="0F0D29" w:themeColor="text1"/>
        </w:rPr>
        <w:t xml:space="preserve"> </w:t>
      </w:r>
      <w:r w:rsidR="00F71C4C" w:rsidRPr="00F440A4">
        <w:rPr>
          <w:color w:val="0F0D29" w:themeColor="text1"/>
        </w:rPr>
        <w:t xml:space="preserve">Une newsletter </w:t>
      </w:r>
      <w:r w:rsidR="00B13AEF" w:rsidRPr="00F440A4">
        <w:rPr>
          <w:color w:val="0F0D29" w:themeColor="text1"/>
        </w:rPr>
        <w:t>recense</w:t>
      </w:r>
      <w:r w:rsidR="00F71C4C" w:rsidRPr="00F440A4">
        <w:rPr>
          <w:color w:val="0F0D29" w:themeColor="text1"/>
        </w:rPr>
        <w:t xml:space="preserve"> des activités en fonction des périodes de l’année. Les partenaires bénéficient ainsi de </w:t>
      </w:r>
      <w:r w:rsidR="00BE2724" w:rsidRPr="00F440A4">
        <w:rPr>
          <w:color w:val="0F0D29" w:themeColor="text1"/>
        </w:rPr>
        <w:t xml:space="preserve">la notoriété, du référencement et de la base d’abonnée </w:t>
      </w:r>
      <w:r w:rsidR="00B13AEF" w:rsidRPr="00F440A4">
        <w:rPr>
          <w:color w:val="0F0D29" w:themeColor="text1"/>
        </w:rPr>
        <w:t>à ce dispositif.</w:t>
      </w:r>
    </w:p>
    <w:p w14:paraId="5E4751DB" w14:textId="77777777" w:rsidR="00D263BF" w:rsidRDefault="00D263BF" w:rsidP="008229D6">
      <w:pPr>
        <w:pStyle w:val="Paragraphe"/>
      </w:pPr>
    </w:p>
    <w:p w14:paraId="679A57ED" w14:textId="4AC8F72D" w:rsidR="00D263BF" w:rsidRDefault="00D263BF" w:rsidP="008229D6">
      <w:pPr>
        <w:pStyle w:val="Paragraphe"/>
      </w:pPr>
      <w:r>
        <w:rPr>
          <w:noProof/>
        </w:rPr>
        <w:lastRenderedPageBreak/>
        <mc:AlternateContent>
          <mc:Choice Requires="wps">
            <w:drawing>
              <wp:anchor distT="0" distB="0" distL="114300" distR="114300" simplePos="0" relativeHeight="251787264" behindDoc="0" locked="0" layoutInCell="1" allowOverlap="1" wp14:anchorId="1CFA7BA6" wp14:editId="5D5E54D2">
                <wp:simplePos x="0" y="0"/>
                <wp:positionH relativeFrom="margin">
                  <wp:align>right</wp:align>
                </wp:positionH>
                <wp:positionV relativeFrom="paragraph">
                  <wp:posOffset>31115</wp:posOffset>
                </wp:positionV>
                <wp:extent cx="1724025" cy="1800225"/>
                <wp:effectExtent l="19050" t="19050" r="28575" b="28575"/>
                <wp:wrapSquare wrapText="bothSides"/>
                <wp:docPr id="204" name="Rectangle 204"/>
                <wp:cNvGraphicFramePr/>
                <a:graphic xmlns:a="http://schemas.openxmlformats.org/drawingml/2006/main">
                  <a:graphicData uri="http://schemas.microsoft.com/office/word/2010/wordprocessingShape">
                    <wps:wsp>
                      <wps:cNvSpPr/>
                      <wps:spPr>
                        <a:xfrm>
                          <a:off x="0" y="0"/>
                          <a:ext cx="1724025" cy="1800225"/>
                        </a:xfrm>
                        <a:prstGeom prst="rect">
                          <a:avLst/>
                        </a:prstGeom>
                        <a:noFill/>
                        <a:ln w="38100">
                          <a:solidFill>
                            <a:srgbClr val="00B0F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EDEA3C4" w14:textId="1FDFEB54" w:rsidR="00E34DBC" w:rsidRPr="00D263BF" w:rsidRDefault="00E34DBC" w:rsidP="00D263BF">
                            <w:pPr>
                              <w:spacing w:line="360" w:lineRule="auto"/>
                              <w:jc w:val="center"/>
                              <w:rPr>
                                <w:sz w:val="40"/>
                                <w:szCs w:val="32"/>
                              </w:rPr>
                            </w:pPr>
                            <w:r w:rsidRPr="00D263BF">
                              <w:rPr>
                                <w:sz w:val="40"/>
                                <w:szCs w:val="32"/>
                              </w:rPr>
                              <w:t>Chiffres clés</w:t>
                            </w:r>
                          </w:p>
                          <w:p w14:paraId="2E3D719E" w14:textId="77777777" w:rsidR="00E34DBC" w:rsidRDefault="00E34DBC" w:rsidP="00D263BF">
                            <w:pPr>
                              <w:pStyle w:val="Paragraphedeliste"/>
                              <w:numPr>
                                <w:ilvl w:val="0"/>
                                <w:numId w:val="27"/>
                              </w:numPr>
                              <w:spacing w:line="360" w:lineRule="auto"/>
                              <w:rPr>
                                <w:b w:val="0"/>
                                <w:bCs/>
                              </w:rPr>
                            </w:pPr>
                            <w:r>
                              <w:rPr>
                                <w:b w:val="0"/>
                                <w:bCs/>
                              </w:rPr>
                              <w:t>3800 visites/mois</w:t>
                            </w:r>
                          </w:p>
                          <w:p w14:paraId="063C84F5" w14:textId="77777777" w:rsidR="00E34DBC" w:rsidRDefault="00E34DBC" w:rsidP="00D263BF">
                            <w:pPr>
                              <w:pStyle w:val="Paragraphedeliste"/>
                              <w:numPr>
                                <w:ilvl w:val="0"/>
                                <w:numId w:val="27"/>
                              </w:numPr>
                              <w:spacing w:line="360" w:lineRule="auto"/>
                              <w:rPr>
                                <w:b w:val="0"/>
                                <w:bCs/>
                              </w:rPr>
                            </w:pPr>
                            <w:r>
                              <w:rPr>
                                <w:b w:val="0"/>
                                <w:bCs/>
                              </w:rPr>
                              <w:t>4200 membres total</w:t>
                            </w:r>
                          </w:p>
                          <w:p w14:paraId="5AC55437" w14:textId="77777777" w:rsidR="00E34DBC" w:rsidRPr="00D263BF" w:rsidRDefault="00E34DBC" w:rsidP="00D263BF">
                            <w:pPr>
                              <w:pStyle w:val="Paragraphedeliste"/>
                              <w:numPr>
                                <w:ilvl w:val="0"/>
                                <w:numId w:val="27"/>
                              </w:numPr>
                              <w:spacing w:line="360" w:lineRule="auto"/>
                              <w:rPr>
                                <w:b w:val="0"/>
                                <w:bCs/>
                              </w:rPr>
                            </w:pPr>
                            <w:r>
                              <w:rPr>
                                <w:b w:val="0"/>
                                <w:bCs/>
                              </w:rPr>
                              <w:t>130+ prestataires</w:t>
                            </w:r>
                          </w:p>
                          <w:p w14:paraId="5F3C9812" w14:textId="77777777" w:rsidR="00000000" w:rsidRDefault="0082750F"/>
                          <w:p w14:paraId="4A22128A" w14:textId="32A2DF6E" w:rsidR="00E34DBC" w:rsidRPr="00D263BF" w:rsidRDefault="00E34DBC" w:rsidP="00D263BF">
                            <w:pPr>
                              <w:spacing w:line="360" w:lineRule="auto"/>
                              <w:jc w:val="center"/>
                              <w:rPr>
                                <w:sz w:val="40"/>
                                <w:szCs w:val="32"/>
                              </w:rPr>
                            </w:pPr>
                            <w:r w:rsidRPr="00D263BF">
                              <w:rPr>
                                <w:sz w:val="40"/>
                                <w:szCs w:val="32"/>
                              </w:rPr>
                              <w:t>Chiffres clés</w:t>
                            </w:r>
                          </w:p>
                          <w:p w14:paraId="6C53B7E6" w14:textId="637AB0DF" w:rsidR="00E34DBC" w:rsidRDefault="00E34DBC" w:rsidP="00D263BF">
                            <w:pPr>
                              <w:pStyle w:val="Paragraphedeliste"/>
                              <w:numPr>
                                <w:ilvl w:val="0"/>
                                <w:numId w:val="27"/>
                              </w:numPr>
                              <w:spacing w:line="360" w:lineRule="auto"/>
                              <w:rPr>
                                <w:b w:val="0"/>
                                <w:bCs/>
                              </w:rPr>
                            </w:pPr>
                            <w:r>
                              <w:rPr>
                                <w:b w:val="0"/>
                                <w:bCs/>
                              </w:rPr>
                              <w:t>3800 visites/mois</w:t>
                            </w:r>
                          </w:p>
                          <w:p w14:paraId="74E04542" w14:textId="3D2603AE" w:rsidR="00E34DBC" w:rsidRDefault="00E34DBC" w:rsidP="00D263BF">
                            <w:pPr>
                              <w:pStyle w:val="Paragraphedeliste"/>
                              <w:numPr>
                                <w:ilvl w:val="0"/>
                                <w:numId w:val="27"/>
                              </w:numPr>
                              <w:spacing w:line="360" w:lineRule="auto"/>
                              <w:rPr>
                                <w:b w:val="0"/>
                                <w:bCs/>
                              </w:rPr>
                            </w:pPr>
                            <w:r>
                              <w:rPr>
                                <w:b w:val="0"/>
                                <w:bCs/>
                              </w:rPr>
                              <w:t>4200 membres total</w:t>
                            </w:r>
                          </w:p>
                          <w:p w14:paraId="76680A91" w14:textId="15BCAED8" w:rsidR="00E34DBC" w:rsidRPr="00D263BF" w:rsidRDefault="00E34DBC" w:rsidP="00D263BF">
                            <w:pPr>
                              <w:pStyle w:val="Paragraphedeliste"/>
                              <w:numPr>
                                <w:ilvl w:val="0"/>
                                <w:numId w:val="27"/>
                              </w:numPr>
                              <w:spacing w:line="360" w:lineRule="auto"/>
                              <w:rPr>
                                <w:b w:val="0"/>
                                <w:bCs/>
                              </w:rPr>
                            </w:pPr>
                            <w:r>
                              <w:rPr>
                                <w:b w:val="0"/>
                                <w:bCs/>
                              </w:rPr>
                              <w:t>130+ prestataires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A7BA6" id="Rectangle 204" o:spid="_x0000_s1043" style="position:absolute;left:0;text-align:left;margin-left:84.55pt;margin-top:2.45pt;width:135.75pt;height:141.75pt;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" filled="f" strokecolor="#00b0f0" strokeweight="3pt">
                <v:stroke dashstyle="dash"/>
                <v:textbox>
                  <w:txbxContent>
                    <w:p w14:paraId="2EDEA3C4" w14:textId="1FDFEB54" w:rsidR="00E34DBC" w:rsidRPr="00D263BF" w:rsidRDefault="00E34DBC" w:rsidP="00D263BF">
                      <w:pPr>
                        <w:spacing w:line="360" w:lineRule="auto"/>
                        <w:jc w:val="center"/>
                        <w:rPr>
                          <w:sz w:val="40"/>
                          <w:szCs w:val="32"/>
                        </w:rPr>
                      </w:pPr>
                      <w:r w:rsidRPr="00D263BF">
                        <w:rPr>
                          <w:sz w:val="40"/>
                          <w:szCs w:val="32"/>
                        </w:rPr>
                        <w:t>Chiffres clés</w:t>
                      </w:r>
                    </w:p>
                    <w:p w14:paraId="2E3D719E" w14:textId="77777777" w:rsidR="00E34DBC" w:rsidRDefault="00E34DBC" w:rsidP="00D263BF">
                      <w:pPr>
                        <w:pStyle w:val="Paragraphedeliste"/>
                        <w:numPr>
                          <w:ilvl w:val="0"/>
                          <w:numId w:val="27"/>
                        </w:numPr>
                        <w:spacing w:line="360" w:lineRule="auto"/>
                        <w:rPr>
                          <w:b w:val="0"/>
                          <w:bCs/>
                        </w:rPr>
                      </w:pPr>
                      <w:r>
                        <w:rPr>
                          <w:b w:val="0"/>
                          <w:bCs/>
                        </w:rPr>
                        <w:t>3800 visites/mois</w:t>
                      </w:r>
                    </w:p>
                    <w:p w14:paraId="063C84F5" w14:textId="77777777" w:rsidR="00E34DBC" w:rsidRDefault="00E34DBC" w:rsidP="00D263BF">
                      <w:pPr>
                        <w:pStyle w:val="Paragraphedeliste"/>
                        <w:numPr>
                          <w:ilvl w:val="0"/>
                          <w:numId w:val="27"/>
                        </w:numPr>
                        <w:spacing w:line="360" w:lineRule="auto"/>
                        <w:rPr>
                          <w:b w:val="0"/>
                          <w:bCs/>
                        </w:rPr>
                      </w:pPr>
                      <w:r>
                        <w:rPr>
                          <w:b w:val="0"/>
                          <w:bCs/>
                        </w:rPr>
                        <w:t>4200 membres total</w:t>
                      </w:r>
                    </w:p>
                    <w:p w14:paraId="5AC55437" w14:textId="77777777" w:rsidR="00E34DBC" w:rsidRPr="00D263BF" w:rsidRDefault="00E34DBC" w:rsidP="00D263BF">
                      <w:pPr>
                        <w:pStyle w:val="Paragraphedeliste"/>
                        <w:numPr>
                          <w:ilvl w:val="0"/>
                          <w:numId w:val="27"/>
                        </w:numPr>
                        <w:spacing w:line="360" w:lineRule="auto"/>
                        <w:rPr>
                          <w:b w:val="0"/>
                          <w:bCs/>
                        </w:rPr>
                      </w:pPr>
                      <w:r>
                        <w:rPr>
                          <w:b w:val="0"/>
                          <w:bCs/>
                        </w:rPr>
                        <w:t>130+ prestataires</w:t>
                      </w:r>
                    </w:p>
                    <w:p w14:paraId="5F3C9812" w14:textId="77777777" w:rsidR="00000000" w:rsidRDefault="0082750F"/>
                    <w:p w14:paraId="4A22128A" w14:textId="32A2DF6E" w:rsidR="00E34DBC" w:rsidRPr="00D263BF" w:rsidRDefault="00E34DBC" w:rsidP="00D263BF">
                      <w:pPr>
                        <w:spacing w:line="360" w:lineRule="auto"/>
                        <w:jc w:val="center"/>
                        <w:rPr>
                          <w:sz w:val="40"/>
                          <w:szCs w:val="32"/>
                        </w:rPr>
                      </w:pPr>
                      <w:r w:rsidRPr="00D263BF">
                        <w:rPr>
                          <w:sz w:val="40"/>
                          <w:szCs w:val="32"/>
                        </w:rPr>
                        <w:t>Chiffres clés</w:t>
                      </w:r>
                    </w:p>
                    <w:p w14:paraId="6C53B7E6" w14:textId="637AB0DF" w:rsidR="00E34DBC" w:rsidRDefault="00E34DBC" w:rsidP="00D263BF">
                      <w:pPr>
                        <w:pStyle w:val="Paragraphedeliste"/>
                        <w:numPr>
                          <w:ilvl w:val="0"/>
                          <w:numId w:val="27"/>
                        </w:numPr>
                        <w:spacing w:line="360" w:lineRule="auto"/>
                        <w:rPr>
                          <w:b w:val="0"/>
                          <w:bCs/>
                        </w:rPr>
                      </w:pPr>
                      <w:r>
                        <w:rPr>
                          <w:b w:val="0"/>
                          <w:bCs/>
                        </w:rPr>
                        <w:t>3800 visites/mois</w:t>
                      </w:r>
                    </w:p>
                    <w:p w14:paraId="74E04542" w14:textId="3D2603AE" w:rsidR="00E34DBC" w:rsidRDefault="00E34DBC" w:rsidP="00D263BF">
                      <w:pPr>
                        <w:pStyle w:val="Paragraphedeliste"/>
                        <w:numPr>
                          <w:ilvl w:val="0"/>
                          <w:numId w:val="27"/>
                        </w:numPr>
                        <w:spacing w:line="360" w:lineRule="auto"/>
                        <w:rPr>
                          <w:b w:val="0"/>
                          <w:bCs/>
                        </w:rPr>
                      </w:pPr>
                      <w:r>
                        <w:rPr>
                          <w:b w:val="0"/>
                          <w:bCs/>
                        </w:rPr>
                        <w:t>4200 membres total</w:t>
                      </w:r>
                    </w:p>
                    <w:p w14:paraId="76680A91" w14:textId="15BCAED8" w:rsidR="00E34DBC" w:rsidRPr="00D263BF" w:rsidRDefault="00E34DBC" w:rsidP="00D263BF">
                      <w:pPr>
                        <w:pStyle w:val="Paragraphedeliste"/>
                        <w:numPr>
                          <w:ilvl w:val="0"/>
                          <w:numId w:val="27"/>
                        </w:numPr>
                        <w:spacing w:line="360" w:lineRule="auto"/>
                        <w:rPr>
                          <w:b w:val="0"/>
                          <w:bCs/>
                        </w:rPr>
                      </w:pPr>
                      <w:r>
                        <w:rPr>
                          <w:b w:val="0"/>
                          <w:bCs/>
                        </w:rPr>
                        <w:t>130+ prestataires</w:t>
                      </w:r>
                    </w:p>
                  </w:txbxContent>
                </v:textbox>
                <w10:wrap type="square" anchorx="margin"/>
              </v:rect>
            </w:pict>
          </mc:Fallback>
        </mc:AlternateContent>
      </w:r>
      <w:r w:rsidR="006D358A">
        <w:t>Cette offre gratuite</w:t>
      </w:r>
      <w:r w:rsidR="00114C79">
        <w:t>, créée en juillet 2020</w:t>
      </w:r>
      <w:r w:rsidR="002E4441">
        <w:t xml:space="preserve">, </w:t>
      </w:r>
      <w:r w:rsidR="006D358A">
        <w:t xml:space="preserve">regroupe une sélection d’expériences uniques crées spécialement chaque mois. Elle </w:t>
      </w:r>
      <w:r w:rsidR="00114C79">
        <w:t>recense</w:t>
      </w:r>
      <w:r w:rsidR="006D358A">
        <w:t xml:space="preserve"> aussi les offres exclusives des partenaires</w:t>
      </w:r>
      <w:r w:rsidR="00114C79">
        <w:t>,</w:t>
      </w:r>
      <w:r w:rsidR="006D358A">
        <w:t xml:space="preserve"> est accessible à tous et permet de découvrir le département, de profiter de nombreux avantages dans les domaines des services, de bénéficier d’offres exclusives et d’un accueil privilégié</w:t>
      </w:r>
      <w:r w:rsidR="00AE512A">
        <w:t xml:space="preserve"> (paniers garnis, tarifs réduits, dégustations, ateliers spécifiques…)</w:t>
      </w:r>
      <w:r w:rsidR="00114C79">
        <w:t xml:space="preserve"> mais mise </w:t>
      </w:r>
      <w:r w:rsidR="00B13AEF" w:rsidRPr="00F440A4">
        <w:rPr>
          <w:color w:val="0F0D29" w:themeColor="text1"/>
        </w:rPr>
        <w:t>avant tout</w:t>
      </w:r>
      <w:r w:rsidR="00114C79" w:rsidRPr="00F440A4">
        <w:rPr>
          <w:color w:val="0F0D29" w:themeColor="text1"/>
        </w:rPr>
        <w:t xml:space="preserve"> </w:t>
      </w:r>
      <w:r w:rsidR="00114C79">
        <w:t>sur les avantages expérientiels proposés par les prestataires (entretiens privilégiés avec les animateurs, accès à des activités uniques…)</w:t>
      </w:r>
      <w:r w:rsidR="00AE512A">
        <w:t>.</w:t>
      </w:r>
      <w:r w:rsidR="00470F27">
        <w:t xml:space="preserve"> </w:t>
      </w:r>
    </w:p>
    <w:p w14:paraId="5351A0FD" w14:textId="55AB43D4" w:rsidR="00AE512A" w:rsidRDefault="00993284" w:rsidP="008229D6">
      <w:pPr>
        <w:pStyle w:val="Paragraphe"/>
      </w:pPr>
      <w:r>
        <w:rPr>
          <w:noProof/>
        </w:rPr>
        <w:drawing>
          <wp:anchor distT="0" distB="0" distL="114300" distR="114300" simplePos="0" relativeHeight="251762688" behindDoc="0" locked="0" layoutInCell="1" allowOverlap="1" wp14:anchorId="34DF07EB" wp14:editId="7918CAA0">
            <wp:simplePos x="0" y="0"/>
            <wp:positionH relativeFrom="margin">
              <wp:posOffset>1020445</wp:posOffset>
            </wp:positionH>
            <wp:positionV relativeFrom="paragraph">
              <wp:posOffset>1143635</wp:posOffset>
            </wp:positionV>
            <wp:extent cx="3717925" cy="2086610"/>
            <wp:effectExtent l="0" t="0" r="0" b="8890"/>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7925" cy="2086610"/>
                    </a:xfrm>
                    <a:prstGeom prst="rect">
                      <a:avLst/>
                    </a:prstGeom>
                    <a:noFill/>
                  </pic:spPr>
                </pic:pic>
              </a:graphicData>
            </a:graphic>
            <wp14:sizeRelH relativeFrom="margin">
              <wp14:pctWidth>0</wp14:pctWidth>
            </wp14:sizeRelH>
            <wp14:sizeRelV relativeFrom="margin">
              <wp14:pctHeight>0</wp14:pctHeight>
            </wp14:sizeRelV>
          </wp:anchor>
        </w:drawing>
      </w:r>
      <w:r w:rsidR="00E514AD">
        <w:t xml:space="preserve">Afin d’accentuer la visibilité de cette offre, l’agence a créé un partenariat avec une </w:t>
      </w:r>
      <w:proofErr w:type="spellStart"/>
      <w:r w:rsidR="00E514AD">
        <w:t>instagrameuse</w:t>
      </w:r>
      <w:proofErr w:type="spellEnd"/>
      <w:r w:rsidR="00E514AD">
        <w:t xml:space="preserve"> </w:t>
      </w:r>
      <w:r w:rsidR="00822E10">
        <w:t>b</w:t>
      </w:r>
      <w:r w:rsidR="00E514AD">
        <w:t xml:space="preserve">retonne afin qu’elle devienne marraine du </w:t>
      </w:r>
      <w:proofErr w:type="spellStart"/>
      <w:r w:rsidR="00E514AD">
        <w:t>pass</w:t>
      </w:r>
      <w:proofErr w:type="spellEnd"/>
      <w:r w:rsidR="00E514AD">
        <w:t>. Son objectif</w:t>
      </w:r>
      <w:r w:rsidR="00E514AD" w:rsidRPr="00F440A4">
        <w:rPr>
          <w:color w:val="0F0D29" w:themeColor="text1"/>
        </w:rPr>
        <w:t xml:space="preserve"> est de </w:t>
      </w:r>
      <w:r w:rsidR="00B13AEF" w:rsidRPr="00F440A4">
        <w:rPr>
          <w:color w:val="0F0D29" w:themeColor="text1"/>
        </w:rPr>
        <w:t xml:space="preserve">participer à la promotion du dispositif. Pour y parvenir, elle </w:t>
      </w:r>
      <w:r w:rsidR="00E514AD" w:rsidRPr="00F440A4">
        <w:rPr>
          <w:color w:val="0F0D29" w:themeColor="text1"/>
        </w:rPr>
        <w:t>poste 5</w:t>
      </w:r>
      <w:r w:rsidR="00E514AD">
        <w:t xml:space="preserve"> </w:t>
      </w:r>
      <w:r w:rsidR="00B13AEF">
        <w:t>« </w:t>
      </w:r>
      <w:r w:rsidR="006C6C0C">
        <w:t>stories</w:t>
      </w:r>
      <w:r w:rsidR="00B13AEF">
        <w:t> »</w:t>
      </w:r>
      <w:r w:rsidR="00E514AD">
        <w:t xml:space="preserve"> (une par mois d’avril à août) visibles pendants 24 heures la mettant en scène, face à sa caméra, afin de valoriser une expérience proposée dans le </w:t>
      </w:r>
      <w:proofErr w:type="spellStart"/>
      <w:r w:rsidR="00E514AD">
        <w:t>pass</w:t>
      </w:r>
      <w:proofErr w:type="spellEnd"/>
      <w:r w:rsidR="00E514AD">
        <w:t>. Ces interventions sont relayées par le compte Instagram de la marque Tout Commence en Finistère.</w:t>
      </w:r>
    </w:p>
    <w:p w14:paraId="2C534CFF" w14:textId="6CBEF4F1" w:rsidR="00470F27" w:rsidRDefault="00822E10" w:rsidP="008229D6">
      <w:pPr>
        <w:pStyle w:val="Paragraphe"/>
      </w:pPr>
      <w:r>
        <w:t xml:space="preserve">Le </w:t>
      </w:r>
      <w:proofErr w:type="spellStart"/>
      <w:r>
        <w:t>pass</w:t>
      </w:r>
      <w:proofErr w:type="spellEnd"/>
      <w:r>
        <w:t xml:space="preserve"> bénéficie aussi d</w:t>
      </w:r>
      <w:r w:rsidR="002E4441">
        <w:t>’autres canaux de communication tels que des relais sur les réseaux sociaux ou un encart dans la newsletter du Ouest-France.</w:t>
      </w:r>
    </w:p>
    <w:p w14:paraId="1AB70605" w14:textId="3B541BFC" w:rsidR="00226D03" w:rsidRDefault="00AE512A" w:rsidP="008229D6">
      <w:pPr>
        <w:pStyle w:val="Paragraphe"/>
      </w:pPr>
      <w:r>
        <w:t>Mon travail</w:t>
      </w:r>
      <w:r w:rsidR="002F0D0A">
        <w:t xml:space="preserve">, </w:t>
      </w:r>
      <w:r w:rsidR="00911B8D">
        <w:t xml:space="preserve">encadré par Mme </w:t>
      </w:r>
      <w:proofErr w:type="spellStart"/>
      <w:r w:rsidR="00911B8D">
        <w:t>Boureau</w:t>
      </w:r>
      <w:proofErr w:type="spellEnd"/>
      <w:r w:rsidR="00911B8D">
        <w:t xml:space="preserve"> </w:t>
      </w:r>
      <w:r w:rsidR="00993284" w:rsidRPr="00993284">
        <w:rPr>
          <w:strike/>
        </w:rPr>
        <w:t>Jessica</w:t>
      </w:r>
      <w:r w:rsidR="00993284">
        <w:t xml:space="preserve"> </w:t>
      </w:r>
      <w:r w:rsidR="00911B8D">
        <w:t>en charge de l’</w:t>
      </w:r>
      <w:proofErr w:type="spellStart"/>
      <w:r w:rsidR="00911B8D">
        <w:t>outdoor</w:t>
      </w:r>
      <w:proofErr w:type="spellEnd"/>
      <w:r w:rsidR="002F0D0A">
        <w:t>,</w:t>
      </w:r>
      <w:r>
        <w:t xml:space="preserve"> a consisté en un recensement des intéressés, d’un travail collaboratif afin de définir les prestations à mettre en avant</w:t>
      </w:r>
      <w:r w:rsidR="00F71C4C">
        <w:t xml:space="preserve">, </w:t>
      </w:r>
      <w:r>
        <w:t xml:space="preserve">de les adapter au public cible et d’aider à la diffusion des offres en les faisant intégrer </w:t>
      </w:r>
      <w:r w:rsidRPr="00F440A4">
        <w:rPr>
          <w:color w:val="0F0D29" w:themeColor="text1"/>
        </w:rPr>
        <w:t xml:space="preserve">le </w:t>
      </w:r>
      <w:r w:rsidR="00993284" w:rsidRPr="00F440A4">
        <w:rPr>
          <w:color w:val="0F0D29" w:themeColor="text1"/>
        </w:rPr>
        <w:t>dispositif</w:t>
      </w:r>
      <w:r w:rsidRPr="00F440A4">
        <w:rPr>
          <w:color w:val="0F0D29" w:themeColor="text1"/>
        </w:rPr>
        <w:t>.</w:t>
      </w:r>
    </w:p>
    <w:p w14:paraId="480EB456" w14:textId="31DF1166" w:rsidR="00226D03" w:rsidRPr="008229D6" w:rsidRDefault="00AE512A" w:rsidP="0021751F">
      <w:pPr>
        <w:pStyle w:val="Paragraphe"/>
        <w:spacing w:after="240"/>
      </w:pPr>
      <w:r>
        <w:t>Cela m’a conduit à réaliser un certain nombre de documents et d’actions afin de toucher un maximum d’acteurs sur le département et de les engager dans cette démarche promotionnelle</w:t>
      </w:r>
      <w:r w:rsidR="00321121">
        <w:t xml:space="preserve"> </w:t>
      </w:r>
      <w:r w:rsidR="00BE2724">
        <w:t>qui</w:t>
      </w:r>
      <w:r w:rsidR="00911B8D">
        <w:t xml:space="preserve">, à moyen terme, doit permettre de proposer un catalogue d’offre pour la saison estivale 2021. Cependant, ce projet a aussi et surtout un aspect long terme car cela va permettre de fédérer de nouveaux acteurs à la marque de l’agence Tout Commence en Finistère qui fête cette année ses 10 ans. L’objectif est </w:t>
      </w:r>
      <w:r w:rsidR="00966BB0">
        <w:t>de créer un lien positif entre l’agence et les acteurs de terrains, de connaître les tendances actuelles</w:t>
      </w:r>
      <w:r w:rsidR="00993284">
        <w:t xml:space="preserve"> </w:t>
      </w:r>
      <w:r w:rsidR="00993284" w:rsidRPr="00F440A4">
        <w:rPr>
          <w:color w:val="0F0D29" w:themeColor="text1"/>
        </w:rPr>
        <w:t xml:space="preserve">et </w:t>
      </w:r>
      <w:r w:rsidR="00966BB0" w:rsidRPr="00F440A4">
        <w:rPr>
          <w:color w:val="0F0D29" w:themeColor="text1"/>
        </w:rPr>
        <w:t xml:space="preserve">le nouveau </w:t>
      </w:r>
      <w:r w:rsidR="00966BB0">
        <w:t xml:space="preserve">rapport à la nature afin de définir comment travailler avec ces futurs partenaires à l’adaptation de la communication de l’agence. Cela permettra </w:t>
      </w:r>
      <w:r w:rsidR="00911B8D">
        <w:t xml:space="preserve">d’augmenter la base d’acteurs partenaires de la marque afin de tisser un réseau d’entraide autour d’une vision commune de développement </w:t>
      </w:r>
      <w:r w:rsidR="00911B8D">
        <w:lastRenderedPageBreak/>
        <w:t>et de promotion territorial</w:t>
      </w:r>
      <w:r w:rsidR="00226D03">
        <w:t xml:space="preserve">. L’illustration ci-dessous présente un exemple d’offre du </w:t>
      </w:r>
      <w:proofErr w:type="spellStart"/>
      <w:r w:rsidR="00226D03">
        <w:t>pass</w:t>
      </w:r>
      <w:proofErr w:type="spellEnd"/>
      <w:r w:rsidR="00226D03">
        <w:t xml:space="preserve"> Mon </w:t>
      </w:r>
      <w:r w:rsidR="00340101">
        <w:rPr>
          <w:noProof/>
        </w:rPr>
        <w:drawing>
          <wp:anchor distT="0" distB="0" distL="114300" distR="114300" simplePos="0" relativeHeight="251839488" behindDoc="0" locked="0" layoutInCell="1" allowOverlap="1" wp14:anchorId="7B719218" wp14:editId="01E43282">
            <wp:simplePos x="0" y="0"/>
            <wp:positionH relativeFrom="column">
              <wp:posOffset>4445</wp:posOffset>
            </wp:positionH>
            <wp:positionV relativeFrom="paragraph">
              <wp:posOffset>1004570</wp:posOffset>
            </wp:positionV>
            <wp:extent cx="5759450" cy="6375400"/>
            <wp:effectExtent l="0" t="0" r="0" b="6350"/>
            <wp:wrapTopAndBottom/>
            <wp:docPr id="209" name="Image 20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 209" descr="Une image contenant texte&#10;&#10;Description générée automatiquement"/>
                    <pic:cNvPicPr/>
                  </pic:nvPicPr>
                  <pic:blipFill>
                    <a:blip r:embed="rId37">
                      <a:extLst>
                        <a:ext uri="{28A0092B-C50C-407E-A947-70E740481C1C}">
                          <a14:useLocalDpi xmlns:a14="http://schemas.microsoft.com/office/drawing/2010/main" val="0"/>
                        </a:ext>
                      </a:extLst>
                    </a:blip>
                    <a:stretch>
                      <a:fillRect/>
                    </a:stretch>
                  </pic:blipFill>
                  <pic:spPr>
                    <a:xfrm>
                      <a:off x="0" y="0"/>
                      <a:ext cx="5759450" cy="6375400"/>
                    </a:xfrm>
                    <a:prstGeom prst="rect">
                      <a:avLst/>
                    </a:prstGeom>
                  </pic:spPr>
                </pic:pic>
              </a:graphicData>
            </a:graphic>
          </wp:anchor>
        </w:drawing>
      </w:r>
      <w:r w:rsidR="00226D03">
        <w:t>Finistère.</w:t>
      </w:r>
      <w:r w:rsidR="00226D03" w:rsidRPr="00226D03">
        <w:rPr>
          <w:noProof/>
        </w:rPr>
        <w:t xml:space="preserve"> </w:t>
      </w:r>
    </w:p>
    <w:p w14:paraId="2A5DE201" w14:textId="439CE5E1" w:rsidR="00CB4D1B" w:rsidRDefault="00CB4D1B" w:rsidP="00A1397C">
      <w:pPr>
        <w:pStyle w:val="Titre3"/>
        <w:numPr>
          <w:ilvl w:val="2"/>
          <w:numId w:val="1"/>
        </w:numPr>
        <w:spacing w:after="240"/>
      </w:pPr>
      <w:bookmarkStart w:id="102" w:name="_Toc74746844"/>
      <w:r>
        <w:t>Travail réalisé</w:t>
      </w:r>
      <w:bookmarkEnd w:id="102"/>
    </w:p>
    <w:p w14:paraId="3DB3FC23" w14:textId="78AB0DC3" w:rsidR="00AE512A" w:rsidRDefault="006071E0" w:rsidP="00AE512A">
      <w:pPr>
        <w:pStyle w:val="Paragraphe"/>
      </w:pPr>
      <w:r>
        <w:rPr>
          <w:noProof/>
        </w:rPr>
        <w:drawing>
          <wp:anchor distT="0" distB="0" distL="114300" distR="114300" simplePos="0" relativeHeight="251755520" behindDoc="0" locked="0" layoutInCell="1" allowOverlap="1" wp14:anchorId="300EE98B" wp14:editId="415BD92A">
            <wp:simplePos x="0" y="0"/>
            <wp:positionH relativeFrom="margin">
              <wp:align>center</wp:align>
            </wp:positionH>
            <wp:positionV relativeFrom="paragraph">
              <wp:posOffset>965200</wp:posOffset>
            </wp:positionV>
            <wp:extent cx="5759450" cy="323977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8">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anchor>
        </w:drawing>
      </w:r>
      <w:r>
        <w:rPr>
          <w:noProof/>
        </w:rPr>
        <mc:AlternateContent>
          <mc:Choice Requires="wps">
            <w:drawing>
              <wp:anchor distT="0" distB="0" distL="114300" distR="114300" simplePos="0" relativeHeight="251757568" behindDoc="0" locked="0" layoutInCell="1" allowOverlap="1" wp14:anchorId="404D6845" wp14:editId="7BA700B0">
                <wp:simplePos x="0" y="0"/>
                <wp:positionH relativeFrom="margin">
                  <wp:align>center</wp:align>
                </wp:positionH>
                <wp:positionV relativeFrom="paragraph">
                  <wp:posOffset>4260850</wp:posOffset>
                </wp:positionV>
                <wp:extent cx="5759450" cy="142875"/>
                <wp:effectExtent l="0" t="0" r="0" b="9525"/>
                <wp:wrapTopAndBottom/>
                <wp:docPr id="1" name="Zone de texte 1"/>
                <wp:cNvGraphicFramePr/>
                <a:graphic xmlns:a="http://schemas.openxmlformats.org/drawingml/2006/main">
                  <a:graphicData uri="http://schemas.microsoft.com/office/word/2010/wordprocessingShape">
                    <wps:wsp>
                      <wps:cNvSpPr txBox="1"/>
                      <wps:spPr>
                        <a:xfrm>
                          <a:off x="0" y="0"/>
                          <a:ext cx="5759450" cy="142875"/>
                        </a:xfrm>
                        <a:prstGeom prst="rect">
                          <a:avLst/>
                        </a:prstGeom>
                        <a:solidFill>
                          <a:prstClr val="white"/>
                        </a:solidFill>
                        <a:ln>
                          <a:noFill/>
                        </a:ln>
                      </wps:spPr>
                      <wps:txbx>
                        <w:txbxContent>
                          <w:p w14:paraId="4E255343" w14:textId="493BBB62" w:rsidR="00E34DBC" w:rsidRPr="00DB4EDB" w:rsidRDefault="00E34DBC" w:rsidP="00911B8D">
                            <w:pPr>
                              <w:pStyle w:val="Lgende"/>
                              <w:rPr>
                                <w:noProof/>
                                <w:sz w:val="24"/>
                              </w:rPr>
                            </w:pPr>
                            <w:bookmarkStart w:id="103" w:name="_Toc74926635"/>
                            <w:r>
                              <w:t xml:space="preserve">Illustration </w:t>
                            </w:r>
                            <w:r w:rsidR="0082750F">
                              <w:fldChar w:fldCharType="begin"/>
                            </w:r>
                            <w:r w:rsidR="0082750F">
                              <w:instrText xml:space="preserve"> SEQ Illustration \* ARABIC </w:instrText>
                            </w:r>
                            <w:r w:rsidR="0082750F">
                              <w:fldChar w:fldCharType="separate"/>
                            </w:r>
                            <w:r w:rsidR="000C45B9">
                              <w:rPr>
                                <w:noProof/>
                              </w:rPr>
                              <w:t>88</w:t>
                            </w:r>
                            <w:r w:rsidR="0082750F">
                              <w:rPr>
                                <w:noProof/>
                              </w:rPr>
                              <w:fldChar w:fldCharType="end"/>
                            </w:r>
                            <w:r>
                              <w:t xml:space="preserve"> : Sommaire note de cadrage</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4D6845" id="Zone de texte 1" o:spid="_x0000_s1044" type="#_x0000_t202" style="position:absolute;left:0;text-align:left;margin-left:0;margin-top:335.5pt;width:453.5pt;height:11.25pt;z-index:2517575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" stroked="f">
                <v:textbox inset="0,0,0,0">
                  <w:txbxContent>
                    <w:p w14:paraId="4E255343" w14:textId="493BBB62" w:rsidR="00E34DBC" w:rsidRPr="00DB4EDB" w:rsidRDefault="00E34DBC" w:rsidP="00911B8D">
                      <w:pPr>
                        <w:pStyle w:val="Lgende"/>
                        <w:rPr>
                          <w:noProof/>
                          <w:sz w:val="24"/>
                        </w:rPr>
                      </w:pPr>
                      <w:bookmarkStart w:id="104" w:name="_Toc74926635"/>
                      <w:r>
                        <w:t xml:space="preserve">Illustration </w:t>
                      </w:r>
                      <w:r w:rsidR="0082750F">
                        <w:fldChar w:fldCharType="begin"/>
                      </w:r>
                      <w:r w:rsidR="0082750F">
                        <w:instrText xml:space="preserve"> SEQ Illustration \* ARABIC </w:instrText>
                      </w:r>
                      <w:r w:rsidR="0082750F">
                        <w:fldChar w:fldCharType="separate"/>
                      </w:r>
                      <w:r w:rsidR="000C45B9">
                        <w:rPr>
                          <w:noProof/>
                        </w:rPr>
                        <w:t>88</w:t>
                      </w:r>
                      <w:r w:rsidR="0082750F">
                        <w:rPr>
                          <w:noProof/>
                        </w:rPr>
                        <w:fldChar w:fldCharType="end"/>
                      </w:r>
                      <w:r>
                        <w:t xml:space="preserve"> : Sommaire note de cadrage</w:t>
                      </w:r>
                      <w:bookmarkEnd w:id="104"/>
                    </w:p>
                  </w:txbxContent>
                </v:textbox>
                <w10:wrap type="topAndBottom" anchorx="margin"/>
              </v:shape>
            </w:pict>
          </mc:Fallback>
        </mc:AlternateContent>
      </w:r>
      <w:r w:rsidR="00AE512A">
        <w:t>Ce travail a débuté l</w:t>
      </w:r>
      <w:r w:rsidR="00321121">
        <w:t>’avant</w:t>
      </w:r>
      <w:r w:rsidR="00AE512A">
        <w:t xml:space="preserve"> dernière semaine d’avril par </w:t>
      </w:r>
      <w:r w:rsidR="00BE2724">
        <w:t xml:space="preserve">une phase de cadrage qui a conduit à la </w:t>
      </w:r>
      <w:r w:rsidR="00AE512A">
        <w:t xml:space="preserve">rédaction d’une note </w:t>
      </w:r>
      <w:r w:rsidR="002F0D0A">
        <w:t>de cadrage</w:t>
      </w:r>
      <w:r w:rsidR="00AE512A">
        <w:t xml:space="preserve"> </w:t>
      </w:r>
      <w:r w:rsidR="00911B8D">
        <w:t xml:space="preserve">dont les parties les plus importantes sont visibles à la fin de ce rapport </w:t>
      </w:r>
      <w:r w:rsidR="00911B8D" w:rsidRPr="001850DA">
        <w:rPr>
          <w:i/>
          <w:iCs/>
        </w:rPr>
        <w:t>(</w:t>
      </w:r>
      <w:r w:rsidR="001850DA" w:rsidRPr="001850DA">
        <w:rPr>
          <w:i/>
          <w:iCs/>
        </w:rPr>
        <w:t>a</w:t>
      </w:r>
      <w:r w:rsidR="00911B8D" w:rsidRPr="001850DA">
        <w:rPr>
          <w:i/>
          <w:iCs/>
        </w:rPr>
        <w:t>nnexe 2)</w:t>
      </w:r>
      <w:r w:rsidR="00911B8D">
        <w:t xml:space="preserve">. Ce document </w:t>
      </w:r>
      <w:r w:rsidR="00AE512A">
        <w:t>regroup</w:t>
      </w:r>
      <w:r w:rsidR="00911B8D">
        <w:t>e</w:t>
      </w:r>
      <w:r w:rsidR="00AE512A">
        <w:t xml:space="preserve"> diverses informations sur le contexte, les enjeux et les objectifs de cette action. Une partie méthodologique traitait des phases, du calendrier et des livrables.</w:t>
      </w:r>
    </w:p>
    <w:p w14:paraId="1C900299" w14:textId="258697FF" w:rsidR="00E514AD" w:rsidRDefault="00E514AD" w:rsidP="00E514AD">
      <w:pPr>
        <w:pStyle w:val="Paragraphe"/>
        <w:keepNext/>
      </w:pPr>
      <w:r>
        <w:t>Au cours de la semaine suivante, j’ai eu à retravailler l’annuaire des partenaires potentiels déjà existant au sein de l’agence afin de vérifier la véracité des informations dans le but de les</w:t>
      </w:r>
      <w:r w:rsidR="002865C3">
        <w:t xml:space="preserve"> </w:t>
      </w:r>
      <w:r>
        <w:lastRenderedPageBreak/>
        <w:t xml:space="preserve">démarcher prochainement. Je suis parti de la base de données de l’agence que j’ai mise à jour et j’ai effectué des recherches afin de trouver de nouveaux partenaires potentiels. </w:t>
      </w:r>
    </w:p>
    <w:p w14:paraId="4884CF8E" w14:textId="7A16F8B2" w:rsidR="00E514AD" w:rsidRDefault="006071E0" w:rsidP="00AE512A">
      <w:pPr>
        <w:pStyle w:val="Paragraphe"/>
      </w:pPr>
      <w:r>
        <w:rPr>
          <w:noProof/>
        </w:rPr>
        <w:drawing>
          <wp:anchor distT="0" distB="0" distL="114300" distR="114300" simplePos="0" relativeHeight="251803648" behindDoc="0" locked="0" layoutInCell="1" allowOverlap="1" wp14:anchorId="46B95284" wp14:editId="5E4FAE50">
            <wp:simplePos x="0" y="0"/>
            <wp:positionH relativeFrom="margin">
              <wp:align>center</wp:align>
            </wp:positionH>
            <wp:positionV relativeFrom="paragraph">
              <wp:posOffset>394970</wp:posOffset>
            </wp:positionV>
            <wp:extent cx="5759450" cy="2085340"/>
            <wp:effectExtent l="0" t="0" r="0" b="0"/>
            <wp:wrapTopAndBottom/>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39">
                      <a:extLst>
                        <a:ext uri="{28A0092B-C50C-407E-A947-70E740481C1C}">
                          <a14:useLocalDpi xmlns:a14="http://schemas.microsoft.com/office/drawing/2010/main" val="0"/>
                        </a:ext>
                      </a:extLst>
                    </a:blip>
                    <a:stretch>
                      <a:fillRect/>
                    </a:stretch>
                  </pic:blipFill>
                  <pic:spPr>
                    <a:xfrm>
                      <a:off x="0" y="0"/>
                      <a:ext cx="5759450" cy="2085340"/>
                    </a:xfrm>
                    <a:prstGeom prst="rect">
                      <a:avLst/>
                    </a:prstGeom>
                  </pic:spPr>
                </pic:pic>
              </a:graphicData>
            </a:graphic>
          </wp:anchor>
        </w:drawing>
      </w:r>
      <w:r w:rsidR="00470F27">
        <w:t>Ainsi, j’ai recensé 34 associations pour lesquelles j’ai réalisé un court résumé de leurs activités et des publics vers lesquels elles sont orientées.</w:t>
      </w:r>
    </w:p>
    <w:p w14:paraId="7DF6BF74" w14:textId="6E72CD4C" w:rsidR="00145559" w:rsidRDefault="006071E0" w:rsidP="00145559">
      <w:pPr>
        <w:pStyle w:val="Paragraphe"/>
        <w:keepNext/>
      </w:pPr>
      <w:r>
        <w:rPr>
          <w:noProof/>
        </w:rPr>
        <w:lastRenderedPageBreak/>
        <w:drawing>
          <wp:anchor distT="0" distB="0" distL="114300" distR="114300" simplePos="0" relativeHeight="251789312" behindDoc="0" locked="0" layoutInCell="1" allowOverlap="1" wp14:anchorId="0633B9FF" wp14:editId="453AC150">
            <wp:simplePos x="0" y="0"/>
            <wp:positionH relativeFrom="margin">
              <wp:align>center</wp:align>
            </wp:positionH>
            <wp:positionV relativeFrom="paragraph">
              <wp:posOffset>410845</wp:posOffset>
            </wp:positionV>
            <wp:extent cx="5295900" cy="8307705"/>
            <wp:effectExtent l="0" t="0" r="0" b="0"/>
            <wp:wrapTopAndBottom/>
            <wp:docPr id="60" name="Image 6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texte&#10;&#10;Description générée automatiquement"/>
                    <pic:cNvPicPr/>
                  </pic:nvPicPr>
                  <pic:blipFill>
                    <a:blip r:embed="rId40">
                      <a:extLst>
                        <a:ext uri="{28A0092B-C50C-407E-A947-70E740481C1C}">
                          <a14:useLocalDpi xmlns:a14="http://schemas.microsoft.com/office/drawing/2010/main" val="0"/>
                        </a:ext>
                      </a:extLst>
                    </a:blip>
                    <a:stretch>
                      <a:fillRect/>
                    </a:stretch>
                  </pic:blipFill>
                  <pic:spPr>
                    <a:xfrm>
                      <a:off x="0" y="0"/>
                      <a:ext cx="5295900" cy="8307705"/>
                    </a:xfrm>
                    <a:prstGeom prst="rect">
                      <a:avLst/>
                    </a:prstGeom>
                  </pic:spPr>
                </pic:pic>
              </a:graphicData>
            </a:graphic>
            <wp14:sizeRelH relativeFrom="margin">
              <wp14:pctWidth>0</wp14:pctWidth>
            </wp14:sizeRelH>
            <wp14:sizeRelV relativeFrom="margin">
              <wp14:pctHeight>0</wp14:pctHeight>
            </wp14:sizeRelV>
          </wp:anchor>
        </w:drawing>
      </w:r>
      <w:r w:rsidR="00145559">
        <w:t xml:space="preserve">Pour initier les échanges, j’ai rédigé le mail type (ci-dessous) qui </w:t>
      </w:r>
      <w:r w:rsidR="003A7C75">
        <w:t>a été</w:t>
      </w:r>
      <w:r w:rsidR="00145559">
        <w:t xml:space="preserve"> utilisé durant la campagne d’emailing débutée la deuxième semaine de mai.</w:t>
      </w:r>
    </w:p>
    <w:p w14:paraId="67E08F29" w14:textId="0909B4F0" w:rsidR="005558B2" w:rsidRDefault="00092633" w:rsidP="00AE512A">
      <w:pPr>
        <w:pStyle w:val="Paragraphe"/>
      </w:pPr>
      <w:r>
        <w:lastRenderedPageBreak/>
        <w:t>A la suite d</w:t>
      </w:r>
      <w:r w:rsidR="00546FEC">
        <w:t>u lancement de</w:t>
      </w:r>
      <w:r w:rsidR="005558B2">
        <w:t xml:space="preserve"> la campagne d’emailing</w:t>
      </w:r>
      <w:r w:rsidR="00BE2724">
        <w:t xml:space="preserve"> le </w:t>
      </w:r>
      <w:r w:rsidR="004A349C">
        <w:t>m</w:t>
      </w:r>
      <w:r w:rsidR="00083882">
        <w:t>ercredi</w:t>
      </w:r>
      <w:r w:rsidR="004A349C">
        <w:t xml:space="preserve"> 1</w:t>
      </w:r>
      <w:r w:rsidR="00083882">
        <w:t>2</w:t>
      </w:r>
      <w:r w:rsidR="00BE2724">
        <w:t xml:space="preserve"> mai, j’ai travaillé à la rédaction d’un guide d’entretien qui m’a permis de définir un déroulement type</w:t>
      </w:r>
      <w:r w:rsidR="00546FEC">
        <w:t xml:space="preserve">, des points importants pour mieux comprendre les besoins des associations </w:t>
      </w:r>
      <w:r w:rsidR="00BE2724">
        <w:t xml:space="preserve">ainsi que des questions </w:t>
      </w:r>
      <w:r w:rsidR="00546FEC">
        <w:t>concernant leurs ressentis sur différents sujets :</w:t>
      </w:r>
    </w:p>
    <w:p w14:paraId="50C85B60" w14:textId="622C02C1" w:rsidR="005558B2" w:rsidRPr="003908DE" w:rsidRDefault="003908DE" w:rsidP="00724CA3">
      <w:pPr>
        <w:pStyle w:val="Paragraphe"/>
        <w:numPr>
          <w:ilvl w:val="0"/>
          <w:numId w:val="19"/>
        </w:numPr>
        <w:ind w:left="360"/>
        <w:rPr>
          <w:b/>
          <w:bCs/>
        </w:rPr>
      </w:pPr>
      <w:r w:rsidRPr="003908DE">
        <w:rPr>
          <w:b/>
          <w:bCs/>
        </w:rPr>
        <w:t>Contexte du projet</w:t>
      </w:r>
    </w:p>
    <w:p w14:paraId="4D728186" w14:textId="48205303" w:rsidR="003908DE" w:rsidRDefault="003908DE" w:rsidP="00724CA3">
      <w:pPr>
        <w:pStyle w:val="Paragraphe"/>
        <w:ind w:left="360"/>
      </w:pPr>
      <w:r>
        <w:t>Dans le cadre du plan de relance, Finistère360° souhaite renforcer son accompagnement et ses actions sur la thématique environnement/biodiversité et étudie le potentiel intérêt d’acteurs à travailler collectivement sur ces sujets, aussi bien en terme d’ingénierie ou de communication avec par exemple des actions pour mieux gérer les flux, repenser l’accueil ou encore construire des offres d’activités éco-responsables en adéquation avec les attentes ou tout simplement la mise en place d’une communication plus ludique pour éduquer et sensibiliser le grand public.</w:t>
      </w:r>
    </w:p>
    <w:p w14:paraId="183F642D" w14:textId="10237E19" w:rsidR="003908DE" w:rsidRPr="003908DE" w:rsidRDefault="003908DE" w:rsidP="00724CA3">
      <w:pPr>
        <w:pStyle w:val="Paragraphe"/>
        <w:numPr>
          <w:ilvl w:val="0"/>
          <w:numId w:val="20"/>
        </w:numPr>
        <w:ind w:left="360"/>
        <w:rPr>
          <w:b/>
          <w:bCs/>
        </w:rPr>
      </w:pPr>
      <w:r w:rsidRPr="003908DE">
        <w:rPr>
          <w:b/>
          <w:bCs/>
        </w:rPr>
        <w:t>Présentation de nos structures, missions et actions</w:t>
      </w:r>
    </w:p>
    <w:p w14:paraId="57400B10" w14:textId="1DC5CDD8" w:rsidR="003908DE" w:rsidRDefault="00724CA3" w:rsidP="00724CA3">
      <w:pPr>
        <w:pStyle w:val="Paragraphe"/>
        <w:ind w:left="360"/>
      </w:pPr>
      <w:r>
        <w:t>L’agence</w:t>
      </w:r>
      <w:r w:rsidR="003908DE">
        <w:t xml:space="preserve"> d’attractivité territoriale Finistère360°</w:t>
      </w:r>
      <w:r>
        <w:t xml:space="preserve"> est</w:t>
      </w:r>
      <w:r w:rsidR="003908DE">
        <w:t xml:space="preserve"> en lien avec le Département Ces actions sont aux bénéfices des habitants, des acteurs animant le territoire et des visiteurs. La structure anime également la marque Tout Commence en Finistère et son réseau d’ambassadeurs</w:t>
      </w:r>
      <w:r>
        <w:t>. A</w:t>
      </w:r>
      <w:r w:rsidR="003908DE">
        <w:t xml:space="preserve">ctive </w:t>
      </w:r>
      <w:r w:rsidR="00E14231">
        <w:t xml:space="preserve">depuis </w:t>
      </w:r>
      <w:r w:rsidR="003908DE">
        <w:t>plus de 10 ans</w:t>
      </w:r>
      <w:r>
        <w:t>, elle est</w:t>
      </w:r>
      <w:r w:rsidR="003908DE">
        <w:t xml:space="preserve"> devenue récemment </w:t>
      </w:r>
      <w:r w:rsidR="00E14231">
        <w:t xml:space="preserve">une </w:t>
      </w:r>
      <w:r w:rsidR="003908DE">
        <w:t>marque à mission/qualifiante</w:t>
      </w:r>
      <w:r w:rsidR="00E14231">
        <w:t>.</w:t>
      </w:r>
    </w:p>
    <w:p w14:paraId="4EF542EC" w14:textId="2B335C83" w:rsidR="003908DE" w:rsidRDefault="003908DE" w:rsidP="00724CA3">
      <w:pPr>
        <w:pStyle w:val="Paragraphe"/>
        <w:ind w:left="360"/>
      </w:pPr>
      <w:r>
        <w:t>Ses missions se structurent autour de trois compétences, trois axes :</w:t>
      </w:r>
    </w:p>
    <w:p w14:paraId="321536F8" w14:textId="70114900" w:rsidR="003908DE" w:rsidRDefault="003908DE" w:rsidP="00724CA3">
      <w:pPr>
        <w:pStyle w:val="Paragraphe"/>
        <w:ind w:left="360"/>
      </w:pPr>
      <w:r w:rsidRPr="00E14231">
        <w:rPr>
          <w:i/>
          <w:iCs/>
          <w:u w:val="single"/>
        </w:rPr>
        <w:t>La veille</w:t>
      </w:r>
      <w:r w:rsidRPr="00E14231">
        <w:rPr>
          <w:u w:val="single"/>
        </w:rPr>
        <w:t xml:space="preserve"> :</w:t>
      </w:r>
      <w:r>
        <w:t xml:space="preserve"> pour connaître, comprendre les usages, les attentes, les tendances</w:t>
      </w:r>
    </w:p>
    <w:p w14:paraId="72EA9CC3" w14:textId="1D7A0DCE" w:rsidR="003908DE" w:rsidRDefault="003908DE" w:rsidP="00724CA3">
      <w:pPr>
        <w:pStyle w:val="Paragraphe"/>
        <w:ind w:left="360"/>
      </w:pPr>
      <w:r w:rsidRPr="00E14231">
        <w:rPr>
          <w:i/>
          <w:iCs/>
          <w:u w:val="single"/>
        </w:rPr>
        <w:t>La développement, l’ingénierie de projet</w:t>
      </w:r>
      <w:r w:rsidRPr="00E14231">
        <w:rPr>
          <w:u w:val="single"/>
        </w:rPr>
        <w:t xml:space="preserve"> :</w:t>
      </w:r>
      <w:r w:rsidRPr="00E14231">
        <w:t xml:space="preserve"> </w:t>
      </w:r>
      <w:r>
        <w:t>pour améliorer le parcours</w:t>
      </w:r>
      <w:r w:rsidR="00724CA3">
        <w:t xml:space="preserve"> client</w:t>
      </w:r>
      <w:r>
        <w:t xml:space="preserve">, résoudre des </w:t>
      </w:r>
      <w:r w:rsidR="00666611">
        <w:t>difficultés</w:t>
      </w:r>
      <w:r>
        <w:t xml:space="preserve"> et favoriser des visites/activités plus expérientielles, le tout dans une logique éco-responsable. Animer et accompagner les acteurs dans ce sens.</w:t>
      </w:r>
    </w:p>
    <w:p w14:paraId="3CA94D63" w14:textId="2D8CC86C" w:rsidR="003908DE" w:rsidRPr="003908DE" w:rsidRDefault="003908DE" w:rsidP="00724CA3">
      <w:pPr>
        <w:pStyle w:val="Paragraphe"/>
        <w:ind w:left="360"/>
        <w:rPr>
          <w:b/>
          <w:bCs/>
        </w:rPr>
      </w:pPr>
      <w:r w:rsidRPr="00E14231">
        <w:rPr>
          <w:i/>
          <w:iCs/>
          <w:u w:val="single"/>
        </w:rPr>
        <w:t>La communication, rôle de média</w:t>
      </w:r>
      <w:r w:rsidRPr="00E14231">
        <w:rPr>
          <w:u w:val="single"/>
        </w:rPr>
        <w:t xml:space="preserve"> :</w:t>
      </w:r>
      <w:r>
        <w:t xml:space="preserve"> en étant un portail d’information, d’inspiration pour les habitants et visiteurs du Finistère (à travers son site web et ses réseaux sociaux et le </w:t>
      </w:r>
      <w:proofErr w:type="spellStart"/>
      <w:r>
        <w:t>pass</w:t>
      </w:r>
      <w:proofErr w:type="spellEnd"/>
      <w:r>
        <w:t>).</w:t>
      </w:r>
    </w:p>
    <w:p w14:paraId="20E7A6EF" w14:textId="3AFBE23C" w:rsidR="005558B2" w:rsidRDefault="003908DE" w:rsidP="00724CA3">
      <w:pPr>
        <w:pStyle w:val="Paragraphe"/>
        <w:numPr>
          <w:ilvl w:val="0"/>
          <w:numId w:val="21"/>
        </w:numPr>
        <w:ind w:left="360"/>
        <w:rPr>
          <w:b/>
          <w:bCs/>
        </w:rPr>
      </w:pPr>
      <w:r w:rsidRPr="003908DE">
        <w:rPr>
          <w:b/>
          <w:bCs/>
        </w:rPr>
        <w:t>Echanges autours des constats, enjeux, observations et problématiques</w:t>
      </w:r>
    </w:p>
    <w:p w14:paraId="1507E7E7" w14:textId="0C581C47" w:rsidR="00E14231" w:rsidRDefault="00E14231" w:rsidP="00724CA3">
      <w:pPr>
        <w:pStyle w:val="Paragraphe"/>
        <w:ind w:left="360"/>
      </w:pPr>
      <w:r>
        <w:t>La crise sanitaire a fait émerger ou accélérer des comportements positifs comme négatifs et des attentes plus ou moins nouvelles (telles que cette envie de nature accrue).</w:t>
      </w:r>
    </w:p>
    <w:p w14:paraId="712E3606" w14:textId="5D15970A" w:rsidR="00E14231" w:rsidRDefault="00E14231" w:rsidP="00724CA3">
      <w:pPr>
        <w:pStyle w:val="Paragraphe"/>
        <w:ind w:left="360"/>
      </w:pPr>
      <w:r>
        <w:t xml:space="preserve">Quelles observations, constats y a-t-il eu du côté des interlocuteurs ? Y a-t-il eu des évolutions/changements depuis la crise sanitaire selon eux ? </w:t>
      </w:r>
    </w:p>
    <w:p w14:paraId="0DFF7F61" w14:textId="29D98FC4" w:rsidR="00E14231" w:rsidRPr="00E14231" w:rsidRDefault="00E14231" w:rsidP="00724CA3">
      <w:pPr>
        <w:pStyle w:val="Paragraphe"/>
        <w:ind w:left="360"/>
      </w:pPr>
      <w:r>
        <w:t>Quel a été l’effet de la crise sanitaire sur leurs activités ? Rencontrent-ils des problématiques particulières ?</w:t>
      </w:r>
    </w:p>
    <w:p w14:paraId="252235E6" w14:textId="78C1AD20" w:rsidR="003908DE" w:rsidRDefault="003908DE" w:rsidP="00724CA3">
      <w:pPr>
        <w:pStyle w:val="Paragraphe"/>
        <w:numPr>
          <w:ilvl w:val="0"/>
          <w:numId w:val="22"/>
        </w:numPr>
        <w:ind w:left="360"/>
        <w:rPr>
          <w:b/>
          <w:bCs/>
        </w:rPr>
      </w:pPr>
      <w:r w:rsidRPr="003908DE">
        <w:rPr>
          <w:b/>
          <w:bCs/>
        </w:rPr>
        <w:t>Travaux conjoints, partenariats possibles</w:t>
      </w:r>
    </w:p>
    <w:p w14:paraId="6620579E" w14:textId="0DA5ECC8" w:rsidR="00E14231" w:rsidRDefault="00E14231" w:rsidP="00724CA3">
      <w:pPr>
        <w:pStyle w:val="Paragraphe"/>
        <w:ind w:left="360"/>
      </w:pPr>
      <w:r>
        <w:t>Qu’attendent-ils de l’agence pour mieux les accompagner, les valoriser ?</w:t>
      </w:r>
    </w:p>
    <w:p w14:paraId="7528F9EC" w14:textId="49EC6BE3" w:rsidR="00E14231" w:rsidRDefault="00E14231" w:rsidP="00724CA3">
      <w:pPr>
        <w:pStyle w:val="Paragraphe"/>
        <w:ind w:left="360"/>
        <w:rPr>
          <w:bCs/>
        </w:rPr>
      </w:pPr>
      <w:r w:rsidRPr="00E14231">
        <w:rPr>
          <w:bCs/>
        </w:rPr>
        <w:t xml:space="preserve">L’objectif est de se réinterroger sur la relation entre tourisme/loisirs et nature/environnement </w:t>
      </w:r>
      <w:r>
        <w:rPr>
          <w:bCs/>
        </w:rPr>
        <w:t>et</w:t>
      </w:r>
      <w:r w:rsidRPr="00E14231">
        <w:rPr>
          <w:bCs/>
        </w:rPr>
        <w:t xml:space="preserve"> ainsi innover, se réinventer pour concilier activités de pleine nature et préservation de l’environnement. </w:t>
      </w:r>
    </w:p>
    <w:p w14:paraId="7FF4E8EB" w14:textId="0FC10E94" w:rsidR="00E14231" w:rsidRPr="00E14231" w:rsidRDefault="00E14231" w:rsidP="00724CA3">
      <w:pPr>
        <w:pStyle w:val="Paragraphe"/>
        <w:ind w:left="360"/>
        <w:rPr>
          <w:bCs/>
        </w:rPr>
      </w:pPr>
      <w:r w:rsidRPr="00E14231">
        <w:rPr>
          <w:bCs/>
        </w:rPr>
        <w:t xml:space="preserve">Selon </w:t>
      </w:r>
      <w:r>
        <w:rPr>
          <w:bCs/>
        </w:rPr>
        <w:t>eux</w:t>
      </w:r>
      <w:r w:rsidRPr="00E14231">
        <w:rPr>
          <w:bCs/>
        </w:rPr>
        <w:t>, faut-il se réinventer et si oui, comment ? </w:t>
      </w:r>
    </w:p>
    <w:p w14:paraId="71988A23" w14:textId="1DFA6767" w:rsidR="00E14231" w:rsidRPr="00E14231" w:rsidRDefault="00E14231" w:rsidP="00724CA3">
      <w:pPr>
        <w:pStyle w:val="Paragraphe"/>
        <w:ind w:left="360"/>
        <w:rPr>
          <w:bCs/>
        </w:rPr>
      </w:pPr>
      <w:r w:rsidRPr="00E14231">
        <w:rPr>
          <w:bCs/>
        </w:rPr>
        <w:t>Dans le cadre de la cellule de crise départementale, une réunion avec des acteurs de loisirs de plein air a été réalisée et s’est conclue avec une suggestion de pistes de travaux conjoints sur les axes ci-après :</w:t>
      </w:r>
    </w:p>
    <w:p w14:paraId="03F849D8" w14:textId="7322B641" w:rsidR="00E14231" w:rsidRPr="00E14231" w:rsidRDefault="00E14231" w:rsidP="00724CA3">
      <w:pPr>
        <w:pStyle w:val="Paragraphe"/>
        <w:numPr>
          <w:ilvl w:val="0"/>
          <w:numId w:val="24"/>
        </w:numPr>
        <w:ind w:left="720"/>
        <w:rPr>
          <w:bCs/>
        </w:rPr>
      </w:pPr>
      <w:r w:rsidRPr="00E14231">
        <w:rPr>
          <w:bCs/>
        </w:rPr>
        <w:t>Veiller sur la gestion, accueil des publics</w:t>
      </w:r>
      <w:r>
        <w:rPr>
          <w:bCs/>
        </w:rPr>
        <w:t> :</w:t>
      </w:r>
      <w:r w:rsidRPr="00E14231">
        <w:rPr>
          <w:bCs/>
        </w:rPr>
        <w:t xml:space="preserve"> Suivre les comportements, attentes et grandes tendances</w:t>
      </w:r>
    </w:p>
    <w:p w14:paraId="673590F3" w14:textId="27206041" w:rsidR="00E14231" w:rsidRPr="00E14231" w:rsidRDefault="00E14231" w:rsidP="00724CA3">
      <w:pPr>
        <w:pStyle w:val="Paragraphe"/>
        <w:numPr>
          <w:ilvl w:val="0"/>
          <w:numId w:val="24"/>
        </w:numPr>
        <w:ind w:left="720"/>
        <w:rPr>
          <w:bCs/>
        </w:rPr>
      </w:pPr>
      <w:r w:rsidRPr="00E14231">
        <w:rPr>
          <w:bCs/>
        </w:rPr>
        <w:t>Optimiser la fluidité du parcours et mieux répondre aux attentes.</w:t>
      </w:r>
    </w:p>
    <w:p w14:paraId="0D069DEF" w14:textId="77777777" w:rsidR="00E14231" w:rsidRPr="00E14231" w:rsidRDefault="00E14231" w:rsidP="00724CA3">
      <w:pPr>
        <w:pStyle w:val="Paragraphe"/>
        <w:numPr>
          <w:ilvl w:val="0"/>
          <w:numId w:val="24"/>
        </w:numPr>
        <w:ind w:left="720"/>
        <w:rPr>
          <w:bCs/>
        </w:rPr>
      </w:pPr>
      <w:r w:rsidRPr="00E14231">
        <w:rPr>
          <w:bCs/>
        </w:rPr>
        <w:t>Innover pour concilier les activités pleine nature et préservation de l’environnement</w:t>
      </w:r>
    </w:p>
    <w:p w14:paraId="51E5A3A1" w14:textId="77777777" w:rsidR="00E14231" w:rsidRPr="00E14231" w:rsidRDefault="00E14231" w:rsidP="00724CA3">
      <w:pPr>
        <w:pStyle w:val="Paragraphe"/>
        <w:numPr>
          <w:ilvl w:val="0"/>
          <w:numId w:val="24"/>
        </w:numPr>
        <w:ind w:left="720"/>
        <w:rPr>
          <w:bCs/>
        </w:rPr>
      </w:pPr>
      <w:r w:rsidRPr="00E14231">
        <w:rPr>
          <w:bCs/>
        </w:rPr>
        <w:t>Communiquer efficace et responsable en valorisant les activités de pleine nature et les services en réponse aux besoins</w:t>
      </w:r>
    </w:p>
    <w:p w14:paraId="30316A68" w14:textId="035FCB02" w:rsidR="00E14231" w:rsidRPr="00E14231" w:rsidRDefault="00E14231" w:rsidP="00724CA3">
      <w:pPr>
        <w:pStyle w:val="Paragraphe"/>
        <w:ind w:left="360"/>
        <w:rPr>
          <w:bCs/>
        </w:rPr>
      </w:pPr>
      <w:r w:rsidRPr="00E14231">
        <w:rPr>
          <w:bCs/>
        </w:rPr>
        <w:lastRenderedPageBreak/>
        <w:t>Qu’en pense</w:t>
      </w:r>
      <w:r>
        <w:rPr>
          <w:bCs/>
        </w:rPr>
        <w:t>nt-ils</w:t>
      </w:r>
      <w:r w:rsidRPr="00E14231">
        <w:rPr>
          <w:bCs/>
        </w:rPr>
        <w:t xml:space="preserve"> ? </w:t>
      </w:r>
      <w:r>
        <w:rPr>
          <w:bCs/>
        </w:rPr>
        <w:t>Seraient-ils</w:t>
      </w:r>
      <w:r w:rsidRPr="00E14231">
        <w:rPr>
          <w:bCs/>
        </w:rPr>
        <w:t xml:space="preserve"> prêt</w:t>
      </w:r>
      <w:r>
        <w:rPr>
          <w:bCs/>
        </w:rPr>
        <w:t>s</w:t>
      </w:r>
      <w:r w:rsidRPr="00E14231">
        <w:rPr>
          <w:bCs/>
        </w:rPr>
        <w:t xml:space="preserve"> à contribuer, à </w:t>
      </w:r>
      <w:r>
        <w:rPr>
          <w:bCs/>
        </w:rPr>
        <w:t>s’</w:t>
      </w:r>
      <w:r w:rsidRPr="00E14231">
        <w:rPr>
          <w:bCs/>
        </w:rPr>
        <w:t>inscrire dans ses actions ou l’une d’entre elles ?</w:t>
      </w:r>
    </w:p>
    <w:p w14:paraId="17F43965" w14:textId="71F3EE4A" w:rsidR="00E14231" w:rsidRPr="00E14231" w:rsidRDefault="00E14231" w:rsidP="00724CA3">
      <w:pPr>
        <w:pStyle w:val="Paragraphe"/>
        <w:ind w:left="360"/>
        <w:rPr>
          <w:bCs/>
        </w:rPr>
      </w:pPr>
      <w:r w:rsidRPr="00E14231">
        <w:rPr>
          <w:bCs/>
        </w:rPr>
        <w:t>Il a été évoqué la possibilité de mener un travail plus approfondi sur le volet nature/biodiv</w:t>
      </w:r>
      <w:r>
        <w:rPr>
          <w:bCs/>
        </w:rPr>
        <w:t>ersité</w:t>
      </w:r>
      <w:r w:rsidRPr="00E14231">
        <w:rPr>
          <w:bCs/>
        </w:rPr>
        <w:t xml:space="preserve"> et mise en découverte avec par exemple le design d’expérience plus en adéquation avec les attentes du grand public (ludique, fluide, éco responsable…) ou encore travailler le parcours pour étudier/résoudre des </w:t>
      </w:r>
      <w:r w:rsidR="00666611">
        <w:rPr>
          <w:bCs/>
        </w:rPr>
        <w:t>difficultés</w:t>
      </w:r>
      <w:r w:rsidRPr="00E14231">
        <w:rPr>
          <w:bCs/>
        </w:rPr>
        <w:t xml:space="preserve"> en termes d’accueil sur site de visite (gestion des flux) par exemple. </w:t>
      </w:r>
    </w:p>
    <w:p w14:paraId="458C7C11" w14:textId="46D5FB21" w:rsidR="00E14231" w:rsidRPr="00E14231" w:rsidRDefault="00E14231" w:rsidP="00724CA3">
      <w:pPr>
        <w:pStyle w:val="Paragraphe"/>
        <w:ind w:left="360"/>
        <w:rPr>
          <w:bCs/>
        </w:rPr>
      </w:pPr>
      <w:r w:rsidRPr="00E14231">
        <w:rPr>
          <w:bCs/>
        </w:rPr>
        <w:t>Qu’en pense</w:t>
      </w:r>
      <w:r>
        <w:rPr>
          <w:bCs/>
        </w:rPr>
        <w:t>nt-ils</w:t>
      </w:r>
      <w:r w:rsidRPr="00E14231">
        <w:rPr>
          <w:bCs/>
        </w:rPr>
        <w:t xml:space="preserve"> ? En </w:t>
      </w:r>
      <w:r>
        <w:rPr>
          <w:bCs/>
        </w:rPr>
        <w:t>en auraient-ils</w:t>
      </w:r>
      <w:r w:rsidRPr="00E14231">
        <w:rPr>
          <w:bCs/>
        </w:rPr>
        <w:t xml:space="preserve"> besoin dans </w:t>
      </w:r>
      <w:r>
        <w:rPr>
          <w:bCs/>
        </w:rPr>
        <w:t>leurs</w:t>
      </w:r>
      <w:r w:rsidRPr="00E14231">
        <w:rPr>
          <w:bCs/>
        </w:rPr>
        <w:t xml:space="preserve"> cas et si oui, sur quels aspects</w:t>
      </w:r>
      <w:r>
        <w:rPr>
          <w:bCs/>
        </w:rPr>
        <w:t> ?</w:t>
      </w:r>
    </w:p>
    <w:p w14:paraId="6A58E891" w14:textId="1A0FF80F" w:rsidR="003908DE" w:rsidRDefault="003908DE" w:rsidP="00724CA3">
      <w:pPr>
        <w:pStyle w:val="Paragraphe"/>
        <w:numPr>
          <w:ilvl w:val="0"/>
          <w:numId w:val="23"/>
        </w:numPr>
        <w:ind w:left="360"/>
        <w:rPr>
          <w:b/>
          <w:bCs/>
        </w:rPr>
      </w:pPr>
      <w:r w:rsidRPr="003908DE">
        <w:rPr>
          <w:b/>
          <w:bCs/>
        </w:rPr>
        <w:t xml:space="preserve">Présentation du </w:t>
      </w:r>
      <w:proofErr w:type="spellStart"/>
      <w:r w:rsidRPr="003908DE">
        <w:rPr>
          <w:b/>
          <w:bCs/>
        </w:rPr>
        <w:t>pass</w:t>
      </w:r>
      <w:proofErr w:type="spellEnd"/>
      <w:r w:rsidRPr="003908DE">
        <w:rPr>
          <w:b/>
          <w:bCs/>
        </w:rPr>
        <w:t xml:space="preserve"> Mon Finistère et des autres contenus</w:t>
      </w:r>
    </w:p>
    <w:p w14:paraId="7F6323EA" w14:textId="05D5CB2E" w:rsidR="00E14231" w:rsidRDefault="00E14231" w:rsidP="00724CA3">
      <w:pPr>
        <w:pStyle w:val="Paragraphe"/>
        <w:ind w:left="360"/>
      </w:pPr>
      <w:r>
        <w:t xml:space="preserve">Pour cet été, l’objectif premier va être d’agir plus ou moins directement sur le comportement des habitants/visiteurs afin de limiter les impacts sur l’environnement. En ce sens, le souhait de l’agence est de valoriser des offres (les plus encadrées possibles) répondant à leurs attentes d’envie de nature (et également autour d’autres attentes telles que </w:t>
      </w:r>
      <w:proofErr w:type="gramStart"/>
      <w:r>
        <w:t>la</w:t>
      </w:r>
      <w:proofErr w:type="gramEnd"/>
      <w:r>
        <w:t xml:space="preserve"> gamification/jeu, la multi-activités, le sens…) et adopter une communication plus ludique sur les réseaux sociaux pour sensibiliser aux écogestes, aux bonnes pratiques.</w:t>
      </w:r>
    </w:p>
    <w:p w14:paraId="1965D267" w14:textId="119F2DA5" w:rsidR="00E14231" w:rsidRDefault="00E14231" w:rsidP="00724CA3">
      <w:pPr>
        <w:pStyle w:val="Paragraphe"/>
        <w:ind w:left="360"/>
      </w:pPr>
      <w:r>
        <w:t>Les outils de communication animés par F</w:t>
      </w:r>
      <w:r w:rsidR="00892454">
        <w:t>inistère</w:t>
      </w:r>
      <w:r>
        <w:t>360 pour y répondre sont son site web Tout Commence en Finistère, ses réseaux sociaux (</w:t>
      </w:r>
      <w:r w:rsidR="00892454">
        <w:t>Facebook</w:t>
      </w:r>
      <w:r>
        <w:t>,</w:t>
      </w:r>
      <w:r w:rsidR="00892454">
        <w:t xml:space="preserve"> Instagram</w:t>
      </w:r>
      <w:r>
        <w:t xml:space="preserve">) et le </w:t>
      </w:r>
      <w:proofErr w:type="spellStart"/>
      <w:r>
        <w:t>pass</w:t>
      </w:r>
      <w:proofErr w:type="spellEnd"/>
      <w:r>
        <w:t xml:space="preserve"> numérique Mon Finistère.</w:t>
      </w:r>
    </w:p>
    <w:p w14:paraId="388E3337" w14:textId="3A12FEC0" w:rsidR="005558B2" w:rsidRDefault="005558B2" w:rsidP="005558B2">
      <w:pPr>
        <w:pStyle w:val="Paragraphe"/>
      </w:pPr>
    </w:p>
    <w:p w14:paraId="105537EE" w14:textId="743D9B56" w:rsidR="001E2675" w:rsidRPr="00F440A4" w:rsidRDefault="00321121" w:rsidP="00AE512A">
      <w:pPr>
        <w:pStyle w:val="Paragraphe"/>
        <w:rPr>
          <w:color w:val="0F0D29" w:themeColor="text1"/>
        </w:rPr>
      </w:pPr>
      <w:r>
        <w:t xml:space="preserve">La semaine suivant la campagne d’emailing a été dédiée à des relances </w:t>
      </w:r>
      <w:r w:rsidR="001E2675">
        <w:t xml:space="preserve">téléphoniques </w:t>
      </w:r>
      <w:r>
        <w:t>et prise</w:t>
      </w:r>
      <w:r w:rsidR="00B25F24">
        <w:t>s</w:t>
      </w:r>
      <w:r>
        <w:t xml:space="preserve"> de </w:t>
      </w:r>
      <w:r w:rsidR="001E2675">
        <w:t>rendez-vous</w:t>
      </w:r>
      <w:r w:rsidR="00B25F24">
        <w:t xml:space="preserve"> </w:t>
      </w:r>
      <w:r>
        <w:t>avec les futurs partenaires volontaires à intégrer l’offre</w:t>
      </w:r>
      <w:r w:rsidRPr="00F440A4">
        <w:rPr>
          <w:color w:val="0F0D29" w:themeColor="text1"/>
        </w:rPr>
        <w:t xml:space="preserve">. </w:t>
      </w:r>
      <w:r w:rsidR="003164C9" w:rsidRPr="00F440A4">
        <w:rPr>
          <w:color w:val="0F0D29" w:themeColor="text1"/>
        </w:rPr>
        <w:t xml:space="preserve">Jusqu’à la fin de mon stage, je me suis attaché à maintenir un contact régulier avec les acteurs du territoire en </w:t>
      </w:r>
      <w:r w:rsidR="00F440A4">
        <w:rPr>
          <w:color w:val="0F0D29" w:themeColor="text1"/>
        </w:rPr>
        <w:t>veillant à</w:t>
      </w:r>
      <w:r w:rsidR="003164C9" w:rsidRPr="00F440A4">
        <w:rPr>
          <w:color w:val="0F0D29" w:themeColor="text1"/>
        </w:rPr>
        <w:t xml:space="preserve"> ne pas être trop insistant ou intrusif.</w:t>
      </w:r>
      <w:r w:rsidR="00F440A4">
        <w:rPr>
          <w:color w:val="0F0D29" w:themeColor="text1"/>
        </w:rPr>
        <w:t xml:space="preserve"> </w:t>
      </w:r>
      <w:r w:rsidR="003C246C">
        <w:rPr>
          <w:color w:val="0F0D29" w:themeColor="text1"/>
        </w:rPr>
        <w:t xml:space="preserve">En effet, les professionnels, compte tenu de la reprise d’activité liée au déconfinement, sont très sollicités et n’ont pas forcément de temps pour travailler sur ce genre de propositions, non pas par manque de volonté mais bien par manque de temps. C’est pourquoi j’ai </w:t>
      </w:r>
      <w:r w:rsidR="00012E21">
        <w:rPr>
          <w:color w:val="0F0D29" w:themeColor="text1"/>
        </w:rPr>
        <w:t>fait</w:t>
      </w:r>
      <w:r w:rsidR="003C246C">
        <w:rPr>
          <w:color w:val="0F0D29" w:themeColor="text1"/>
        </w:rPr>
        <w:t xml:space="preserve"> en sorte de maintenir un contact régulier.</w:t>
      </w:r>
    </w:p>
    <w:p w14:paraId="19FB5567" w14:textId="5C8ACEB8" w:rsidR="00C035E4" w:rsidRDefault="001E2675" w:rsidP="00C035E4">
      <w:pPr>
        <w:pStyle w:val="Paragraphe"/>
      </w:pPr>
      <w:r w:rsidRPr="00F440A4">
        <w:rPr>
          <w:color w:val="0F0D29" w:themeColor="text1"/>
        </w:rPr>
        <w:t>Les premiers entretiens ont eu lieu fin mai</w:t>
      </w:r>
      <w:r w:rsidR="00487EA4" w:rsidRPr="00F440A4">
        <w:rPr>
          <w:color w:val="0F0D29" w:themeColor="text1"/>
        </w:rPr>
        <w:t xml:space="preserve"> et se sont poursuivi</w:t>
      </w:r>
      <w:r w:rsidR="004800D7" w:rsidRPr="00F440A4">
        <w:rPr>
          <w:color w:val="0F0D29" w:themeColor="text1"/>
        </w:rPr>
        <w:t>s</w:t>
      </w:r>
      <w:r w:rsidR="00487EA4" w:rsidRPr="00F440A4">
        <w:rPr>
          <w:color w:val="0F0D29" w:themeColor="text1"/>
        </w:rPr>
        <w:t xml:space="preserve"> </w:t>
      </w:r>
      <w:r w:rsidR="002865C3" w:rsidRPr="00F440A4">
        <w:rPr>
          <w:color w:val="0F0D29" w:themeColor="text1"/>
        </w:rPr>
        <w:t>durant le</w:t>
      </w:r>
      <w:r w:rsidR="00487EA4" w:rsidRPr="00F440A4">
        <w:rPr>
          <w:color w:val="0F0D29" w:themeColor="text1"/>
        </w:rPr>
        <w:t xml:space="preserve"> mois </w:t>
      </w:r>
      <w:r w:rsidR="00487EA4">
        <w:t>de juin</w:t>
      </w:r>
      <w:r>
        <w:t xml:space="preserve">. </w:t>
      </w:r>
      <w:r w:rsidR="00C035E4">
        <w:t xml:space="preserve">J’ai aussi eu l’opportunité de me rendre sur place pour rencontrer certains </w:t>
      </w:r>
      <w:r w:rsidR="00F357D2">
        <w:t xml:space="preserve">acteurs </w:t>
      </w:r>
      <w:r w:rsidR="00C035E4">
        <w:t>afin de mieux comprendre les enjeux et contraintes auxquelles ils font face au quotidien. Ces rencontres sont le sujet de la partie suivante de ce rapport. Elles y seront plus détaillées</w:t>
      </w:r>
      <w:r w:rsidR="004800D7">
        <w:t xml:space="preserve">, </w:t>
      </w:r>
      <w:r w:rsidR="00C035E4">
        <w:t>j’y présenterais les résultats et productions.</w:t>
      </w:r>
    </w:p>
    <w:p w14:paraId="15A19D88" w14:textId="505F94A3" w:rsidR="00012E21" w:rsidRDefault="005558B2" w:rsidP="00AE512A">
      <w:pPr>
        <w:pStyle w:val="Paragraphe"/>
      </w:pPr>
      <w:r>
        <w:t>A la suite de ces échanges,</w:t>
      </w:r>
      <w:r w:rsidR="00906B24">
        <w:t xml:space="preserve"> j’ai retravaillé les notes prises afin de synthétiser les </w:t>
      </w:r>
      <w:r w:rsidR="00487EA4">
        <w:t>informations</w:t>
      </w:r>
      <w:r w:rsidR="00906B24">
        <w:t xml:space="preserve"> dans l’objectif de créer un SWOT dynamique qui</w:t>
      </w:r>
      <w:r w:rsidR="00012E21">
        <w:t xml:space="preserve"> jouera le rôle de synthèse de mon travail après des professionnels et qui</w:t>
      </w:r>
      <w:r w:rsidR="00906B24">
        <w:t xml:space="preserve"> permettra aux membres de l’agence</w:t>
      </w:r>
      <w:r w:rsidR="00A22B97">
        <w:t xml:space="preserve"> qui prendrons ma suite, de mieux se rendre compte des possibilités </w:t>
      </w:r>
      <w:r w:rsidR="00DF7577">
        <w:t>et</w:t>
      </w:r>
      <w:r w:rsidR="00A22B97">
        <w:t xml:space="preserve"> axes de travails </w:t>
      </w:r>
      <w:r w:rsidR="00012E21">
        <w:t>envisageables</w:t>
      </w:r>
      <w:r w:rsidR="00A22B97">
        <w:t>.</w:t>
      </w:r>
      <w:r w:rsidR="00012E21">
        <w:t xml:space="preserve"> Le tableau ci-après contient, en rouge les axes de travail importants que j’ai vu émerger durant mes entretiens, en vert, ceux de mes interlocuteurs et en bleu sont représentés les remarques générales.</w:t>
      </w:r>
      <w:r w:rsidR="00BD0FA3">
        <w:t xml:space="preserve"> D’une manière générale, la sensibilisation à l’environnement, l’implication grandissante des professionnels dans la promotion d’une destination nature, la favorisation des activités très expérientielles et des expériences vécues sont les trois points dominants de cette synthèse.</w:t>
      </w:r>
    </w:p>
    <w:p w14:paraId="3079828B" w14:textId="77777777" w:rsidR="00012E21" w:rsidRDefault="00012E21" w:rsidP="00012E21">
      <w:pPr>
        <w:pStyle w:val="Paragraphe"/>
        <w:keepNext/>
      </w:pPr>
      <w:r>
        <w:rPr>
          <w:noProof/>
        </w:rPr>
        <w:lastRenderedPageBreak/>
        <w:drawing>
          <wp:anchor distT="0" distB="0" distL="114300" distR="114300" simplePos="0" relativeHeight="251871232" behindDoc="0" locked="0" layoutInCell="1" allowOverlap="1" wp14:anchorId="33692113" wp14:editId="495B6220">
            <wp:simplePos x="0" y="0"/>
            <wp:positionH relativeFrom="column">
              <wp:posOffset>4445</wp:posOffset>
            </wp:positionH>
            <wp:positionV relativeFrom="paragraph">
              <wp:posOffset>4445</wp:posOffset>
            </wp:positionV>
            <wp:extent cx="5759450" cy="3239770"/>
            <wp:effectExtent l="0" t="0" r="0" b="0"/>
            <wp:wrapTopAndBottom/>
            <wp:docPr id="219" name="Image 2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 219" descr="Une image contenant texte&#10;&#10;Description générée automatiquement"/>
                    <pic:cNvPicPr/>
                  </pic:nvPicPr>
                  <pic:blipFill>
                    <a:blip r:embed="rId41">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anchor>
        </w:drawing>
      </w:r>
    </w:p>
    <w:p w14:paraId="409FC577" w14:textId="7648E754" w:rsidR="00012E21" w:rsidRPr="00BD0FA3" w:rsidRDefault="00012E21" w:rsidP="00AE512A">
      <w:pPr>
        <w:pStyle w:val="Paragraphe"/>
      </w:pPr>
      <w:r>
        <w:t>Cette seconde page est divisée en deux partie. La première (partie gauche) traite des pistes d’actions possibles sous trois axes majeurs</w:t>
      </w:r>
      <w:r w:rsidR="00BD0FA3">
        <w:t xml:space="preserve"> proposants des opérations plus concrètes</w:t>
      </w:r>
      <w:r>
        <w:t xml:space="preserve">. Le cadre de droite quant-à-lui concerne les objectifs à court, moyen et long terme. </w:t>
      </w:r>
    </w:p>
    <w:p w14:paraId="61D4D966" w14:textId="30CCC234" w:rsidR="00012E21" w:rsidRDefault="00012E21" w:rsidP="00012E21">
      <w:pPr>
        <w:pStyle w:val="Paragraphe"/>
        <w:keepNext/>
      </w:pPr>
      <w:r>
        <w:rPr>
          <w:noProof/>
        </w:rPr>
        <w:drawing>
          <wp:anchor distT="0" distB="0" distL="114300" distR="114300" simplePos="0" relativeHeight="251870208" behindDoc="0" locked="0" layoutInCell="1" allowOverlap="1" wp14:anchorId="125268A6" wp14:editId="4A62628B">
            <wp:simplePos x="0" y="0"/>
            <wp:positionH relativeFrom="column">
              <wp:posOffset>4445</wp:posOffset>
            </wp:positionH>
            <wp:positionV relativeFrom="paragraph">
              <wp:posOffset>264160</wp:posOffset>
            </wp:positionV>
            <wp:extent cx="5759450" cy="3239770"/>
            <wp:effectExtent l="0" t="0" r="0" b="0"/>
            <wp:wrapTopAndBottom/>
            <wp:docPr id="227" name="Image 2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 227" descr="Une image contenant texte&#10;&#10;Description générée automatiquement"/>
                    <pic:cNvPicPr/>
                  </pic:nvPicPr>
                  <pic:blipFill>
                    <a:blip r:embed="rId42">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anchor>
        </w:drawing>
      </w:r>
    </w:p>
    <w:p w14:paraId="082F037D" w14:textId="3AE8A6D5" w:rsidR="00321121" w:rsidRPr="00BD0FA3" w:rsidRDefault="001E2675" w:rsidP="00AE512A">
      <w:pPr>
        <w:pStyle w:val="Paragraphe"/>
        <w:rPr>
          <w:b/>
          <w:bCs/>
        </w:rPr>
      </w:pPr>
      <w:r>
        <w:t>J’ai aussi reçu un certain nombre de propositions d’activités à promouvoir. J’ai alors travaillé</w:t>
      </w:r>
      <w:r w:rsidR="00012E21">
        <w:t xml:space="preserve"> à regrouper l’ensemble des informations dans un document Excel </w:t>
      </w:r>
      <w:r w:rsidR="005C41EC">
        <w:t xml:space="preserve">(visible dans la partie suivante) </w:t>
      </w:r>
      <w:r w:rsidR="00012E21">
        <w:t xml:space="preserve">unique qui sera utilisé par mes collègues pour renseigner les offres dans le </w:t>
      </w:r>
      <w:proofErr w:type="spellStart"/>
      <w:r w:rsidR="00012E21">
        <w:t>pass</w:t>
      </w:r>
      <w:proofErr w:type="spellEnd"/>
      <w:r w:rsidR="00012E21">
        <w:t>.</w:t>
      </w:r>
      <w:r w:rsidR="00BD0FA3">
        <w:t xml:space="preserve"> </w:t>
      </w:r>
    </w:p>
    <w:p w14:paraId="0EC9C456" w14:textId="7F4B5774" w:rsidR="00BE2724" w:rsidRDefault="00BE2724" w:rsidP="00AE512A">
      <w:pPr>
        <w:pStyle w:val="Paragraphe"/>
      </w:pPr>
    </w:p>
    <w:p w14:paraId="3155187C" w14:textId="4F2BBC04" w:rsidR="0082217B" w:rsidRDefault="00BE2724" w:rsidP="0082217B">
      <w:pPr>
        <w:pStyle w:val="Paragraphe"/>
      </w:pPr>
      <w:r>
        <w:t>Après avo</w:t>
      </w:r>
      <w:r w:rsidR="00914B6E">
        <w:t xml:space="preserve">ir rédigé la matrice SWOT, j’ai créé des matrices d’offres </w:t>
      </w:r>
      <w:proofErr w:type="spellStart"/>
      <w:r w:rsidR="00914B6E">
        <w:t>Pass</w:t>
      </w:r>
      <w:proofErr w:type="spellEnd"/>
      <w:r w:rsidR="00321121">
        <w:t xml:space="preserve"> le but de les transmettre aux membres de l’agence en charge de </w:t>
      </w:r>
      <w:r w:rsidR="00914B6E">
        <w:t>s</w:t>
      </w:r>
      <w:r w:rsidR="00321121">
        <w:t>a gestion afin qu’ils puissent retravailler les contenus pour rendre l’ensemble des offres cohérentes</w:t>
      </w:r>
      <w:r w:rsidR="0082217B">
        <w:t xml:space="preserve">. </w:t>
      </w:r>
    </w:p>
    <w:p w14:paraId="5BD8BDCB" w14:textId="384B0557" w:rsidR="0082217B" w:rsidRPr="0082217B" w:rsidRDefault="0082217B" w:rsidP="0021751F">
      <w:pPr>
        <w:pStyle w:val="Paragraphe"/>
        <w:spacing w:after="240"/>
      </w:pPr>
      <w:r>
        <w:lastRenderedPageBreak/>
        <w:t xml:space="preserve">A l’issue de mon stage, j’ai réalisé </w:t>
      </w:r>
      <w:r>
        <w:rPr>
          <w:b/>
          <w:bCs/>
        </w:rPr>
        <w:t xml:space="preserve">XX </w:t>
      </w:r>
      <w:r>
        <w:t>entretiens ainsi qu’un grand nombre de relances et d’échanges plus courts.</w:t>
      </w:r>
    </w:p>
    <w:p w14:paraId="5834EBD1" w14:textId="1ADF9CDA" w:rsidR="00CB4D1B" w:rsidRDefault="00CB4D1B" w:rsidP="00A1397C">
      <w:pPr>
        <w:pStyle w:val="Titre3"/>
        <w:numPr>
          <w:ilvl w:val="2"/>
          <w:numId w:val="1"/>
        </w:numPr>
        <w:spacing w:after="240"/>
      </w:pPr>
      <w:bookmarkStart w:id="105" w:name="_Toc74746845"/>
      <w:r>
        <w:t>Bilan</w:t>
      </w:r>
      <w:bookmarkEnd w:id="105"/>
    </w:p>
    <w:p w14:paraId="0F910461" w14:textId="30D70CC2" w:rsidR="002865C3" w:rsidRDefault="002865C3" w:rsidP="002865C3">
      <w:pPr>
        <w:pStyle w:val="Paragraphe"/>
      </w:pPr>
      <w:r>
        <w:t>L’objectif que je souhaitais atteindre avec mon stage était de travailler à la promotion d’un tourisme plus vertueux, plus écologique et respectueux. Cette mission vient combler ce besoin de participer à la transition vers un tourisme durable.</w:t>
      </w:r>
    </w:p>
    <w:p w14:paraId="2C03B5C3" w14:textId="268688C1" w:rsidR="00A329E2" w:rsidRPr="002865C3" w:rsidRDefault="002865C3" w:rsidP="002865C3">
      <w:pPr>
        <w:pStyle w:val="Paragraphe"/>
      </w:pPr>
      <w:r>
        <w:t>De part ce travail, j’ai pu approcher ces problématiques et travailler aux changements futurs. D’un point de vue personnel, j’ai beaucoup apprécié cette tâche et je m’y suis grandement impliqué. Que ce soit le travail réalisé en amont (création des documents, recherche des associations etc.) ou bien les échanges que j’ai eu avec les professionnels</w:t>
      </w:r>
      <w:r w:rsidR="00A329E2">
        <w:t xml:space="preserve">, j’ai beaucoup appris sur la préparation et le déroulement de ce genre de campagnes de promotion. Bien qu’impatient de me rendre sur le terrain, au plus </w:t>
      </w:r>
      <w:r w:rsidR="00692A18">
        <w:t>près</w:t>
      </w:r>
      <w:r w:rsidR="00A329E2">
        <w:t xml:space="preserve"> des acteurs du territoire, j’ai tout de même apprécié travailler à la préparation de ces rencontres. De plus grâce à l’aide que j’ai reçu de la part de Mme </w:t>
      </w:r>
      <w:proofErr w:type="spellStart"/>
      <w:r w:rsidR="00A329E2">
        <w:t>Boureau</w:t>
      </w:r>
      <w:proofErr w:type="spellEnd"/>
      <w:r w:rsidR="00A329E2">
        <w:t>, je ne me suis pas retrouvé bloqué et elle m’a apporté un cadre et une rigueur qu’il me manquait pour pouvoir être le plus proche des travaux réalisés par les membres de l’agence.</w:t>
      </w:r>
    </w:p>
    <w:p w14:paraId="67B2CFF6" w14:textId="156D7272" w:rsidR="00FB19C0" w:rsidRDefault="001960A7" w:rsidP="00A1397C">
      <w:pPr>
        <w:pStyle w:val="Titre2"/>
        <w:numPr>
          <w:ilvl w:val="1"/>
          <w:numId w:val="1"/>
        </w:numPr>
        <w:spacing w:before="240"/>
      </w:pPr>
      <w:bookmarkStart w:id="106" w:name="_Toc74746846"/>
      <w:r>
        <w:t xml:space="preserve">Zoom sur </w:t>
      </w:r>
      <w:r w:rsidR="00321121">
        <w:t>l’accompagnement des professionnels</w:t>
      </w:r>
      <w:bookmarkEnd w:id="106"/>
    </w:p>
    <w:p w14:paraId="614E3B8C" w14:textId="4E401567" w:rsidR="0076710F" w:rsidRDefault="0076710F" w:rsidP="0076710F">
      <w:pPr>
        <w:pStyle w:val="Paragraphe"/>
      </w:pPr>
      <w:r>
        <w:t xml:space="preserve">Durant mon stage, j’ai particulièrement apprécié </w:t>
      </w:r>
      <w:r w:rsidR="00221F59">
        <w:t xml:space="preserve">réaliser les </w:t>
      </w:r>
      <w:r w:rsidR="004A5F31">
        <w:t xml:space="preserve">échanges et l’accompagnement des professionnels. Cette tâche a été pour moi la plus intéressante et la plus enrichissante car j’ai pu </w:t>
      </w:r>
      <w:r w:rsidR="004800D7">
        <w:t>interagir</w:t>
      </w:r>
      <w:r w:rsidR="004A5F31">
        <w:t xml:space="preserve"> avec des acteurs de terrains qui font face aux difficultés de la crise actuelle, des changements qu’elle induit et de me rendre compte des </w:t>
      </w:r>
      <w:r w:rsidR="00221F59">
        <w:t>obstacles</w:t>
      </w:r>
      <w:r w:rsidR="004A5F31">
        <w:t xml:space="preserve"> d’adaptation et/ou de compréhension </w:t>
      </w:r>
      <w:r w:rsidR="004800D7">
        <w:t>aux</w:t>
      </w:r>
      <w:r w:rsidR="004A5F31">
        <w:t xml:space="preserve"> nouvelles attentes du public.</w:t>
      </w:r>
      <w:r w:rsidR="00221F59">
        <w:t xml:space="preserve"> Bien que la plupart des entretiens aient eu lieu en visioconférence ou au téléphone, certain se sont déroulés en présentiel.</w:t>
      </w:r>
      <w:r w:rsidR="004A5F31">
        <w:t xml:space="preserve"> Je me suis </w:t>
      </w:r>
      <w:r w:rsidR="00221F59">
        <w:t>donc</w:t>
      </w:r>
      <w:r w:rsidR="004A5F31">
        <w:t xml:space="preserve"> rendu sur certains lieux et cela m’a permis de mieux comprendre les environnements dans lesquels travailles les partenaires que j’ai rencontrés.</w:t>
      </w:r>
      <w:r w:rsidR="002D1790">
        <w:t xml:space="preserve"> Cette partie a pour but de vous présenter quelques entretiens que j’ai particulièrement apprécié, trouvé intéressant et enrichissant.</w:t>
      </w:r>
    </w:p>
    <w:p w14:paraId="34A2DED0" w14:textId="0ADD3E3D" w:rsidR="004A5F31" w:rsidRDefault="004A5F31" w:rsidP="0076710F">
      <w:pPr>
        <w:pStyle w:val="Paragraphe"/>
      </w:pPr>
    </w:p>
    <w:p w14:paraId="51AE6D14" w14:textId="7C4BF6DB" w:rsidR="0076710F" w:rsidRDefault="004A5F31" w:rsidP="0076710F">
      <w:pPr>
        <w:pStyle w:val="Paragraphe"/>
      </w:pPr>
      <w:r>
        <w:t xml:space="preserve">Comme cité dans la partie </w:t>
      </w:r>
      <w:r w:rsidRPr="001850DA">
        <w:rPr>
          <w:b/>
          <w:bCs/>
        </w:rPr>
        <w:t>d-ii</w:t>
      </w:r>
      <w:r>
        <w:t>, j’ai travaillé</w:t>
      </w:r>
      <w:r w:rsidR="008A5B94">
        <w:t>,</w:t>
      </w:r>
      <w:r>
        <w:t xml:space="preserve"> en amont de ces rencontres, à la rédaction de divers documents qui m’ont permis d’aborder l’entièreté des points et de répondre à un maximum d’interrogation. </w:t>
      </w:r>
    </w:p>
    <w:p w14:paraId="15848FDE" w14:textId="607BFB8F" w:rsidR="00D30A37" w:rsidRDefault="00D30A37" w:rsidP="0076710F">
      <w:pPr>
        <w:pStyle w:val="Paragraphe"/>
      </w:pPr>
    </w:p>
    <w:p w14:paraId="5679B9D5" w14:textId="245D8ADF" w:rsidR="00D30A37" w:rsidRDefault="00221F59" w:rsidP="00D30A37">
      <w:pPr>
        <w:pStyle w:val="Paragraphe"/>
      </w:pPr>
      <w:r>
        <w:t>J’ai effectué mon premier déplacement</w:t>
      </w:r>
      <w:r w:rsidR="00D30A37">
        <w:t xml:space="preserve"> dans le cadre d’une rencontre avec l’association ADDES à Botmeur le mardi 1 juin. Cette association propose des activités de sensibilisation à l’environnement à travers la randonnée dans les monts d’Arrée tout au long de l’année et travail avec des producteurs locaux en circuit court</w:t>
      </w:r>
      <w:r w:rsidR="00AF2049">
        <w:t xml:space="preserve"> pour offrir, à l’issue de ses activités, un gouter ou un repas convivial</w:t>
      </w:r>
      <w:r w:rsidR="00D30A37">
        <w:t xml:space="preserve">. L’association a déjà proposé des activités dans le cadre du </w:t>
      </w:r>
      <w:proofErr w:type="spellStart"/>
      <w:r w:rsidR="00D30A37">
        <w:t>pass</w:t>
      </w:r>
      <w:proofErr w:type="spellEnd"/>
      <w:r w:rsidR="00D30A37">
        <w:t xml:space="preserve"> Mon Finistère auparavant et souhaitait réitérer ce partenariat. L’objectif de ma venue était de leur exposer cette nouvelle thématique de mise en valeur de l’environnement</w:t>
      </w:r>
      <w:r w:rsidR="001850DA">
        <w:t>,</w:t>
      </w:r>
      <w:r w:rsidR="00D30A37">
        <w:t xml:space="preserve"> de voir avec eux quelles étaient les activités qu’ils souhaitaient promouvoir</w:t>
      </w:r>
      <w:r w:rsidR="001850DA">
        <w:t xml:space="preserve"> et de recueillir leur</w:t>
      </w:r>
      <w:r w:rsidR="00C43B26">
        <w:t>s</w:t>
      </w:r>
      <w:r w:rsidR="001850DA">
        <w:t xml:space="preserve"> ressentis sur les effets de la crise sanitaire sur leurs activités et sur l’environnement en général</w:t>
      </w:r>
      <w:r w:rsidR="00D30A37">
        <w:t>.</w:t>
      </w:r>
    </w:p>
    <w:p w14:paraId="75F73A68" w14:textId="0095692F" w:rsidR="00C43B26" w:rsidRDefault="00C43B26" w:rsidP="00D30A37">
      <w:pPr>
        <w:pStyle w:val="Paragraphe"/>
      </w:pPr>
    </w:p>
    <w:p w14:paraId="7EF0EF9C" w14:textId="370CD013" w:rsidR="00C43B26" w:rsidRDefault="00C43B26" w:rsidP="00D30A37">
      <w:pPr>
        <w:pStyle w:val="Paragraphe"/>
      </w:pPr>
      <w:r>
        <w:lastRenderedPageBreak/>
        <w:t xml:space="preserve">Ainsi, ils m’ont exposé le fait que, l’été dernier, il y avait un plus grand nombre, bien que minoritaire, de personnes qui étaient venus dans l’optique d’occuper leurs enfants et sans vraiment porter d’intérêts aux animations. Ils ont remarqué que ces personnes n’avaient pas </w:t>
      </w:r>
      <w:r w:rsidR="008D71D8">
        <w:t>de problèmes à répondre au téléphone durant les animations. Hormis cela, ils n’ont pas noté de changements particuliers. Cependant, ils ont dû adaptés leurs offres en proposant les gouters et repas en extérieur avec des plus petites tables alors qu’en temps normal, ces moments de partage ont lieu sur une seule grande table dans une salle ce qui permettait à tous d’échanger.</w:t>
      </w:r>
    </w:p>
    <w:p w14:paraId="236D53D3" w14:textId="0AA1468C" w:rsidR="00692A18" w:rsidRDefault="00592DA6" w:rsidP="0076710F">
      <w:pPr>
        <w:pStyle w:val="Paragraphe"/>
      </w:pPr>
      <w:r>
        <w:t xml:space="preserve">Durant notre échange, nous avons sélectionné les quelques activités présentées ci-dessous. Ils ont aussi décidé d’offrir aux visiteurs ayant réservés via le </w:t>
      </w:r>
      <w:proofErr w:type="spellStart"/>
      <w:r>
        <w:t>pass</w:t>
      </w:r>
      <w:proofErr w:type="spellEnd"/>
      <w:r>
        <w:t xml:space="preserve"> Mon Finistère, une carte postale signée de la main des lutins rencontrés durant les balades</w:t>
      </w:r>
      <w:r w:rsidR="0057516E">
        <w:t>.</w:t>
      </w:r>
    </w:p>
    <w:p w14:paraId="681C1045" w14:textId="40B3B7DF" w:rsidR="00710584" w:rsidRPr="00710584" w:rsidRDefault="00710584" w:rsidP="0076710F">
      <w:pPr>
        <w:pStyle w:val="Paragraphe"/>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10584" w14:paraId="6881E88E" w14:textId="77777777" w:rsidTr="00710584">
        <w:trPr>
          <w:trHeight w:val="2051"/>
          <w:jc w:val="center"/>
        </w:trPr>
        <w:tc>
          <w:tcPr>
            <w:tcW w:w="4530" w:type="dxa"/>
            <w:vAlign w:val="center"/>
          </w:tcPr>
          <w:p w14:paraId="409B640C" w14:textId="77777777" w:rsidR="00710584" w:rsidRDefault="00710584" w:rsidP="00710584">
            <w:pPr>
              <w:pStyle w:val="Paragraphe"/>
              <w:rPr>
                <w:b/>
                <w:bCs/>
              </w:rPr>
            </w:pPr>
            <w:r>
              <w:rPr>
                <w:b/>
                <w:bCs/>
              </w:rPr>
              <w:t>Randonnée Lutins des beaux jours :</w:t>
            </w:r>
          </w:p>
          <w:p w14:paraId="2459F781" w14:textId="77777777" w:rsidR="00710584" w:rsidRDefault="00710584" w:rsidP="00710584">
            <w:pPr>
              <w:pStyle w:val="Paragraphe"/>
            </w:pPr>
            <w:r>
              <w:t>Les enfants sont invités à suivre les traces des petits êtres de la forêt dans les bois de Botmeur.</w:t>
            </w:r>
          </w:p>
          <w:p w14:paraId="2A78CCDB" w14:textId="77777777" w:rsidR="00710584" w:rsidRPr="00692A18" w:rsidRDefault="00710584" w:rsidP="00710584">
            <w:pPr>
              <w:pStyle w:val="Paragraphe"/>
              <w:rPr>
                <w:i/>
                <w:iCs/>
              </w:rPr>
            </w:pPr>
            <w:r>
              <w:rPr>
                <w:i/>
                <w:iCs/>
              </w:rPr>
              <w:t>3km – 2h – à partir de 4 ans – Printemps uniquement</w:t>
            </w:r>
          </w:p>
          <w:p w14:paraId="79AEFE24" w14:textId="76786E50" w:rsidR="00710584" w:rsidRDefault="00710584" w:rsidP="00710584">
            <w:pPr>
              <w:pStyle w:val="Paragraphe"/>
              <w:rPr>
                <w:b/>
                <w:bCs/>
              </w:rPr>
            </w:pPr>
          </w:p>
        </w:tc>
        <w:tc>
          <w:tcPr>
            <w:tcW w:w="4530" w:type="dxa"/>
            <w:vAlign w:val="center"/>
          </w:tcPr>
          <w:p w14:paraId="4958A36A" w14:textId="49A1AD0B" w:rsidR="00710584" w:rsidRDefault="00C43B26" w:rsidP="00710584">
            <w:pPr>
              <w:pStyle w:val="Paragraphe"/>
              <w:rPr>
                <w:b/>
                <w:bCs/>
              </w:rPr>
            </w:pPr>
            <w:r>
              <w:rPr>
                <w:noProof/>
              </w:rPr>
              <w:drawing>
                <wp:anchor distT="0" distB="0" distL="114300" distR="114300" simplePos="0" relativeHeight="251830272" behindDoc="1" locked="0" layoutInCell="1" allowOverlap="1" wp14:anchorId="06102ED1" wp14:editId="3A0B90C6">
                  <wp:simplePos x="0" y="0"/>
                  <wp:positionH relativeFrom="margin">
                    <wp:posOffset>-67310</wp:posOffset>
                  </wp:positionH>
                  <wp:positionV relativeFrom="paragraph">
                    <wp:posOffset>1270</wp:posOffset>
                  </wp:positionV>
                  <wp:extent cx="2584450" cy="1638300"/>
                  <wp:effectExtent l="0" t="0" r="6350" b="0"/>
                  <wp:wrapSquare wrapText="bothSides"/>
                  <wp:docPr id="18" name="Image 18" descr="Une image contenant text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arbre&#10;&#10;Description générée automatiquement"/>
                          <pic:cNvPicPr/>
                        </pic:nvPicPr>
                        <pic:blipFill rotWithShape="1">
                          <a:blip r:embed="rId43" cstate="print">
                            <a:extLst>
                              <a:ext uri="{28A0092B-C50C-407E-A947-70E740481C1C}">
                                <a14:useLocalDpi xmlns:a14="http://schemas.microsoft.com/office/drawing/2010/main" val="0"/>
                              </a:ext>
                            </a:extLst>
                          </a:blip>
                          <a:srcRect l="19711" t="11997" b="62549"/>
                          <a:stretch/>
                        </pic:blipFill>
                        <pic:spPr bwMode="auto">
                          <a:xfrm flipH="1">
                            <a:off x="0" y="0"/>
                            <a:ext cx="2584450" cy="163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10584" w14:paraId="4A426724" w14:textId="77777777" w:rsidTr="00710584">
        <w:trPr>
          <w:trHeight w:val="2051"/>
          <w:jc w:val="center"/>
        </w:trPr>
        <w:tc>
          <w:tcPr>
            <w:tcW w:w="4530" w:type="dxa"/>
            <w:vAlign w:val="center"/>
          </w:tcPr>
          <w:p w14:paraId="5AC381A0" w14:textId="2BC7AC63" w:rsidR="00710584" w:rsidRDefault="00710584" w:rsidP="00710584">
            <w:pPr>
              <w:pStyle w:val="Paragraphe"/>
              <w:rPr>
                <w:b/>
                <w:bCs/>
              </w:rPr>
            </w:pPr>
            <w:r>
              <w:rPr>
                <w:b/>
                <w:bCs/>
                <w:noProof/>
              </w:rPr>
              <w:drawing>
                <wp:anchor distT="0" distB="0" distL="114300" distR="114300" simplePos="0" relativeHeight="251832320" behindDoc="1" locked="0" layoutInCell="1" allowOverlap="1" wp14:anchorId="262D2549" wp14:editId="5818E411">
                  <wp:simplePos x="0" y="0"/>
                  <wp:positionH relativeFrom="margin">
                    <wp:posOffset>-10160</wp:posOffset>
                  </wp:positionH>
                  <wp:positionV relativeFrom="paragraph">
                    <wp:posOffset>26670</wp:posOffset>
                  </wp:positionV>
                  <wp:extent cx="2314575" cy="1250315"/>
                  <wp:effectExtent l="0" t="0" r="9525" b="6985"/>
                  <wp:wrapTight wrapText="bothSides">
                    <wp:wrapPolygon edited="0">
                      <wp:start x="0" y="0"/>
                      <wp:lineTo x="0" y="21392"/>
                      <wp:lineTo x="21511" y="21392"/>
                      <wp:lineTo x="21511" y="0"/>
                      <wp:lineTo x="0" y="0"/>
                    </wp:wrapPolygon>
                  </wp:wrapTight>
                  <wp:docPr id="212" name="Image 212" descr="Une image contenant texte, docume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 212" descr="Une image contenant texte, document, capture d’écran&#10;&#10;Description générée automatiquement"/>
                          <pic:cNvPicPr/>
                        </pic:nvPicPr>
                        <pic:blipFill rotWithShape="1">
                          <a:blip r:embed="rId44" cstate="print">
                            <a:extLst>
                              <a:ext uri="{28A0092B-C50C-407E-A947-70E740481C1C}">
                                <a14:useLocalDpi xmlns:a14="http://schemas.microsoft.com/office/drawing/2010/main" val="0"/>
                              </a:ext>
                            </a:extLst>
                          </a:blip>
                          <a:srcRect l="4713" t="23247" r="8514" b="53292"/>
                          <a:stretch/>
                        </pic:blipFill>
                        <pic:spPr bwMode="auto">
                          <a:xfrm>
                            <a:off x="0" y="0"/>
                            <a:ext cx="2314575" cy="125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0" w:type="dxa"/>
            <w:vAlign w:val="center"/>
          </w:tcPr>
          <w:p w14:paraId="5624032C" w14:textId="77777777" w:rsidR="00710584" w:rsidRDefault="00710584" w:rsidP="00710584">
            <w:pPr>
              <w:pStyle w:val="Paragraphe"/>
              <w:rPr>
                <w:b/>
                <w:bCs/>
              </w:rPr>
            </w:pPr>
            <w:r>
              <w:rPr>
                <w:b/>
                <w:bCs/>
              </w:rPr>
              <w:t>Randonnée sous la lune :</w:t>
            </w:r>
          </w:p>
          <w:p w14:paraId="3E9A8B39" w14:textId="77777777" w:rsidR="00710584" w:rsidRDefault="00710584" w:rsidP="00710584">
            <w:pPr>
              <w:pStyle w:val="Paragraphe"/>
            </w:pPr>
            <w:r>
              <w:t>Balade nocturne avec des lampes à pétrole autour du village de Botmeur. Contes traditionnels bretons racontés sur les lieux qui les ont vu naitre.</w:t>
            </w:r>
          </w:p>
          <w:p w14:paraId="49DBD42F" w14:textId="77777777" w:rsidR="00710584" w:rsidRPr="005D0A74" w:rsidRDefault="00710584" w:rsidP="00710584">
            <w:pPr>
              <w:pStyle w:val="Paragraphe"/>
              <w:rPr>
                <w:i/>
                <w:iCs/>
              </w:rPr>
            </w:pPr>
            <w:r>
              <w:rPr>
                <w:i/>
                <w:iCs/>
              </w:rPr>
              <w:t>4km – 2h45</w:t>
            </w:r>
          </w:p>
          <w:p w14:paraId="1950C280" w14:textId="77777777" w:rsidR="00710584" w:rsidRDefault="00710584" w:rsidP="00710584">
            <w:pPr>
              <w:pStyle w:val="Paragraphe"/>
              <w:rPr>
                <w:b/>
                <w:bCs/>
              </w:rPr>
            </w:pPr>
          </w:p>
        </w:tc>
      </w:tr>
      <w:tr w:rsidR="00710584" w14:paraId="13CD05D9" w14:textId="77777777" w:rsidTr="00710584">
        <w:trPr>
          <w:trHeight w:val="2051"/>
          <w:jc w:val="center"/>
        </w:trPr>
        <w:tc>
          <w:tcPr>
            <w:tcW w:w="4530" w:type="dxa"/>
            <w:vAlign w:val="center"/>
          </w:tcPr>
          <w:p w14:paraId="3565E0EA" w14:textId="77777777" w:rsidR="00710584" w:rsidRDefault="00710584" w:rsidP="00710584">
            <w:pPr>
              <w:pStyle w:val="Paragraphe"/>
              <w:rPr>
                <w:b/>
                <w:bCs/>
              </w:rPr>
            </w:pPr>
            <w:r>
              <w:rPr>
                <w:b/>
                <w:bCs/>
              </w:rPr>
              <w:t>Boucle de l’Arrée :</w:t>
            </w:r>
          </w:p>
          <w:p w14:paraId="207251E4" w14:textId="77777777" w:rsidR="00710584" w:rsidRDefault="00710584" w:rsidP="00710584">
            <w:pPr>
              <w:pStyle w:val="Paragraphe"/>
            </w:pPr>
            <w:r>
              <w:t>Randonnée avec pique-nique d’une journée entre vallées et sommets des monts d’</w:t>
            </w:r>
            <w:proofErr w:type="spellStart"/>
            <w:r>
              <w:t>Arrées</w:t>
            </w:r>
            <w:proofErr w:type="spellEnd"/>
            <w:r>
              <w:t xml:space="preserve"> empruntant en partie des chemins non balisés. </w:t>
            </w:r>
          </w:p>
          <w:p w14:paraId="5CBC6C59" w14:textId="77777777" w:rsidR="00710584" w:rsidRPr="005D0A74" w:rsidRDefault="00710584" w:rsidP="00710584">
            <w:pPr>
              <w:pStyle w:val="Paragraphe"/>
              <w:rPr>
                <w:i/>
                <w:iCs/>
              </w:rPr>
            </w:pPr>
            <w:r>
              <w:rPr>
                <w:i/>
                <w:iCs/>
              </w:rPr>
              <w:t>15-18km – 7h</w:t>
            </w:r>
          </w:p>
          <w:p w14:paraId="707BA438" w14:textId="77777777" w:rsidR="00710584" w:rsidRDefault="00710584" w:rsidP="00710584">
            <w:pPr>
              <w:pStyle w:val="Paragraphe"/>
              <w:rPr>
                <w:b/>
                <w:bCs/>
              </w:rPr>
            </w:pPr>
          </w:p>
        </w:tc>
        <w:tc>
          <w:tcPr>
            <w:tcW w:w="4530" w:type="dxa"/>
            <w:vAlign w:val="center"/>
          </w:tcPr>
          <w:p w14:paraId="5257F7DF" w14:textId="4A7DD313" w:rsidR="00710584" w:rsidRDefault="00710584" w:rsidP="00710584">
            <w:pPr>
              <w:pStyle w:val="Paragraphe"/>
              <w:rPr>
                <w:b/>
                <w:bCs/>
              </w:rPr>
            </w:pPr>
            <w:r>
              <w:rPr>
                <w:b/>
                <w:bCs/>
                <w:noProof/>
              </w:rPr>
              <w:drawing>
                <wp:anchor distT="0" distB="0" distL="114300" distR="114300" simplePos="0" relativeHeight="251834368" behindDoc="1" locked="0" layoutInCell="1" allowOverlap="1" wp14:anchorId="58176BCC" wp14:editId="50A2F8AA">
                  <wp:simplePos x="0" y="0"/>
                  <wp:positionH relativeFrom="margin">
                    <wp:posOffset>-10160</wp:posOffset>
                  </wp:positionH>
                  <wp:positionV relativeFrom="paragraph">
                    <wp:posOffset>194310</wp:posOffset>
                  </wp:positionV>
                  <wp:extent cx="2619375" cy="1350010"/>
                  <wp:effectExtent l="0" t="0" r="9525" b="2540"/>
                  <wp:wrapTight wrapText="bothSides">
                    <wp:wrapPolygon edited="0">
                      <wp:start x="0" y="0"/>
                      <wp:lineTo x="0" y="21336"/>
                      <wp:lineTo x="21521" y="21336"/>
                      <wp:lineTo x="21521" y="0"/>
                      <wp:lineTo x="0" y="0"/>
                    </wp:wrapPolygon>
                  </wp:wrapTight>
                  <wp:docPr id="214" name="Image 2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 214" descr="Une image contenant texte&#10;&#10;Description générée automatiquement"/>
                          <pic:cNvPicPr/>
                        </pic:nvPicPr>
                        <pic:blipFill rotWithShape="1">
                          <a:blip r:embed="rId45" cstate="print">
                            <a:extLst>
                              <a:ext uri="{28A0092B-C50C-407E-A947-70E740481C1C}">
                                <a14:useLocalDpi xmlns:a14="http://schemas.microsoft.com/office/drawing/2010/main" val="0"/>
                              </a:ext>
                            </a:extLst>
                          </a:blip>
                          <a:srcRect l="13284" t="22711" r="6156" b="56507"/>
                          <a:stretch/>
                        </pic:blipFill>
                        <pic:spPr bwMode="auto">
                          <a:xfrm>
                            <a:off x="0" y="0"/>
                            <a:ext cx="2619375" cy="1350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10584" w14:paraId="01979B15" w14:textId="77777777" w:rsidTr="00710584">
        <w:trPr>
          <w:trHeight w:val="2051"/>
          <w:jc w:val="center"/>
        </w:trPr>
        <w:tc>
          <w:tcPr>
            <w:tcW w:w="4530" w:type="dxa"/>
            <w:vAlign w:val="center"/>
          </w:tcPr>
          <w:p w14:paraId="3B661586" w14:textId="3125DEA7" w:rsidR="00710584" w:rsidRDefault="00710584" w:rsidP="00710584">
            <w:pPr>
              <w:pStyle w:val="Paragraphe"/>
              <w:rPr>
                <w:b/>
                <w:bCs/>
              </w:rPr>
            </w:pPr>
            <w:r>
              <w:rPr>
                <w:b/>
                <w:bCs/>
                <w:noProof/>
              </w:rPr>
              <w:lastRenderedPageBreak/>
              <w:drawing>
                <wp:anchor distT="0" distB="0" distL="114300" distR="114300" simplePos="0" relativeHeight="251836416" behindDoc="1" locked="0" layoutInCell="1" allowOverlap="1" wp14:anchorId="14DB8204" wp14:editId="0DBD685D">
                  <wp:simplePos x="0" y="0"/>
                  <wp:positionH relativeFrom="margin">
                    <wp:align>center</wp:align>
                  </wp:positionH>
                  <wp:positionV relativeFrom="paragraph">
                    <wp:posOffset>107950</wp:posOffset>
                  </wp:positionV>
                  <wp:extent cx="2571750" cy="1643380"/>
                  <wp:effectExtent l="0" t="0" r="0" b="0"/>
                  <wp:wrapTight wrapText="bothSides">
                    <wp:wrapPolygon edited="0">
                      <wp:start x="0" y="0"/>
                      <wp:lineTo x="0" y="21283"/>
                      <wp:lineTo x="21440" y="21283"/>
                      <wp:lineTo x="21440" y="0"/>
                      <wp:lineTo x="0" y="0"/>
                    </wp:wrapPolygon>
                  </wp:wrapTight>
                  <wp:docPr id="216" name="Image 216"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 216" descr="Une image contenant carte&#10;&#10;Description générée automatiquement"/>
                          <pic:cNvPicPr/>
                        </pic:nvPicPr>
                        <pic:blipFill rotWithShape="1">
                          <a:blip r:embed="rId46" cstate="print">
                            <a:extLst>
                              <a:ext uri="{28A0092B-C50C-407E-A947-70E740481C1C}">
                                <a14:useLocalDpi xmlns:a14="http://schemas.microsoft.com/office/drawing/2010/main" val="0"/>
                              </a:ext>
                            </a:extLst>
                          </a:blip>
                          <a:srcRect l="27619" t="13892" r="14168" b="11686"/>
                          <a:stretch/>
                        </pic:blipFill>
                        <pic:spPr bwMode="auto">
                          <a:xfrm>
                            <a:off x="0" y="0"/>
                            <a:ext cx="2571750" cy="1643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0" w:type="dxa"/>
            <w:vAlign w:val="center"/>
          </w:tcPr>
          <w:p w14:paraId="0BCE66EA" w14:textId="77777777" w:rsidR="00710584" w:rsidRDefault="00710584" w:rsidP="00710584">
            <w:pPr>
              <w:pStyle w:val="Paragraphe"/>
              <w:rPr>
                <w:b/>
                <w:bCs/>
              </w:rPr>
            </w:pPr>
            <w:r>
              <w:rPr>
                <w:b/>
                <w:bCs/>
              </w:rPr>
              <w:t>Rando des bricolos :</w:t>
            </w:r>
          </w:p>
          <w:p w14:paraId="084ECCF1" w14:textId="0A73AEF9" w:rsidR="00710584" w:rsidRDefault="00710584" w:rsidP="00710584">
            <w:pPr>
              <w:pStyle w:val="Paragraphe"/>
            </w:pPr>
            <w:r>
              <w:t>Au cours d’une balade, collecte de matériaux bruts pour construire des jouets buissonniers</w:t>
            </w:r>
          </w:p>
          <w:p w14:paraId="5218FA4A" w14:textId="77777777" w:rsidR="00710584" w:rsidRPr="005D0A74" w:rsidRDefault="00710584" w:rsidP="00710584">
            <w:pPr>
              <w:pStyle w:val="Paragraphe"/>
              <w:rPr>
                <w:i/>
                <w:iCs/>
              </w:rPr>
            </w:pPr>
            <w:r>
              <w:rPr>
                <w:i/>
                <w:iCs/>
              </w:rPr>
              <w:t>2h – Enfants accompagnés à partir de 7 ans</w:t>
            </w:r>
          </w:p>
          <w:p w14:paraId="5654784A" w14:textId="77777777" w:rsidR="00710584" w:rsidRDefault="00710584" w:rsidP="00710584">
            <w:pPr>
              <w:pStyle w:val="Paragraphe"/>
              <w:rPr>
                <w:b/>
                <w:bCs/>
              </w:rPr>
            </w:pPr>
          </w:p>
        </w:tc>
      </w:tr>
      <w:tr w:rsidR="00710584" w14:paraId="45773C65" w14:textId="77777777" w:rsidTr="00710584">
        <w:trPr>
          <w:trHeight w:val="2051"/>
          <w:jc w:val="center"/>
        </w:trPr>
        <w:tc>
          <w:tcPr>
            <w:tcW w:w="4530" w:type="dxa"/>
            <w:vAlign w:val="center"/>
          </w:tcPr>
          <w:p w14:paraId="6A5A74F5" w14:textId="77777777" w:rsidR="00710584" w:rsidRDefault="00710584" w:rsidP="00710584">
            <w:pPr>
              <w:pStyle w:val="Paragraphe"/>
              <w:rPr>
                <w:b/>
                <w:bCs/>
              </w:rPr>
            </w:pPr>
            <w:r>
              <w:rPr>
                <w:b/>
                <w:bCs/>
              </w:rPr>
              <w:t>Le carnaval des lutins :</w:t>
            </w:r>
          </w:p>
          <w:p w14:paraId="2B45CAE0" w14:textId="77777777" w:rsidR="00710584" w:rsidRDefault="00710584" w:rsidP="00710584">
            <w:pPr>
              <w:pStyle w:val="Paragraphe"/>
            </w:pPr>
            <w:r>
              <w:t>Les enfants sont invités à partager à venir déguisés et maquillés pour partager les frasques des lutins.</w:t>
            </w:r>
          </w:p>
          <w:p w14:paraId="2F84AE1F" w14:textId="77777777" w:rsidR="00710584" w:rsidRPr="005D0A74" w:rsidRDefault="00710584" w:rsidP="00710584">
            <w:pPr>
              <w:pStyle w:val="Paragraphe"/>
              <w:rPr>
                <w:i/>
                <w:iCs/>
              </w:rPr>
            </w:pPr>
            <w:r>
              <w:rPr>
                <w:i/>
                <w:iCs/>
              </w:rPr>
              <w:t>3km – 2h – à partir de 4 ans – Hiver uniquement</w:t>
            </w:r>
          </w:p>
          <w:p w14:paraId="30253332" w14:textId="77777777" w:rsidR="00710584" w:rsidRDefault="00710584" w:rsidP="00710584">
            <w:pPr>
              <w:pStyle w:val="Paragraphe"/>
              <w:rPr>
                <w:b/>
                <w:bCs/>
              </w:rPr>
            </w:pPr>
          </w:p>
        </w:tc>
        <w:tc>
          <w:tcPr>
            <w:tcW w:w="4530" w:type="dxa"/>
            <w:vAlign w:val="center"/>
          </w:tcPr>
          <w:p w14:paraId="1E29D258" w14:textId="6F5F1CFF" w:rsidR="00710584" w:rsidRDefault="00710584" w:rsidP="00710584">
            <w:pPr>
              <w:pStyle w:val="Paragraphe"/>
              <w:rPr>
                <w:b/>
                <w:bCs/>
              </w:rPr>
            </w:pPr>
            <w:r>
              <w:rPr>
                <w:noProof/>
              </w:rPr>
              <w:drawing>
                <wp:anchor distT="0" distB="0" distL="114300" distR="114300" simplePos="0" relativeHeight="251838464" behindDoc="1" locked="0" layoutInCell="1" allowOverlap="1" wp14:anchorId="2EE842B2" wp14:editId="6D44E1DA">
                  <wp:simplePos x="0" y="0"/>
                  <wp:positionH relativeFrom="margin">
                    <wp:posOffset>685165</wp:posOffset>
                  </wp:positionH>
                  <wp:positionV relativeFrom="paragraph">
                    <wp:posOffset>0</wp:posOffset>
                  </wp:positionV>
                  <wp:extent cx="1563370" cy="2066925"/>
                  <wp:effectExtent l="0" t="0" r="0" b="9525"/>
                  <wp:wrapTight wrapText="bothSides">
                    <wp:wrapPolygon edited="0">
                      <wp:start x="0" y="0"/>
                      <wp:lineTo x="0" y="21500"/>
                      <wp:lineTo x="21319" y="21500"/>
                      <wp:lineTo x="21319" y="0"/>
                      <wp:lineTo x="0" y="0"/>
                    </wp:wrapPolygon>
                  </wp:wrapTight>
                  <wp:docPr id="211" name="Image 2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 211" descr="Une image contenant texte&#10;&#10;Description générée automatiquement"/>
                          <pic:cNvPicPr/>
                        </pic:nvPicPr>
                        <pic:blipFill rotWithShape="1">
                          <a:blip r:embed="rId47" cstate="print">
                            <a:extLst>
                              <a:ext uri="{28A0092B-C50C-407E-A947-70E740481C1C}">
                                <a14:useLocalDpi xmlns:a14="http://schemas.microsoft.com/office/drawing/2010/main" val="0"/>
                              </a:ext>
                            </a:extLst>
                          </a:blip>
                          <a:srcRect l="17270" t="11682" r="16705" b="44677"/>
                          <a:stretch/>
                        </pic:blipFill>
                        <pic:spPr bwMode="auto">
                          <a:xfrm>
                            <a:off x="0" y="0"/>
                            <a:ext cx="1563370" cy="206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6065F82" w14:textId="77777777" w:rsidR="008D71D8" w:rsidRDefault="008D71D8" w:rsidP="0076710F">
      <w:pPr>
        <w:pStyle w:val="Paragraphe"/>
      </w:pPr>
    </w:p>
    <w:p w14:paraId="5E328E9A" w14:textId="7A2E923F" w:rsidR="00775688" w:rsidRDefault="00221F59" w:rsidP="0076710F">
      <w:pPr>
        <w:pStyle w:val="Paragraphe"/>
      </w:pPr>
      <w:r>
        <w:t xml:space="preserve">Par la suite, j’ai réalisé un entretien, en visioconférence cette fois-ci, </w:t>
      </w:r>
      <w:r w:rsidR="002D1790">
        <w:t xml:space="preserve">le 7 juin avec l’association Aventures Végétales. </w:t>
      </w:r>
      <w:r w:rsidR="00F3559C">
        <w:t>Cette récente association</w:t>
      </w:r>
      <w:r w:rsidR="002D1790">
        <w:t xml:space="preserve"> propose des cours d’herboristerie, de la botanique, de la médiation scientifique, des ateliers d’apprentissage des plantes médicinales et aromatiques, de la cueillette et cuisine de plantes sauvages, du jardinage et de la permaculture. Ces interventions sont destinées aux enfants comme aux adultes et au milieu scolaire.</w:t>
      </w:r>
      <w:r w:rsidR="009C4609">
        <w:t xml:space="preserve"> </w:t>
      </w:r>
      <w:r w:rsidR="00B70887">
        <w:t>Là</w:t>
      </w:r>
      <w:r w:rsidR="009C4609">
        <w:t xml:space="preserve"> aussi nous avons convenus de mettre en avant deux balades animées sur les thèmes des algues et des plantes sauvages. Il a été décidé que le bonus expérientiel de ces rencontres </w:t>
      </w:r>
      <w:r w:rsidR="00BE176C">
        <w:t>serait</w:t>
      </w:r>
      <w:r w:rsidR="009C4609">
        <w:t xml:space="preserve"> respectivement </w:t>
      </w:r>
      <w:r w:rsidR="00BE176C">
        <w:t>un dépliant explicatif sur les algues, un herbier à faire sois même ou une tisane aux algues ou aux plantes sauvages.</w:t>
      </w:r>
    </w:p>
    <w:p w14:paraId="4E06FD11" w14:textId="14D742F1" w:rsidR="002D1790" w:rsidRPr="00B70887" w:rsidRDefault="002D1790" w:rsidP="002D1790">
      <w:pPr>
        <w:pStyle w:val="Paragraphe"/>
      </w:pPr>
      <w:r w:rsidRPr="00B70887">
        <w:t xml:space="preserve">A la suite de cela, j’ai présenté ces activités à Mme </w:t>
      </w:r>
      <w:proofErr w:type="spellStart"/>
      <w:r w:rsidRPr="00B70887">
        <w:t>Boureau</w:t>
      </w:r>
      <w:proofErr w:type="spellEnd"/>
      <w:r w:rsidRPr="00B70887">
        <w:t xml:space="preserve"> pour validation et</w:t>
      </w:r>
      <w:r w:rsidR="005C41EC">
        <w:t xml:space="preserve"> le document ci-après mentionné dans la partie précédente.</w:t>
      </w:r>
    </w:p>
    <w:p w14:paraId="2C12FFC5" w14:textId="77777777" w:rsidR="0076710F" w:rsidRDefault="0076710F">
      <w:pPr>
        <w:spacing w:after="200"/>
        <w:rPr>
          <w:b w:val="0"/>
          <w:color w:val="auto"/>
          <w:sz w:val="24"/>
        </w:rPr>
      </w:pPr>
      <w:r>
        <w:br w:type="page"/>
      </w:r>
    </w:p>
    <w:p w14:paraId="50EB0EED" w14:textId="7AEC7A26" w:rsidR="002F542B" w:rsidRPr="00A1397C" w:rsidRDefault="0076710F" w:rsidP="0076710F">
      <w:pPr>
        <w:pStyle w:val="Titre1"/>
      </w:pPr>
      <w:bookmarkStart w:id="107" w:name="_Toc74746847"/>
      <w:r w:rsidRPr="00A1397C">
        <w:lastRenderedPageBreak/>
        <w:t>Conclusion</w:t>
      </w:r>
      <w:bookmarkEnd w:id="107"/>
    </w:p>
    <w:p w14:paraId="482AAF2F" w14:textId="4360DE2A" w:rsidR="00454659" w:rsidRDefault="00454659" w:rsidP="00454659">
      <w:pPr>
        <w:pStyle w:val="Titre3"/>
        <w:numPr>
          <w:ilvl w:val="2"/>
          <w:numId w:val="1"/>
        </w:numPr>
        <w:spacing w:after="240"/>
      </w:pPr>
      <w:bookmarkStart w:id="108" w:name="_Toc74746848"/>
      <w:r>
        <w:t>Bilan professionnel</w:t>
      </w:r>
      <w:bookmarkEnd w:id="108"/>
    </w:p>
    <w:p w14:paraId="172D6743" w14:textId="3560CC9D" w:rsidR="00454659" w:rsidRDefault="00D448A2" w:rsidP="001F4741">
      <w:pPr>
        <w:pStyle w:val="Paragraphe"/>
      </w:pPr>
      <w:r w:rsidRPr="00D448A2">
        <w:t>Ce stage a été t</w:t>
      </w:r>
      <w:r>
        <w:t xml:space="preserve">rès enrichissant d’un point de vue professionnel car il m’a permis de me former sur un logiciel de veille professionnel, m’apportant ainsi un point fort à ajouter à mes compétences. J’ai eu à travailler sur plusieurs projets à la fois ce qui m’a appris à mieux organiser, répartir et gérer ma charge de travail. Le fait que l’ensemble de mes missions aient suivies le même fil conducteur, à savoir les pressions touristiques, ses manifestations et solutions, le tout, dans un contexte particulier de sortie de crise sanitaire et de relance de l’économie m’a permis d’être « expert » de ce sujet </w:t>
      </w:r>
      <w:r w:rsidR="001F4741">
        <w:t xml:space="preserve">et de mieux comprendre son fonctionnement. </w:t>
      </w:r>
    </w:p>
    <w:p w14:paraId="5074204E" w14:textId="4982AE2D" w:rsidR="00E1036D" w:rsidRDefault="00E1036D" w:rsidP="001F4741">
      <w:pPr>
        <w:pStyle w:val="Paragraphe"/>
      </w:pPr>
      <w:r>
        <w:t xml:space="preserve">J’ai aussi beaucoup appris sur </w:t>
      </w:r>
      <w:r w:rsidR="002C0C21">
        <w:t>la façon</w:t>
      </w:r>
      <w:r>
        <w:t xml:space="preserve"> dont l’agence travaille </w:t>
      </w:r>
      <w:r w:rsidR="002C0C21">
        <w:t xml:space="preserve">à la promotion du territoire et à l’attraction touristique. Le travail avec les membres de l’agence mon permis de me rendre compte de la pluralité des sujets auxquels ils font face et du nombre de projets qu’ils sont amenés à gérer en simultané. Le fait que Mme Kerriou ais tenue à me faire travailler moi aussi sur </w:t>
      </w:r>
      <w:r w:rsidR="00DF7577">
        <w:t>plusieurs sujets</w:t>
      </w:r>
      <w:r w:rsidR="002C0C21">
        <w:t xml:space="preserve"> en même temps m’as permis de me former au type de travails auquel je serais amené à faire face dans la vie active.</w:t>
      </w:r>
    </w:p>
    <w:p w14:paraId="5908DDC8" w14:textId="1C0A859E" w:rsidR="001F4741" w:rsidRDefault="00E1036D" w:rsidP="00D448A2">
      <w:pPr>
        <w:pStyle w:val="Paragraphe"/>
      </w:pPr>
      <w:r>
        <w:t xml:space="preserve">Mes missions, </w:t>
      </w:r>
      <w:r w:rsidR="005D04B4">
        <w:t>par le</w:t>
      </w:r>
      <w:r>
        <w:t xml:space="preserve"> contact avec les acteurs locaux,</w:t>
      </w:r>
      <w:r w:rsidR="00454659">
        <w:t xml:space="preserve"> m’</w:t>
      </w:r>
      <w:r>
        <w:t>ont</w:t>
      </w:r>
      <w:r w:rsidR="00454659">
        <w:t xml:space="preserve"> </w:t>
      </w:r>
      <w:r>
        <w:t>apporté</w:t>
      </w:r>
      <w:r w:rsidR="00454659">
        <w:t xml:space="preserve"> la possibilité de me faire connaître auprès des professionnels que j’ai rencontré durant mes nombreux échanges. Cela m’a permis d’étoffer mon réseau aussi bien avec des acteurs de terrains qu’avec les membres de l’agence.</w:t>
      </w:r>
      <w:r w:rsidR="001850DA">
        <w:t xml:space="preserve"> Cependant, je reste un peu « sur ma faim » car je n’ai pas eu l’opportunité s’achever les missions auxquelles j’ai participé. J’aurais aimé pouvoir jouer un rôle dans la conclusion de ces travaux.</w:t>
      </w:r>
    </w:p>
    <w:p w14:paraId="1355F71A" w14:textId="77777777" w:rsidR="00454659" w:rsidRDefault="00454659" w:rsidP="001F4741">
      <w:pPr>
        <w:pStyle w:val="Paragraphe"/>
      </w:pPr>
    </w:p>
    <w:p w14:paraId="7DEFBF3D" w14:textId="51BFEA0E" w:rsidR="001F4741" w:rsidRDefault="00454659" w:rsidP="00454659">
      <w:pPr>
        <w:pStyle w:val="Titre3"/>
        <w:numPr>
          <w:ilvl w:val="2"/>
          <w:numId w:val="1"/>
        </w:numPr>
        <w:spacing w:after="240"/>
      </w:pPr>
      <w:bookmarkStart w:id="109" w:name="_Toc74746849"/>
      <w:r>
        <w:t>Bilan personnel</w:t>
      </w:r>
      <w:bookmarkEnd w:id="109"/>
    </w:p>
    <w:p w14:paraId="39064106" w14:textId="6854A724" w:rsidR="002E5413" w:rsidRDefault="00454659" w:rsidP="001F4741">
      <w:pPr>
        <w:pStyle w:val="Paragraphe"/>
      </w:pPr>
      <w:r>
        <w:t>Finistère360° est une agence regroupant des profils variés et pluridisciplinaires ce qui m’a offert l’opportunité de rencontrer une grande diversité de points de vue et d’avis sur la manière dont le tourisme et la promotion touristique se caractérise. Cela m’a permis de prendre du recul sur mes opinions et la façons dont j’imaginais ce secteur. Les collègues avec qui j’ai travaillé et échangé m’ont donné l’opportunité d’être autonome sur des sujets ou parties de sujets et de prendre des responsabilités dans la manière d’organiser les projets sur lesquels j’ai travaillé.</w:t>
      </w:r>
    </w:p>
    <w:p w14:paraId="6F76A017" w14:textId="1C2ED8FE" w:rsidR="002F542B" w:rsidRPr="00D448A2" w:rsidRDefault="002E5413" w:rsidP="00D448A2">
      <w:pPr>
        <w:pStyle w:val="Paragraphe"/>
      </w:pPr>
      <w:r>
        <w:t>Cependant, je reste un peu déçu à cause du fait que la crise sanitaire ne m’ai pas permis de vivre pleinement mon stage car je n’ai pas pu expérimenter la vie « normale » de l’agence. En effet, durant la période du 1</w:t>
      </w:r>
      <w:r w:rsidRPr="002E5413">
        <w:rPr>
          <w:vertAlign w:val="superscript"/>
        </w:rPr>
        <w:t>er</w:t>
      </w:r>
      <w:r>
        <w:t xml:space="preserve"> avril jusqu’au 9 juin, il n’était possible de se rendre qu’un jour par semaine dans les locaux sous réserve de ne pas dépasser une certaine </w:t>
      </w:r>
      <w:r w:rsidRPr="00F440A4">
        <w:rPr>
          <w:color w:val="0F0D29" w:themeColor="text1"/>
        </w:rPr>
        <w:t xml:space="preserve">jauge. </w:t>
      </w:r>
      <w:r w:rsidR="003164C9" w:rsidRPr="00F440A4">
        <w:rPr>
          <w:color w:val="0F0D29" w:themeColor="text1"/>
        </w:rPr>
        <w:t xml:space="preserve">N’ayant pas de difficultés à télétravaillé, j’ai préféré laisser ma place autant que possible pour permettre à d’autres collègues de se rendre dans les locaux. </w:t>
      </w:r>
      <w:r w:rsidRPr="00F440A4">
        <w:rPr>
          <w:color w:val="0F0D29" w:themeColor="text1"/>
        </w:rPr>
        <w:t xml:space="preserve">De ce fait, je </w:t>
      </w:r>
      <w:r>
        <w:t xml:space="preserve">n’ai pas eu beaucoup d’occasion de rencontrer physiquement certains de mes collègues et d’échanger avec eux. Je n’ai pas non plus eu beaucoup d’opportunité de me rendre sur le terrain pour rencontrer les acteurs du territoire. Malgré tout, le télétravail ne m’a pas freiné dans ma progression. Les réunions d’agence et de pôle qui se tenaient tous </w:t>
      </w:r>
      <w:r w:rsidR="008A5B94">
        <w:t>les lundis</w:t>
      </w:r>
      <w:r>
        <w:t xml:space="preserve"> m’ont tout de même permis de maintenir un contact avec les autres membres ainsi que de me tenir au courant des actualités de l’agence qui, malgré ce contexte difficile, a continué à vivre et à travailler à la promotion et à la relance </w:t>
      </w:r>
      <w:r>
        <w:lastRenderedPageBreak/>
        <w:t xml:space="preserve">de </w:t>
      </w:r>
      <w:r w:rsidRPr="00F440A4">
        <w:rPr>
          <w:color w:val="0F0D29" w:themeColor="text1"/>
        </w:rPr>
        <w:t>l’économie.</w:t>
      </w:r>
      <w:r w:rsidR="003164C9" w:rsidRPr="00F440A4">
        <w:rPr>
          <w:color w:val="0F0D29" w:themeColor="text1"/>
        </w:rPr>
        <w:t xml:space="preserve"> J’ai tout de même eu l’occasion de me rendre ponctuellement dans les locaux d’autant qu’</w:t>
      </w:r>
      <w:r w:rsidR="00922FEB" w:rsidRPr="00F440A4">
        <w:rPr>
          <w:color w:val="0F0D29" w:themeColor="text1"/>
        </w:rPr>
        <w:t>à</w:t>
      </w:r>
      <w:r w:rsidR="003164C9" w:rsidRPr="00F440A4">
        <w:rPr>
          <w:color w:val="0F0D29" w:themeColor="text1"/>
        </w:rPr>
        <w:t xml:space="preserve"> partir du 9 juin, les règles ont été légèrement assouplies.</w:t>
      </w:r>
      <w:r w:rsidR="002F542B" w:rsidRPr="00D448A2">
        <w:br w:type="page"/>
      </w:r>
    </w:p>
    <w:p w14:paraId="6F8E2856" w14:textId="311E8B01" w:rsidR="0076710F" w:rsidRPr="0021751F" w:rsidRDefault="00AD245B" w:rsidP="00CF5EC6">
      <w:pPr>
        <w:pStyle w:val="Titre1"/>
        <w:rPr>
          <w:lang w:val="en-GB"/>
        </w:rPr>
      </w:pPr>
      <w:bookmarkStart w:id="110" w:name="_Bibliographie"/>
      <w:bookmarkStart w:id="111" w:name="_Toc68252106"/>
      <w:bookmarkStart w:id="112" w:name="_Toc74746850"/>
      <w:bookmarkEnd w:id="110"/>
      <w:proofErr w:type="spellStart"/>
      <w:r w:rsidRPr="00A1397C">
        <w:rPr>
          <w:lang w:val="en-GB"/>
        </w:rPr>
        <w:lastRenderedPageBreak/>
        <w:t>Bibliograph</w:t>
      </w:r>
      <w:r w:rsidR="00613838" w:rsidRPr="00A1397C">
        <w:rPr>
          <w:lang w:val="en-GB"/>
        </w:rPr>
        <w:t>ie</w:t>
      </w:r>
      <w:bookmarkEnd w:id="111"/>
      <w:bookmarkEnd w:id="112"/>
      <w:proofErr w:type="spellEnd"/>
    </w:p>
    <w:p w14:paraId="0DE75C87" w14:textId="77777777" w:rsidR="00871D41" w:rsidRPr="00871D41" w:rsidRDefault="00871D41" w:rsidP="00871D41">
      <w:pPr>
        <w:pStyle w:val="Paragraphe"/>
        <w:rPr>
          <w:lang w:val="en-GB"/>
        </w:rPr>
      </w:pPr>
      <w:proofErr w:type="spellStart"/>
      <w:r w:rsidRPr="003D6A3F">
        <w:rPr>
          <w:lang w:val="en-GB"/>
        </w:rPr>
        <w:t>Briassoulis</w:t>
      </w:r>
      <w:proofErr w:type="spellEnd"/>
      <w:r w:rsidRPr="003D6A3F">
        <w:rPr>
          <w:lang w:val="en-GB"/>
        </w:rPr>
        <w:t xml:space="preserve">, H, 2002, </w:t>
      </w:r>
      <w:r>
        <w:rPr>
          <w:lang w:val="en-GB"/>
        </w:rPr>
        <w:t>“</w:t>
      </w:r>
      <w:r w:rsidRPr="003D6A3F">
        <w:rPr>
          <w:lang w:val="en-GB"/>
        </w:rPr>
        <w:t xml:space="preserve">Sustainable tourism and the question of </w:t>
      </w:r>
      <w:r>
        <w:rPr>
          <w:lang w:val="en-GB"/>
        </w:rPr>
        <w:t xml:space="preserve">the commons”, </w:t>
      </w:r>
      <w:r>
        <w:rPr>
          <w:i/>
          <w:iCs/>
          <w:lang w:val="en-GB"/>
        </w:rPr>
        <w:t>Elsevier</w:t>
      </w:r>
      <w:r>
        <w:rPr>
          <w:lang w:val="en-GB"/>
        </w:rPr>
        <w:t>, Vol 29, No°3, pp. 1065-1085.</w:t>
      </w:r>
    </w:p>
    <w:p w14:paraId="6FC90590" w14:textId="5E3347A5" w:rsidR="00871D41" w:rsidRDefault="00871D41" w:rsidP="00296855">
      <w:pPr>
        <w:pStyle w:val="Paragraphe"/>
        <w:rPr>
          <w:lang w:val="en-GB"/>
        </w:rPr>
      </w:pPr>
    </w:p>
    <w:p w14:paraId="155CAA69" w14:textId="1E7BD320" w:rsidR="00871D41" w:rsidRPr="00871D41" w:rsidRDefault="00871D41" w:rsidP="00296855">
      <w:pPr>
        <w:pStyle w:val="Paragraphe"/>
      </w:pPr>
      <w:proofErr w:type="spellStart"/>
      <w:r w:rsidRPr="00871D41">
        <w:t>Ballester</w:t>
      </w:r>
      <w:proofErr w:type="spellEnd"/>
      <w:r w:rsidRPr="00871D41">
        <w:t xml:space="preserve">, P, 2018, </w:t>
      </w:r>
      <w:r>
        <w:t>« </w:t>
      </w:r>
      <w:r w:rsidRPr="00871D41">
        <w:t>Barcelone face au</w:t>
      </w:r>
      <w:r>
        <w:t xml:space="preserve"> tourisme de masse : « tourismophobie » et vivre ensemble », </w:t>
      </w:r>
      <w:proofErr w:type="spellStart"/>
      <w:r>
        <w:rPr>
          <w:i/>
          <w:iCs/>
        </w:rPr>
        <w:t>Théoros</w:t>
      </w:r>
      <w:proofErr w:type="spellEnd"/>
      <w:r>
        <w:t>, Vol 37, No°2.</w:t>
      </w:r>
    </w:p>
    <w:p w14:paraId="35D128EC" w14:textId="77777777" w:rsidR="00871D41" w:rsidRPr="00871D41" w:rsidRDefault="00871D41" w:rsidP="00296855">
      <w:pPr>
        <w:pStyle w:val="Paragraphe"/>
      </w:pPr>
    </w:p>
    <w:p w14:paraId="49D909AD" w14:textId="7D2E2EDE" w:rsidR="00296855" w:rsidRDefault="00296855" w:rsidP="00296855">
      <w:pPr>
        <w:pStyle w:val="Paragraphe"/>
      </w:pPr>
      <w:r>
        <w:t xml:space="preserve">Théorie de la tragédie des biens communs appliquée au tourisme : </w:t>
      </w:r>
      <w:hyperlink r:id="rId48" w:history="1">
        <w:r w:rsidR="003D6A3F" w:rsidRPr="00DC4109">
          <w:rPr>
            <w:rStyle w:val="Lienhypertexte"/>
          </w:rPr>
          <w:t>https://www.francetvinfo.fr/decouverte/vacances/video-patrimoine-mais-c-est-quoi-au-juste-la-theorie-de-la-tragedie-des-biens-communs_2779837.html</w:t>
        </w:r>
      </w:hyperlink>
    </w:p>
    <w:p w14:paraId="61398827" w14:textId="55089A64" w:rsidR="003D6A3F" w:rsidRDefault="003D6A3F" w:rsidP="00296855">
      <w:pPr>
        <w:pStyle w:val="Paragraphe"/>
      </w:pPr>
    </w:p>
    <w:p w14:paraId="74A33FE4" w14:textId="77777777" w:rsidR="00E43F30" w:rsidRDefault="00E43F30" w:rsidP="00296855">
      <w:pPr>
        <w:pStyle w:val="Paragraphe"/>
      </w:pPr>
      <w:r>
        <w:t xml:space="preserve">Lois de Pareto : </w:t>
      </w:r>
    </w:p>
    <w:p w14:paraId="4617C1A6" w14:textId="5D5C5E3E" w:rsidR="00E43F30" w:rsidRDefault="0082750F" w:rsidP="00296855">
      <w:pPr>
        <w:pStyle w:val="Paragraphe"/>
      </w:pPr>
      <w:hyperlink r:id="rId49" w:anchor=":~:text=La%20loi%20de%20PARETO%20stipule,où%20le%2020%2F80" w:history="1">
        <w:r w:rsidR="00D15C3F" w:rsidRPr="007F5172">
          <w:rPr>
            <w:rStyle w:val="Lienhypertexte"/>
          </w:rPr>
          <w:t>https://slow-world.com/clef-12-la-loi-de-pareto-20-80/#:~:text=La%20loi%20de%20PARETO%20stipule,où%20le%2020%2F80</w:t>
        </w:r>
      </w:hyperlink>
      <w:r w:rsidR="00E43F30" w:rsidRPr="00E43F30">
        <w:t>).</w:t>
      </w:r>
    </w:p>
    <w:p w14:paraId="4E6815BD" w14:textId="77777777" w:rsidR="00E43F30" w:rsidRDefault="00E43F30" w:rsidP="00296855">
      <w:pPr>
        <w:pStyle w:val="Paragraphe"/>
      </w:pPr>
    </w:p>
    <w:p w14:paraId="1C9D0AA5" w14:textId="03730B89" w:rsidR="00613838" w:rsidRPr="00871D41" w:rsidRDefault="00613838">
      <w:pPr>
        <w:spacing w:after="200"/>
        <w:rPr>
          <w:rFonts w:asciiTheme="majorHAnsi" w:eastAsiaTheme="majorEastAsia" w:hAnsiTheme="majorHAnsi" w:cstheme="majorBidi"/>
          <w:color w:val="061F57" w:themeColor="text2" w:themeShade="BF"/>
          <w:kern w:val="28"/>
          <w:sz w:val="52"/>
          <w:szCs w:val="32"/>
        </w:rPr>
      </w:pPr>
      <w:r w:rsidRPr="00871D41">
        <w:br w:type="page"/>
      </w:r>
    </w:p>
    <w:p w14:paraId="66C7D72F" w14:textId="77777777" w:rsidR="000C45B9" w:rsidRDefault="00613838" w:rsidP="00A00BDF">
      <w:pPr>
        <w:pStyle w:val="Titre1"/>
        <w:rPr>
          <w:noProof/>
        </w:rPr>
      </w:pPr>
      <w:bookmarkStart w:id="113" w:name="_Toc68252107"/>
      <w:bookmarkStart w:id="114" w:name="_Toc74746851"/>
      <w:r>
        <w:lastRenderedPageBreak/>
        <w:t>Table des illustrations</w:t>
      </w:r>
      <w:bookmarkEnd w:id="113"/>
      <w:bookmarkEnd w:id="114"/>
      <w:r w:rsidR="00A00BDF">
        <w:fldChar w:fldCharType="begin"/>
      </w:r>
      <w:r w:rsidR="00A00BDF">
        <w:instrText xml:space="preserve"> TOC \h \z \c "Illustration" </w:instrText>
      </w:r>
      <w:r w:rsidR="00A00BDF">
        <w:fldChar w:fldCharType="separate"/>
      </w:r>
    </w:p>
    <w:p w14:paraId="21BC9C5F" w14:textId="23CC9148" w:rsidR="000C45B9" w:rsidRDefault="000C45B9">
      <w:pPr>
        <w:pStyle w:val="Tabledesillustrations"/>
        <w:tabs>
          <w:tab w:val="right" w:leader="dot" w:pos="9060"/>
        </w:tabs>
        <w:rPr>
          <w:b w:val="0"/>
          <w:noProof/>
          <w:color w:val="auto"/>
          <w:sz w:val="22"/>
          <w:lang w:eastAsia="fr-FR"/>
        </w:rPr>
      </w:pPr>
      <w:hyperlink r:id="rId50" w:anchor="_Toc74926573" w:history="1">
        <w:r w:rsidRPr="000B16CC">
          <w:rPr>
            <w:rStyle w:val="Lienhypertexte"/>
            <w:noProof/>
          </w:rPr>
          <w:t>Illustration 1 : Organigramme de l'agence Finistère360°</w:t>
        </w:r>
        <w:r>
          <w:rPr>
            <w:noProof/>
            <w:webHidden/>
          </w:rPr>
          <w:tab/>
        </w:r>
        <w:r>
          <w:rPr>
            <w:noProof/>
            <w:webHidden/>
          </w:rPr>
          <w:fldChar w:fldCharType="begin"/>
        </w:r>
        <w:r>
          <w:rPr>
            <w:noProof/>
            <w:webHidden/>
          </w:rPr>
          <w:instrText xml:space="preserve"> PAGEREF _Toc74926573 \h </w:instrText>
        </w:r>
        <w:r>
          <w:rPr>
            <w:noProof/>
            <w:webHidden/>
          </w:rPr>
        </w:r>
        <w:r>
          <w:rPr>
            <w:noProof/>
            <w:webHidden/>
          </w:rPr>
          <w:fldChar w:fldCharType="separate"/>
        </w:r>
        <w:r>
          <w:rPr>
            <w:noProof/>
            <w:webHidden/>
          </w:rPr>
          <w:t>7</w:t>
        </w:r>
        <w:r>
          <w:rPr>
            <w:noProof/>
            <w:webHidden/>
          </w:rPr>
          <w:fldChar w:fldCharType="end"/>
        </w:r>
      </w:hyperlink>
    </w:p>
    <w:p w14:paraId="5BC79B16" w14:textId="5818688F" w:rsidR="000C45B9" w:rsidRDefault="000C45B9">
      <w:pPr>
        <w:pStyle w:val="Tabledesillustrations"/>
        <w:tabs>
          <w:tab w:val="right" w:leader="dot" w:pos="9060"/>
        </w:tabs>
        <w:rPr>
          <w:b w:val="0"/>
          <w:noProof/>
          <w:color w:val="auto"/>
          <w:sz w:val="22"/>
          <w:lang w:eastAsia="fr-FR"/>
        </w:rPr>
      </w:pPr>
      <w:hyperlink r:id="rId51" w:anchor="_Toc74926574" w:history="1">
        <w:r w:rsidRPr="000B16CC">
          <w:rPr>
            <w:rStyle w:val="Lienhypertexte"/>
            <w:noProof/>
          </w:rPr>
          <w:t>Illustration 1 : Organigramme de l'agence Finistère360°</w:t>
        </w:r>
        <w:r>
          <w:rPr>
            <w:noProof/>
            <w:webHidden/>
          </w:rPr>
          <w:tab/>
        </w:r>
        <w:r>
          <w:rPr>
            <w:noProof/>
            <w:webHidden/>
          </w:rPr>
          <w:fldChar w:fldCharType="begin"/>
        </w:r>
        <w:r>
          <w:rPr>
            <w:noProof/>
            <w:webHidden/>
          </w:rPr>
          <w:instrText xml:space="preserve"> PAGEREF _Toc74926574 \h </w:instrText>
        </w:r>
        <w:r>
          <w:rPr>
            <w:noProof/>
            <w:webHidden/>
          </w:rPr>
        </w:r>
        <w:r>
          <w:rPr>
            <w:noProof/>
            <w:webHidden/>
          </w:rPr>
          <w:fldChar w:fldCharType="separate"/>
        </w:r>
        <w:r>
          <w:rPr>
            <w:noProof/>
            <w:webHidden/>
          </w:rPr>
          <w:t>7</w:t>
        </w:r>
        <w:r>
          <w:rPr>
            <w:noProof/>
            <w:webHidden/>
          </w:rPr>
          <w:fldChar w:fldCharType="end"/>
        </w:r>
      </w:hyperlink>
    </w:p>
    <w:p w14:paraId="13958C23" w14:textId="3703B66C" w:rsidR="000C45B9" w:rsidRDefault="000C45B9">
      <w:pPr>
        <w:pStyle w:val="Tabledesillustrations"/>
        <w:tabs>
          <w:tab w:val="right" w:leader="dot" w:pos="9060"/>
        </w:tabs>
        <w:rPr>
          <w:b w:val="0"/>
          <w:noProof/>
          <w:color w:val="auto"/>
          <w:sz w:val="22"/>
          <w:lang w:eastAsia="fr-FR"/>
        </w:rPr>
      </w:pPr>
      <w:hyperlink r:id="rId52" w:anchor="_Toc74926575" w:history="1">
        <w:r w:rsidRPr="000B16CC">
          <w:rPr>
            <w:rStyle w:val="Lienhypertexte"/>
            <w:noProof/>
          </w:rPr>
          <w:t>Illustration 1 : Organigramme de l'agence Finistère360°</w:t>
        </w:r>
        <w:r>
          <w:rPr>
            <w:noProof/>
            <w:webHidden/>
          </w:rPr>
          <w:tab/>
        </w:r>
        <w:r>
          <w:rPr>
            <w:noProof/>
            <w:webHidden/>
          </w:rPr>
          <w:fldChar w:fldCharType="begin"/>
        </w:r>
        <w:r>
          <w:rPr>
            <w:noProof/>
            <w:webHidden/>
          </w:rPr>
          <w:instrText xml:space="preserve"> PAGEREF _Toc74926575 \h </w:instrText>
        </w:r>
        <w:r>
          <w:rPr>
            <w:noProof/>
            <w:webHidden/>
          </w:rPr>
        </w:r>
        <w:r>
          <w:rPr>
            <w:noProof/>
            <w:webHidden/>
          </w:rPr>
          <w:fldChar w:fldCharType="separate"/>
        </w:r>
        <w:r>
          <w:rPr>
            <w:noProof/>
            <w:webHidden/>
          </w:rPr>
          <w:t>7</w:t>
        </w:r>
        <w:r>
          <w:rPr>
            <w:noProof/>
            <w:webHidden/>
          </w:rPr>
          <w:fldChar w:fldCharType="end"/>
        </w:r>
      </w:hyperlink>
    </w:p>
    <w:p w14:paraId="6B2DD8D4" w14:textId="696EC64B" w:rsidR="000C45B9" w:rsidRDefault="000C45B9">
      <w:pPr>
        <w:pStyle w:val="Tabledesillustrations"/>
        <w:tabs>
          <w:tab w:val="right" w:leader="dot" w:pos="9060"/>
        </w:tabs>
        <w:rPr>
          <w:b w:val="0"/>
          <w:noProof/>
          <w:color w:val="auto"/>
          <w:sz w:val="22"/>
          <w:lang w:eastAsia="fr-FR"/>
        </w:rPr>
      </w:pPr>
      <w:hyperlink r:id="rId53" w:anchor="_Toc74926576" w:history="1">
        <w:r w:rsidRPr="000B16CC">
          <w:rPr>
            <w:rStyle w:val="Lienhypertexte"/>
            <w:noProof/>
          </w:rPr>
          <w:t>Illustration 1 : Organ</w:t>
        </w:r>
        <w:r w:rsidRPr="000B16CC">
          <w:rPr>
            <w:rStyle w:val="Lienhypertexte"/>
            <w:noProof/>
          </w:rPr>
          <w:t>i</w:t>
        </w:r>
        <w:r w:rsidRPr="000B16CC">
          <w:rPr>
            <w:rStyle w:val="Lienhypertexte"/>
            <w:noProof/>
          </w:rPr>
          <w:t>gramme de l'agence Finistère360°</w:t>
        </w:r>
        <w:r>
          <w:rPr>
            <w:noProof/>
            <w:webHidden/>
          </w:rPr>
          <w:tab/>
        </w:r>
        <w:r>
          <w:rPr>
            <w:noProof/>
            <w:webHidden/>
          </w:rPr>
          <w:fldChar w:fldCharType="begin"/>
        </w:r>
        <w:r>
          <w:rPr>
            <w:noProof/>
            <w:webHidden/>
          </w:rPr>
          <w:instrText xml:space="preserve"> PAGEREF _Toc74926576 \h </w:instrText>
        </w:r>
        <w:r>
          <w:rPr>
            <w:noProof/>
            <w:webHidden/>
          </w:rPr>
        </w:r>
        <w:r>
          <w:rPr>
            <w:noProof/>
            <w:webHidden/>
          </w:rPr>
          <w:fldChar w:fldCharType="separate"/>
        </w:r>
        <w:r>
          <w:rPr>
            <w:noProof/>
            <w:webHidden/>
          </w:rPr>
          <w:t>7</w:t>
        </w:r>
        <w:r>
          <w:rPr>
            <w:noProof/>
            <w:webHidden/>
          </w:rPr>
          <w:fldChar w:fldCharType="end"/>
        </w:r>
      </w:hyperlink>
    </w:p>
    <w:p w14:paraId="58E42D1B" w14:textId="0E433BF7" w:rsidR="000C45B9" w:rsidRDefault="000C45B9">
      <w:pPr>
        <w:pStyle w:val="Tabledesillustrations"/>
        <w:tabs>
          <w:tab w:val="right" w:leader="dot" w:pos="9060"/>
        </w:tabs>
        <w:rPr>
          <w:b w:val="0"/>
          <w:noProof/>
          <w:color w:val="auto"/>
          <w:sz w:val="22"/>
          <w:lang w:eastAsia="fr-FR"/>
        </w:rPr>
      </w:pPr>
      <w:hyperlink r:id="rId54" w:anchor="_Toc74926577" w:history="1">
        <w:r w:rsidRPr="000B16CC">
          <w:rPr>
            <w:rStyle w:val="Lienhypertexte"/>
            <w:noProof/>
          </w:rPr>
          <w:t>Illustration 2 : DigimindDEFINITIONS</w:t>
        </w:r>
        <w:r>
          <w:rPr>
            <w:noProof/>
            <w:webHidden/>
          </w:rPr>
          <w:tab/>
        </w:r>
        <w:r>
          <w:rPr>
            <w:noProof/>
            <w:webHidden/>
          </w:rPr>
          <w:fldChar w:fldCharType="begin"/>
        </w:r>
        <w:r>
          <w:rPr>
            <w:noProof/>
            <w:webHidden/>
          </w:rPr>
          <w:instrText xml:space="preserve"> PAGEREF _Toc74926577 \h </w:instrText>
        </w:r>
        <w:r>
          <w:rPr>
            <w:noProof/>
            <w:webHidden/>
          </w:rPr>
        </w:r>
        <w:r>
          <w:rPr>
            <w:noProof/>
            <w:webHidden/>
          </w:rPr>
          <w:fldChar w:fldCharType="separate"/>
        </w:r>
        <w:r>
          <w:rPr>
            <w:noProof/>
            <w:webHidden/>
          </w:rPr>
          <w:t>8</w:t>
        </w:r>
        <w:r>
          <w:rPr>
            <w:noProof/>
            <w:webHidden/>
          </w:rPr>
          <w:fldChar w:fldCharType="end"/>
        </w:r>
      </w:hyperlink>
    </w:p>
    <w:p w14:paraId="44A35AD2" w14:textId="0112138A" w:rsidR="000C45B9" w:rsidRDefault="000C45B9">
      <w:pPr>
        <w:pStyle w:val="Tabledesillustrations"/>
        <w:tabs>
          <w:tab w:val="right" w:leader="dot" w:pos="9060"/>
        </w:tabs>
        <w:rPr>
          <w:b w:val="0"/>
          <w:noProof/>
          <w:color w:val="auto"/>
          <w:sz w:val="22"/>
          <w:lang w:eastAsia="fr-FR"/>
        </w:rPr>
      </w:pPr>
      <w:hyperlink r:id="rId55" w:anchor="_Toc74926578" w:history="1">
        <w:r w:rsidRPr="000B16CC">
          <w:rPr>
            <w:rStyle w:val="Lienhypertexte"/>
            <w:noProof/>
          </w:rPr>
          <w:t>Illustration 2 : Digimind</w:t>
        </w:r>
        <w:r>
          <w:rPr>
            <w:noProof/>
            <w:webHidden/>
          </w:rPr>
          <w:tab/>
        </w:r>
        <w:r>
          <w:rPr>
            <w:noProof/>
            <w:webHidden/>
          </w:rPr>
          <w:fldChar w:fldCharType="begin"/>
        </w:r>
        <w:r>
          <w:rPr>
            <w:noProof/>
            <w:webHidden/>
          </w:rPr>
          <w:instrText xml:space="preserve"> PAGEREF _Toc74926578 \h </w:instrText>
        </w:r>
        <w:r>
          <w:rPr>
            <w:noProof/>
            <w:webHidden/>
          </w:rPr>
        </w:r>
        <w:r>
          <w:rPr>
            <w:noProof/>
            <w:webHidden/>
          </w:rPr>
          <w:fldChar w:fldCharType="separate"/>
        </w:r>
        <w:r>
          <w:rPr>
            <w:noProof/>
            <w:webHidden/>
          </w:rPr>
          <w:t>8</w:t>
        </w:r>
        <w:r>
          <w:rPr>
            <w:noProof/>
            <w:webHidden/>
          </w:rPr>
          <w:fldChar w:fldCharType="end"/>
        </w:r>
      </w:hyperlink>
    </w:p>
    <w:p w14:paraId="49E0075A" w14:textId="3723EE72" w:rsidR="000C45B9" w:rsidRDefault="000C45B9">
      <w:pPr>
        <w:pStyle w:val="Tabledesillustrations"/>
        <w:tabs>
          <w:tab w:val="right" w:leader="dot" w:pos="9060"/>
        </w:tabs>
        <w:rPr>
          <w:b w:val="0"/>
          <w:noProof/>
          <w:color w:val="auto"/>
          <w:sz w:val="22"/>
          <w:lang w:eastAsia="fr-FR"/>
        </w:rPr>
      </w:pPr>
      <w:hyperlink r:id="rId56" w:anchor="_Toc74926579" w:history="1">
        <w:r w:rsidRPr="000B16CC">
          <w:rPr>
            <w:rStyle w:val="Lienhypertexte"/>
            <w:noProof/>
          </w:rPr>
          <w:t>Illustration 3 : Exemple de requête avec DigimindIllustration 2 : DigimindDEFINITIONS</w:t>
        </w:r>
        <w:r>
          <w:rPr>
            <w:noProof/>
            <w:webHidden/>
          </w:rPr>
          <w:tab/>
        </w:r>
        <w:r>
          <w:rPr>
            <w:noProof/>
            <w:webHidden/>
          </w:rPr>
          <w:fldChar w:fldCharType="begin"/>
        </w:r>
        <w:r>
          <w:rPr>
            <w:noProof/>
            <w:webHidden/>
          </w:rPr>
          <w:instrText xml:space="preserve"> PAGEREF _Toc74926579 \h </w:instrText>
        </w:r>
        <w:r>
          <w:rPr>
            <w:noProof/>
            <w:webHidden/>
          </w:rPr>
        </w:r>
        <w:r>
          <w:rPr>
            <w:noProof/>
            <w:webHidden/>
          </w:rPr>
          <w:fldChar w:fldCharType="separate"/>
        </w:r>
        <w:r>
          <w:rPr>
            <w:noProof/>
            <w:webHidden/>
          </w:rPr>
          <w:t>8</w:t>
        </w:r>
        <w:r>
          <w:rPr>
            <w:noProof/>
            <w:webHidden/>
          </w:rPr>
          <w:fldChar w:fldCharType="end"/>
        </w:r>
      </w:hyperlink>
    </w:p>
    <w:p w14:paraId="3286D21A" w14:textId="20BC07F0" w:rsidR="000C45B9" w:rsidRDefault="000C45B9">
      <w:pPr>
        <w:pStyle w:val="Tabledesillustrations"/>
        <w:tabs>
          <w:tab w:val="right" w:leader="dot" w:pos="9060"/>
        </w:tabs>
        <w:rPr>
          <w:b w:val="0"/>
          <w:noProof/>
          <w:color w:val="auto"/>
          <w:sz w:val="22"/>
          <w:lang w:eastAsia="fr-FR"/>
        </w:rPr>
      </w:pPr>
      <w:hyperlink r:id="rId57" w:anchor="_Toc74926580" w:history="1">
        <w:r w:rsidRPr="000B16CC">
          <w:rPr>
            <w:rStyle w:val="Lienhypertexte"/>
            <w:noProof/>
          </w:rPr>
          <w:t>Illustration 2 : DigimindDEFINITIONS</w:t>
        </w:r>
        <w:r>
          <w:rPr>
            <w:noProof/>
            <w:webHidden/>
          </w:rPr>
          <w:tab/>
        </w:r>
        <w:r>
          <w:rPr>
            <w:noProof/>
            <w:webHidden/>
          </w:rPr>
          <w:fldChar w:fldCharType="begin"/>
        </w:r>
        <w:r>
          <w:rPr>
            <w:noProof/>
            <w:webHidden/>
          </w:rPr>
          <w:instrText xml:space="preserve"> PAGEREF _Toc74926580 \h </w:instrText>
        </w:r>
        <w:r>
          <w:rPr>
            <w:noProof/>
            <w:webHidden/>
          </w:rPr>
        </w:r>
        <w:r>
          <w:rPr>
            <w:noProof/>
            <w:webHidden/>
          </w:rPr>
          <w:fldChar w:fldCharType="separate"/>
        </w:r>
        <w:r>
          <w:rPr>
            <w:noProof/>
            <w:webHidden/>
          </w:rPr>
          <w:t>8</w:t>
        </w:r>
        <w:r>
          <w:rPr>
            <w:noProof/>
            <w:webHidden/>
          </w:rPr>
          <w:fldChar w:fldCharType="end"/>
        </w:r>
      </w:hyperlink>
    </w:p>
    <w:p w14:paraId="7936F114" w14:textId="060C4FA5" w:rsidR="000C45B9" w:rsidRDefault="000C45B9">
      <w:pPr>
        <w:pStyle w:val="Tabledesillustrations"/>
        <w:tabs>
          <w:tab w:val="right" w:leader="dot" w:pos="9060"/>
        </w:tabs>
        <w:rPr>
          <w:b w:val="0"/>
          <w:noProof/>
          <w:color w:val="auto"/>
          <w:sz w:val="22"/>
          <w:lang w:eastAsia="fr-FR"/>
        </w:rPr>
      </w:pPr>
      <w:hyperlink r:id="rId58" w:anchor="_Toc74926581" w:history="1">
        <w:r w:rsidRPr="000B16CC">
          <w:rPr>
            <w:rStyle w:val="Lienhypertexte"/>
            <w:noProof/>
          </w:rPr>
          <w:t>Illustration 2 : DigimindIllustration 2 : DigimindDEFINITIONS</w:t>
        </w:r>
        <w:r>
          <w:rPr>
            <w:noProof/>
            <w:webHidden/>
          </w:rPr>
          <w:tab/>
        </w:r>
        <w:r>
          <w:rPr>
            <w:noProof/>
            <w:webHidden/>
          </w:rPr>
          <w:fldChar w:fldCharType="begin"/>
        </w:r>
        <w:r>
          <w:rPr>
            <w:noProof/>
            <w:webHidden/>
          </w:rPr>
          <w:instrText xml:space="preserve"> PAGEREF _Toc74926581 \h </w:instrText>
        </w:r>
        <w:r>
          <w:rPr>
            <w:noProof/>
            <w:webHidden/>
          </w:rPr>
        </w:r>
        <w:r>
          <w:rPr>
            <w:noProof/>
            <w:webHidden/>
          </w:rPr>
          <w:fldChar w:fldCharType="separate"/>
        </w:r>
        <w:r>
          <w:rPr>
            <w:noProof/>
            <w:webHidden/>
          </w:rPr>
          <w:t>8</w:t>
        </w:r>
        <w:r>
          <w:rPr>
            <w:noProof/>
            <w:webHidden/>
          </w:rPr>
          <w:fldChar w:fldCharType="end"/>
        </w:r>
      </w:hyperlink>
    </w:p>
    <w:p w14:paraId="4BCB90F7" w14:textId="657D7A4E" w:rsidR="000C45B9" w:rsidRDefault="000C45B9">
      <w:pPr>
        <w:pStyle w:val="Tabledesillustrations"/>
        <w:tabs>
          <w:tab w:val="right" w:leader="dot" w:pos="9060"/>
        </w:tabs>
        <w:rPr>
          <w:b w:val="0"/>
          <w:noProof/>
          <w:color w:val="auto"/>
          <w:sz w:val="22"/>
          <w:lang w:eastAsia="fr-FR"/>
        </w:rPr>
      </w:pPr>
      <w:hyperlink r:id="rId59" w:anchor="_Toc74926582" w:history="1">
        <w:r w:rsidRPr="000B16CC">
          <w:rPr>
            <w:rStyle w:val="Lienhypertexte"/>
            <w:noProof/>
          </w:rPr>
          <w:t>Illustration 2 : Digimind</w:t>
        </w:r>
        <w:r>
          <w:rPr>
            <w:noProof/>
            <w:webHidden/>
          </w:rPr>
          <w:tab/>
        </w:r>
        <w:r>
          <w:rPr>
            <w:noProof/>
            <w:webHidden/>
          </w:rPr>
          <w:fldChar w:fldCharType="begin"/>
        </w:r>
        <w:r>
          <w:rPr>
            <w:noProof/>
            <w:webHidden/>
          </w:rPr>
          <w:instrText xml:space="preserve"> PAGEREF _Toc74926582 \h </w:instrText>
        </w:r>
        <w:r>
          <w:rPr>
            <w:noProof/>
            <w:webHidden/>
          </w:rPr>
        </w:r>
        <w:r>
          <w:rPr>
            <w:noProof/>
            <w:webHidden/>
          </w:rPr>
          <w:fldChar w:fldCharType="separate"/>
        </w:r>
        <w:r>
          <w:rPr>
            <w:noProof/>
            <w:webHidden/>
          </w:rPr>
          <w:t>8</w:t>
        </w:r>
        <w:r>
          <w:rPr>
            <w:noProof/>
            <w:webHidden/>
          </w:rPr>
          <w:fldChar w:fldCharType="end"/>
        </w:r>
      </w:hyperlink>
    </w:p>
    <w:p w14:paraId="5B852194" w14:textId="11CB0796" w:rsidR="000C45B9" w:rsidRDefault="000C45B9">
      <w:pPr>
        <w:pStyle w:val="Tabledesillustrations"/>
        <w:tabs>
          <w:tab w:val="right" w:leader="dot" w:pos="9060"/>
        </w:tabs>
        <w:rPr>
          <w:b w:val="0"/>
          <w:noProof/>
          <w:color w:val="auto"/>
          <w:sz w:val="22"/>
          <w:lang w:eastAsia="fr-FR"/>
        </w:rPr>
      </w:pPr>
      <w:hyperlink r:id="rId60" w:anchor="_Toc74926583" w:history="1">
        <w:r w:rsidRPr="000B16CC">
          <w:rPr>
            <w:rStyle w:val="Lienhypertexte"/>
            <w:noProof/>
          </w:rPr>
          <w:t>Illustration 3 : Exemple de requête avec DigimindIllustration 2 : DigimindDEFINITIONS</w:t>
        </w:r>
        <w:r>
          <w:rPr>
            <w:noProof/>
            <w:webHidden/>
          </w:rPr>
          <w:tab/>
        </w:r>
        <w:r>
          <w:rPr>
            <w:noProof/>
            <w:webHidden/>
          </w:rPr>
          <w:fldChar w:fldCharType="begin"/>
        </w:r>
        <w:r>
          <w:rPr>
            <w:noProof/>
            <w:webHidden/>
          </w:rPr>
          <w:instrText xml:space="preserve"> PAGEREF _Toc74926583 \h </w:instrText>
        </w:r>
        <w:r>
          <w:rPr>
            <w:noProof/>
            <w:webHidden/>
          </w:rPr>
        </w:r>
        <w:r>
          <w:rPr>
            <w:noProof/>
            <w:webHidden/>
          </w:rPr>
          <w:fldChar w:fldCharType="separate"/>
        </w:r>
        <w:r>
          <w:rPr>
            <w:noProof/>
            <w:webHidden/>
          </w:rPr>
          <w:t>8</w:t>
        </w:r>
        <w:r>
          <w:rPr>
            <w:noProof/>
            <w:webHidden/>
          </w:rPr>
          <w:fldChar w:fldCharType="end"/>
        </w:r>
      </w:hyperlink>
    </w:p>
    <w:p w14:paraId="1D662068" w14:textId="049CBF96" w:rsidR="000C45B9" w:rsidRDefault="000C45B9">
      <w:pPr>
        <w:pStyle w:val="Tabledesillustrations"/>
        <w:tabs>
          <w:tab w:val="right" w:leader="dot" w:pos="9060"/>
        </w:tabs>
        <w:rPr>
          <w:b w:val="0"/>
          <w:noProof/>
          <w:color w:val="auto"/>
          <w:sz w:val="22"/>
          <w:lang w:eastAsia="fr-FR"/>
        </w:rPr>
      </w:pPr>
      <w:hyperlink r:id="rId61" w:anchor="_Toc74926584" w:history="1">
        <w:r w:rsidRPr="000B16CC">
          <w:rPr>
            <w:rStyle w:val="Lienhypertexte"/>
            <w:noProof/>
          </w:rPr>
          <w:t>Illustration 2 : DigimindDEFINITIONS</w:t>
        </w:r>
        <w:r>
          <w:rPr>
            <w:noProof/>
            <w:webHidden/>
          </w:rPr>
          <w:tab/>
        </w:r>
        <w:r>
          <w:rPr>
            <w:noProof/>
            <w:webHidden/>
          </w:rPr>
          <w:fldChar w:fldCharType="begin"/>
        </w:r>
        <w:r>
          <w:rPr>
            <w:noProof/>
            <w:webHidden/>
          </w:rPr>
          <w:instrText xml:space="preserve"> PAGEREF _Toc74926584 \h </w:instrText>
        </w:r>
        <w:r>
          <w:rPr>
            <w:noProof/>
            <w:webHidden/>
          </w:rPr>
        </w:r>
        <w:r>
          <w:rPr>
            <w:noProof/>
            <w:webHidden/>
          </w:rPr>
          <w:fldChar w:fldCharType="separate"/>
        </w:r>
        <w:r>
          <w:rPr>
            <w:noProof/>
            <w:webHidden/>
          </w:rPr>
          <w:t>8</w:t>
        </w:r>
        <w:r>
          <w:rPr>
            <w:noProof/>
            <w:webHidden/>
          </w:rPr>
          <w:fldChar w:fldCharType="end"/>
        </w:r>
      </w:hyperlink>
    </w:p>
    <w:p w14:paraId="71F5EFFF" w14:textId="2E1FBAB3" w:rsidR="000C45B9" w:rsidRDefault="000C45B9">
      <w:pPr>
        <w:pStyle w:val="Tabledesillustrations"/>
        <w:tabs>
          <w:tab w:val="right" w:leader="dot" w:pos="9060"/>
        </w:tabs>
        <w:rPr>
          <w:b w:val="0"/>
          <w:noProof/>
          <w:color w:val="auto"/>
          <w:sz w:val="22"/>
          <w:lang w:eastAsia="fr-FR"/>
        </w:rPr>
      </w:pPr>
      <w:hyperlink r:id="rId62" w:anchor="_Toc74926585" w:history="1">
        <w:r w:rsidRPr="000B16CC">
          <w:rPr>
            <w:rStyle w:val="Lienhypertexte"/>
            <w:noProof/>
          </w:rPr>
          <w:t>Illustration 2 : Digimind</w:t>
        </w:r>
        <w:r>
          <w:rPr>
            <w:noProof/>
            <w:webHidden/>
          </w:rPr>
          <w:tab/>
        </w:r>
        <w:r>
          <w:rPr>
            <w:noProof/>
            <w:webHidden/>
          </w:rPr>
          <w:fldChar w:fldCharType="begin"/>
        </w:r>
        <w:r>
          <w:rPr>
            <w:noProof/>
            <w:webHidden/>
          </w:rPr>
          <w:instrText xml:space="preserve"> PAGEREF _Toc74926585 \h </w:instrText>
        </w:r>
        <w:r>
          <w:rPr>
            <w:noProof/>
            <w:webHidden/>
          </w:rPr>
        </w:r>
        <w:r>
          <w:rPr>
            <w:noProof/>
            <w:webHidden/>
          </w:rPr>
          <w:fldChar w:fldCharType="separate"/>
        </w:r>
        <w:r>
          <w:rPr>
            <w:noProof/>
            <w:webHidden/>
          </w:rPr>
          <w:t>8</w:t>
        </w:r>
        <w:r>
          <w:rPr>
            <w:noProof/>
            <w:webHidden/>
          </w:rPr>
          <w:fldChar w:fldCharType="end"/>
        </w:r>
      </w:hyperlink>
    </w:p>
    <w:p w14:paraId="03050F03" w14:textId="70D670D5" w:rsidR="000C45B9" w:rsidRDefault="000C45B9">
      <w:pPr>
        <w:pStyle w:val="Tabledesillustrations"/>
        <w:tabs>
          <w:tab w:val="right" w:leader="dot" w:pos="9060"/>
        </w:tabs>
        <w:rPr>
          <w:b w:val="0"/>
          <w:noProof/>
          <w:color w:val="auto"/>
          <w:sz w:val="22"/>
          <w:lang w:eastAsia="fr-FR"/>
        </w:rPr>
      </w:pPr>
      <w:hyperlink r:id="rId63" w:anchor="_Toc74926586" w:history="1">
        <w:r w:rsidRPr="000B16CC">
          <w:rPr>
            <w:rStyle w:val="Lienhypertexte"/>
            <w:noProof/>
          </w:rPr>
          <w:t>Illustration 3 : Exemple de requête avec DigimindIllustration 2 : Digimind</w:t>
        </w:r>
        <w:r>
          <w:rPr>
            <w:noProof/>
            <w:webHidden/>
          </w:rPr>
          <w:tab/>
        </w:r>
        <w:r>
          <w:rPr>
            <w:noProof/>
            <w:webHidden/>
          </w:rPr>
          <w:fldChar w:fldCharType="begin"/>
        </w:r>
        <w:r>
          <w:rPr>
            <w:noProof/>
            <w:webHidden/>
          </w:rPr>
          <w:instrText xml:space="preserve"> PAGEREF _Toc74926586 \h </w:instrText>
        </w:r>
        <w:r>
          <w:rPr>
            <w:noProof/>
            <w:webHidden/>
          </w:rPr>
        </w:r>
        <w:r>
          <w:rPr>
            <w:noProof/>
            <w:webHidden/>
          </w:rPr>
          <w:fldChar w:fldCharType="separate"/>
        </w:r>
        <w:r>
          <w:rPr>
            <w:noProof/>
            <w:webHidden/>
          </w:rPr>
          <w:t>8</w:t>
        </w:r>
        <w:r>
          <w:rPr>
            <w:noProof/>
            <w:webHidden/>
          </w:rPr>
          <w:fldChar w:fldCharType="end"/>
        </w:r>
      </w:hyperlink>
    </w:p>
    <w:p w14:paraId="741DA5DA" w14:textId="06C266B5" w:rsidR="000C45B9" w:rsidRDefault="000C45B9">
      <w:pPr>
        <w:pStyle w:val="Tabledesillustrations"/>
        <w:tabs>
          <w:tab w:val="right" w:leader="dot" w:pos="9060"/>
        </w:tabs>
        <w:rPr>
          <w:b w:val="0"/>
          <w:noProof/>
          <w:color w:val="auto"/>
          <w:sz w:val="22"/>
          <w:lang w:eastAsia="fr-FR"/>
        </w:rPr>
      </w:pPr>
      <w:hyperlink r:id="rId64" w:anchor="_Toc74926587" w:history="1">
        <w:r w:rsidRPr="000B16CC">
          <w:rPr>
            <w:rStyle w:val="Lienhypertexte"/>
            <w:noProof/>
          </w:rPr>
          <w:t>Illustration 3 : Exemple de requête avec Digimind</w:t>
        </w:r>
        <w:r>
          <w:rPr>
            <w:noProof/>
            <w:webHidden/>
          </w:rPr>
          <w:tab/>
        </w:r>
        <w:r>
          <w:rPr>
            <w:noProof/>
            <w:webHidden/>
          </w:rPr>
          <w:fldChar w:fldCharType="begin"/>
        </w:r>
        <w:r>
          <w:rPr>
            <w:noProof/>
            <w:webHidden/>
          </w:rPr>
          <w:instrText xml:space="preserve"> PAGEREF _Toc74926587 \h </w:instrText>
        </w:r>
        <w:r>
          <w:rPr>
            <w:noProof/>
            <w:webHidden/>
          </w:rPr>
        </w:r>
        <w:r>
          <w:rPr>
            <w:noProof/>
            <w:webHidden/>
          </w:rPr>
          <w:fldChar w:fldCharType="separate"/>
        </w:r>
        <w:r>
          <w:rPr>
            <w:noProof/>
            <w:webHidden/>
          </w:rPr>
          <w:t>8</w:t>
        </w:r>
        <w:r>
          <w:rPr>
            <w:noProof/>
            <w:webHidden/>
          </w:rPr>
          <w:fldChar w:fldCharType="end"/>
        </w:r>
      </w:hyperlink>
    </w:p>
    <w:p w14:paraId="30708C24" w14:textId="4AAEC82D" w:rsidR="000C45B9" w:rsidRDefault="000C45B9">
      <w:pPr>
        <w:pStyle w:val="Tabledesillustrations"/>
        <w:tabs>
          <w:tab w:val="right" w:leader="dot" w:pos="9060"/>
        </w:tabs>
        <w:rPr>
          <w:b w:val="0"/>
          <w:noProof/>
          <w:color w:val="auto"/>
          <w:sz w:val="22"/>
          <w:lang w:eastAsia="fr-FR"/>
        </w:rPr>
      </w:pPr>
      <w:hyperlink r:id="rId65" w:anchor="_Toc74926588" w:history="1">
        <w:r w:rsidRPr="000B16CC">
          <w:rPr>
            <w:rStyle w:val="Lienhypertexte"/>
            <w:noProof/>
          </w:rPr>
          <w:t>Illustration 4 : Exemple de surveillanceIllustration 3 : Exemple de requête avec DigimindIllustration 2 : Digimind</w:t>
        </w:r>
        <w:r>
          <w:rPr>
            <w:noProof/>
            <w:webHidden/>
          </w:rPr>
          <w:tab/>
        </w:r>
        <w:r>
          <w:rPr>
            <w:noProof/>
            <w:webHidden/>
          </w:rPr>
          <w:fldChar w:fldCharType="begin"/>
        </w:r>
        <w:r>
          <w:rPr>
            <w:noProof/>
            <w:webHidden/>
          </w:rPr>
          <w:instrText xml:space="preserve"> PAGEREF _Toc74926588 \h </w:instrText>
        </w:r>
        <w:r>
          <w:rPr>
            <w:noProof/>
            <w:webHidden/>
          </w:rPr>
        </w:r>
        <w:r>
          <w:rPr>
            <w:noProof/>
            <w:webHidden/>
          </w:rPr>
          <w:fldChar w:fldCharType="separate"/>
        </w:r>
        <w:r>
          <w:rPr>
            <w:noProof/>
            <w:webHidden/>
          </w:rPr>
          <w:t>8</w:t>
        </w:r>
        <w:r>
          <w:rPr>
            <w:noProof/>
            <w:webHidden/>
          </w:rPr>
          <w:fldChar w:fldCharType="end"/>
        </w:r>
      </w:hyperlink>
    </w:p>
    <w:p w14:paraId="68BD19DE" w14:textId="21405426" w:rsidR="000C45B9" w:rsidRDefault="000C45B9">
      <w:pPr>
        <w:pStyle w:val="Tabledesillustrations"/>
        <w:tabs>
          <w:tab w:val="right" w:leader="dot" w:pos="9060"/>
        </w:tabs>
        <w:rPr>
          <w:b w:val="0"/>
          <w:noProof/>
          <w:color w:val="auto"/>
          <w:sz w:val="22"/>
          <w:lang w:eastAsia="fr-FR"/>
        </w:rPr>
      </w:pPr>
      <w:hyperlink r:id="rId66" w:anchor="_Toc74926589" w:history="1">
        <w:r w:rsidRPr="000B16CC">
          <w:rPr>
            <w:rStyle w:val="Lienhypertexte"/>
            <w:noProof/>
          </w:rPr>
          <w:t>Illustration 3 : Exemple de requête avec DigimindIllustration 2 : Digimind</w:t>
        </w:r>
        <w:r>
          <w:rPr>
            <w:noProof/>
            <w:webHidden/>
          </w:rPr>
          <w:tab/>
        </w:r>
        <w:r>
          <w:rPr>
            <w:noProof/>
            <w:webHidden/>
          </w:rPr>
          <w:fldChar w:fldCharType="begin"/>
        </w:r>
        <w:r>
          <w:rPr>
            <w:noProof/>
            <w:webHidden/>
          </w:rPr>
          <w:instrText xml:space="preserve"> PAGEREF _Toc74926589 \h </w:instrText>
        </w:r>
        <w:r>
          <w:rPr>
            <w:noProof/>
            <w:webHidden/>
          </w:rPr>
        </w:r>
        <w:r>
          <w:rPr>
            <w:noProof/>
            <w:webHidden/>
          </w:rPr>
          <w:fldChar w:fldCharType="separate"/>
        </w:r>
        <w:r>
          <w:rPr>
            <w:noProof/>
            <w:webHidden/>
          </w:rPr>
          <w:t>8</w:t>
        </w:r>
        <w:r>
          <w:rPr>
            <w:noProof/>
            <w:webHidden/>
          </w:rPr>
          <w:fldChar w:fldCharType="end"/>
        </w:r>
      </w:hyperlink>
    </w:p>
    <w:p w14:paraId="39963CDB" w14:textId="5E9CE7DE" w:rsidR="000C45B9" w:rsidRDefault="000C45B9">
      <w:pPr>
        <w:pStyle w:val="Tabledesillustrations"/>
        <w:tabs>
          <w:tab w:val="right" w:leader="dot" w:pos="9060"/>
        </w:tabs>
        <w:rPr>
          <w:b w:val="0"/>
          <w:noProof/>
          <w:color w:val="auto"/>
          <w:sz w:val="22"/>
          <w:lang w:eastAsia="fr-FR"/>
        </w:rPr>
      </w:pPr>
      <w:hyperlink r:id="rId67" w:anchor="_Toc74926590" w:history="1">
        <w:r w:rsidRPr="000B16CC">
          <w:rPr>
            <w:rStyle w:val="Lienhypertexte"/>
            <w:noProof/>
          </w:rPr>
          <w:t>Illustration 3 : Exemple de requête avec DigimindIllustration 2 : Digimind</w:t>
        </w:r>
        <w:r>
          <w:rPr>
            <w:noProof/>
            <w:webHidden/>
          </w:rPr>
          <w:tab/>
        </w:r>
        <w:r>
          <w:rPr>
            <w:noProof/>
            <w:webHidden/>
          </w:rPr>
          <w:fldChar w:fldCharType="begin"/>
        </w:r>
        <w:r>
          <w:rPr>
            <w:noProof/>
            <w:webHidden/>
          </w:rPr>
          <w:instrText xml:space="preserve"> PAGEREF _Toc74926590 \h </w:instrText>
        </w:r>
        <w:r>
          <w:rPr>
            <w:noProof/>
            <w:webHidden/>
          </w:rPr>
        </w:r>
        <w:r>
          <w:rPr>
            <w:noProof/>
            <w:webHidden/>
          </w:rPr>
          <w:fldChar w:fldCharType="separate"/>
        </w:r>
        <w:r>
          <w:rPr>
            <w:noProof/>
            <w:webHidden/>
          </w:rPr>
          <w:t>8</w:t>
        </w:r>
        <w:r>
          <w:rPr>
            <w:noProof/>
            <w:webHidden/>
          </w:rPr>
          <w:fldChar w:fldCharType="end"/>
        </w:r>
      </w:hyperlink>
    </w:p>
    <w:p w14:paraId="53A963EA" w14:textId="6D37A304" w:rsidR="000C45B9" w:rsidRDefault="000C45B9">
      <w:pPr>
        <w:pStyle w:val="Tabledesillustrations"/>
        <w:tabs>
          <w:tab w:val="right" w:leader="dot" w:pos="9060"/>
        </w:tabs>
        <w:rPr>
          <w:b w:val="0"/>
          <w:noProof/>
          <w:color w:val="auto"/>
          <w:sz w:val="22"/>
          <w:lang w:eastAsia="fr-FR"/>
        </w:rPr>
      </w:pPr>
      <w:hyperlink r:id="rId68" w:anchor="_Toc74926591" w:history="1">
        <w:r w:rsidRPr="000B16CC">
          <w:rPr>
            <w:rStyle w:val="Lienhypertexte"/>
            <w:noProof/>
          </w:rPr>
          <w:t>Illustration 3 : Exemple de requête avec DigimindIllustration 2 : Digimind</w:t>
        </w:r>
        <w:r>
          <w:rPr>
            <w:noProof/>
            <w:webHidden/>
          </w:rPr>
          <w:tab/>
        </w:r>
        <w:r>
          <w:rPr>
            <w:noProof/>
            <w:webHidden/>
          </w:rPr>
          <w:fldChar w:fldCharType="begin"/>
        </w:r>
        <w:r>
          <w:rPr>
            <w:noProof/>
            <w:webHidden/>
          </w:rPr>
          <w:instrText xml:space="preserve"> PAGEREF _Toc74926591 \h </w:instrText>
        </w:r>
        <w:r>
          <w:rPr>
            <w:noProof/>
            <w:webHidden/>
          </w:rPr>
        </w:r>
        <w:r>
          <w:rPr>
            <w:noProof/>
            <w:webHidden/>
          </w:rPr>
          <w:fldChar w:fldCharType="separate"/>
        </w:r>
        <w:r>
          <w:rPr>
            <w:noProof/>
            <w:webHidden/>
          </w:rPr>
          <w:t>8</w:t>
        </w:r>
        <w:r>
          <w:rPr>
            <w:noProof/>
            <w:webHidden/>
          </w:rPr>
          <w:fldChar w:fldCharType="end"/>
        </w:r>
      </w:hyperlink>
    </w:p>
    <w:p w14:paraId="246AF75A" w14:textId="1B5AD80A" w:rsidR="000C45B9" w:rsidRDefault="000C45B9">
      <w:pPr>
        <w:pStyle w:val="Tabledesillustrations"/>
        <w:tabs>
          <w:tab w:val="right" w:leader="dot" w:pos="9060"/>
        </w:tabs>
        <w:rPr>
          <w:b w:val="0"/>
          <w:noProof/>
          <w:color w:val="auto"/>
          <w:sz w:val="22"/>
          <w:lang w:eastAsia="fr-FR"/>
        </w:rPr>
      </w:pPr>
      <w:hyperlink r:id="rId69" w:anchor="_Toc74926592" w:history="1">
        <w:r w:rsidRPr="000B16CC">
          <w:rPr>
            <w:rStyle w:val="Lienhypertexte"/>
            <w:noProof/>
          </w:rPr>
          <w:t>Illustration 3 : Exemple de requête avec Digimind</w:t>
        </w:r>
        <w:r>
          <w:rPr>
            <w:noProof/>
            <w:webHidden/>
          </w:rPr>
          <w:tab/>
        </w:r>
        <w:r>
          <w:rPr>
            <w:noProof/>
            <w:webHidden/>
          </w:rPr>
          <w:fldChar w:fldCharType="begin"/>
        </w:r>
        <w:r>
          <w:rPr>
            <w:noProof/>
            <w:webHidden/>
          </w:rPr>
          <w:instrText xml:space="preserve"> PAGEREF _Toc74926592 \h </w:instrText>
        </w:r>
        <w:r>
          <w:rPr>
            <w:noProof/>
            <w:webHidden/>
          </w:rPr>
        </w:r>
        <w:r>
          <w:rPr>
            <w:noProof/>
            <w:webHidden/>
          </w:rPr>
          <w:fldChar w:fldCharType="separate"/>
        </w:r>
        <w:r>
          <w:rPr>
            <w:noProof/>
            <w:webHidden/>
          </w:rPr>
          <w:t>8</w:t>
        </w:r>
        <w:r>
          <w:rPr>
            <w:noProof/>
            <w:webHidden/>
          </w:rPr>
          <w:fldChar w:fldCharType="end"/>
        </w:r>
      </w:hyperlink>
    </w:p>
    <w:p w14:paraId="36A00E63" w14:textId="4B03CA6B" w:rsidR="000C45B9" w:rsidRDefault="000C45B9">
      <w:pPr>
        <w:pStyle w:val="Tabledesillustrations"/>
        <w:tabs>
          <w:tab w:val="right" w:leader="dot" w:pos="9060"/>
        </w:tabs>
        <w:rPr>
          <w:b w:val="0"/>
          <w:noProof/>
          <w:color w:val="auto"/>
          <w:sz w:val="22"/>
          <w:lang w:eastAsia="fr-FR"/>
        </w:rPr>
      </w:pPr>
      <w:hyperlink r:id="rId70" w:anchor="_Toc74926593" w:history="1">
        <w:r w:rsidRPr="000B16CC">
          <w:rPr>
            <w:rStyle w:val="Lienhypertexte"/>
            <w:noProof/>
          </w:rPr>
          <w:t>Illustration 4 : Exemple de surveillanceIllustration 3 : Exemple de requête avec DigimindIllustration 2 : Digimind</w:t>
        </w:r>
        <w:r>
          <w:rPr>
            <w:noProof/>
            <w:webHidden/>
          </w:rPr>
          <w:tab/>
        </w:r>
        <w:r>
          <w:rPr>
            <w:noProof/>
            <w:webHidden/>
          </w:rPr>
          <w:fldChar w:fldCharType="begin"/>
        </w:r>
        <w:r>
          <w:rPr>
            <w:noProof/>
            <w:webHidden/>
          </w:rPr>
          <w:instrText xml:space="preserve"> PAGEREF _Toc74926593 \h </w:instrText>
        </w:r>
        <w:r>
          <w:rPr>
            <w:noProof/>
            <w:webHidden/>
          </w:rPr>
        </w:r>
        <w:r>
          <w:rPr>
            <w:noProof/>
            <w:webHidden/>
          </w:rPr>
          <w:fldChar w:fldCharType="separate"/>
        </w:r>
        <w:r>
          <w:rPr>
            <w:noProof/>
            <w:webHidden/>
          </w:rPr>
          <w:t>8</w:t>
        </w:r>
        <w:r>
          <w:rPr>
            <w:noProof/>
            <w:webHidden/>
          </w:rPr>
          <w:fldChar w:fldCharType="end"/>
        </w:r>
      </w:hyperlink>
    </w:p>
    <w:p w14:paraId="3554CBE0" w14:textId="368957A1" w:rsidR="000C45B9" w:rsidRDefault="000C45B9">
      <w:pPr>
        <w:pStyle w:val="Tabledesillustrations"/>
        <w:tabs>
          <w:tab w:val="right" w:leader="dot" w:pos="9060"/>
        </w:tabs>
        <w:rPr>
          <w:b w:val="0"/>
          <w:noProof/>
          <w:color w:val="auto"/>
          <w:sz w:val="22"/>
          <w:lang w:eastAsia="fr-FR"/>
        </w:rPr>
      </w:pPr>
      <w:hyperlink r:id="rId71" w:anchor="_Toc74926594" w:history="1">
        <w:r w:rsidRPr="000B16CC">
          <w:rPr>
            <w:rStyle w:val="Lienhypertexte"/>
            <w:noProof/>
          </w:rPr>
          <w:t>Illustration 3 : Exemple de requête avec DigimindIllustration 2 : Digimind</w:t>
        </w:r>
        <w:r>
          <w:rPr>
            <w:noProof/>
            <w:webHidden/>
          </w:rPr>
          <w:tab/>
        </w:r>
        <w:r>
          <w:rPr>
            <w:noProof/>
            <w:webHidden/>
          </w:rPr>
          <w:fldChar w:fldCharType="begin"/>
        </w:r>
        <w:r>
          <w:rPr>
            <w:noProof/>
            <w:webHidden/>
          </w:rPr>
          <w:instrText xml:space="preserve"> PAGEREF _Toc74926594 \h </w:instrText>
        </w:r>
        <w:r>
          <w:rPr>
            <w:noProof/>
            <w:webHidden/>
          </w:rPr>
        </w:r>
        <w:r>
          <w:rPr>
            <w:noProof/>
            <w:webHidden/>
          </w:rPr>
          <w:fldChar w:fldCharType="separate"/>
        </w:r>
        <w:r>
          <w:rPr>
            <w:noProof/>
            <w:webHidden/>
          </w:rPr>
          <w:t>8</w:t>
        </w:r>
        <w:r>
          <w:rPr>
            <w:noProof/>
            <w:webHidden/>
          </w:rPr>
          <w:fldChar w:fldCharType="end"/>
        </w:r>
      </w:hyperlink>
    </w:p>
    <w:p w14:paraId="111E1709" w14:textId="26D985BB" w:rsidR="000C45B9" w:rsidRDefault="000C45B9">
      <w:pPr>
        <w:pStyle w:val="Tabledesillustrations"/>
        <w:tabs>
          <w:tab w:val="right" w:leader="dot" w:pos="9060"/>
        </w:tabs>
        <w:rPr>
          <w:b w:val="0"/>
          <w:noProof/>
          <w:color w:val="auto"/>
          <w:sz w:val="22"/>
          <w:lang w:eastAsia="fr-FR"/>
        </w:rPr>
      </w:pPr>
      <w:hyperlink r:id="rId72" w:anchor="_Toc74926595" w:history="1">
        <w:r w:rsidRPr="000B16CC">
          <w:rPr>
            <w:rStyle w:val="Lienhypertexte"/>
            <w:noProof/>
          </w:rPr>
          <w:t>Illustration 3 : Exemple de requête avec Digimind</w:t>
        </w:r>
        <w:r>
          <w:rPr>
            <w:noProof/>
            <w:webHidden/>
          </w:rPr>
          <w:tab/>
        </w:r>
        <w:r>
          <w:rPr>
            <w:noProof/>
            <w:webHidden/>
          </w:rPr>
          <w:fldChar w:fldCharType="begin"/>
        </w:r>
        <w:r>
          <w:rPr>
            <w:noProof/>
            <w:webHidden/>
          </w:rPr>
          <w:instrText xml:space="preserve"> PAGEREF _Toc74926595 \h </w:instrText>
        </w:r>
        <w:r>
          <w:rPr>
            <w:noProof/>
            <w:webHidden/>
          </w:rPr>
        </w:r>
        <w:r>
          <w:rPr>
            <w:noProof/>
            <w:webHidden/>
          </w:rPr>
          <w:fldChar w:fldCharType="separate"/>
        </w:r>
        <w:r>
          <w:rPr>
            <w:noProof/>
            <w:webHidden/>
          </w:rPr>
          <w:t>9</w:t>
        </w:r>
        <w:r>
          <w:rPr>
            <w:noProof/>
            <w:webHidden/>
          </w:rPr>
          <w:fldChar w:fldCharType="end"/>
        </w:r>
      </w:hyperlink>
    </w:p>
    <w:p w14:paraId="4A6672C2" w14:textId="63CA7680" w:rsidR="000C45B9" w:rsidRDefault="000C45B9">
      <w:pPr>
        <w:pStyle w:val="Tabledesillustrations"/>
        <w:tabs>
          <w:tab w:val="right" w:leader="dot" w:pos="9060"/>
        </w:tabs>
        <w:rPr>
          <w:b w:val="0"/>
          <w:noProof/>
          <w:color w:val="auto"/>
          <w:sz w:val="22"/>
          <w:lang w:eastAsia="fr-FR"/>
        </w:rPr>
      </w:pPr>
      <w:hyperlink r:id="rId73" w:anchor="_Toc74926596" w:history="1">
        <w:r w:rsidRPr="000B16CC">
          <w:rPr>
            <w:rStyle w:val="Lienhypertexte"/>
            <w:noProof/>
          </w:rPr>
          <w:t>Illustration 4 : Exemple de surveillanceIllustration 3 : Exemple de requête avec Digimind</w:t>
        </w:r>
        <w:r>
          <w:rPr>
            <w:noProof/>
            <w:webHidden/>
          </w:rPr>
          <w:tab/>
        </w:r>
        <w:r>
          <w:rPr>
            <w:noProof/>
            <w:webHidden/>
          </w:rPr>
          <w:fldChar w:fldCharType="begin"/>
        </w:r>
        <w:r>
          <w:rPr>
            <w:noProof/>
            <w:webHidden/>
          </w:rPr>
          <w:instrText xml:space="preserve"> PAGEREF _Toc74926596 \h </w:instrText>
        </w:r>
        <w:r>
          <w:rPr>
            <w:noProof/>
            <w:webHidden/>
          </w:rPr>
        </w:r>
        <w:r>
          <w:rPr>
            <w:noProof/>
            <w:webHidden/>
          </w:rPr>
          <w:fldChar w:fldCharType="separate"/>
        </w:r>
        <w:r>
          <w:rPr>
            <w:noProof/>
            <w:webHidden/>
          </w:rPr>
          <w:t>9</w:t>
        </w:r>
        <w:r>
          <w:rPr>
            <w:noProof/>
            <w:webHidden/>
          </w:rPr>
          <w:fldChar w:fldCharType="end"/>
        </w:r>
      </w:hyperlink>
    </w:p>
    <w:p w14:paraId="574D690C" w14:textId="1F39DB5A" w:rsidR="000C45B9" w:rsidRDefault="000C45B9">
      <w:pPr>
        <w:pStyle w:val="Tabledesillustrations"/>
        <w:tabs>
          <w:tab w:val="right" w:leader="dot" w:pos="9060"/>
        </w:tabs>
        <w:rPr>
          <w:b w:val="0"/>
          <w:noProof/>
          <w:color w:val="auto"/>
          <w:sz w:val="22"/>
          <w:lang w:eastAsia="fr-FR"/>
        </w:rPr>
      </w:pPr>
      <w:hyperlink r:id="rId74" w:anchor="_Toc74926597" w:history="1">
        <w:r w:rsidRPr="000B16CC">
          <w:rPr>
            <w:rStyle w:val="Lienhypertexte"/>
            <w:noProof/>
          </w:rPr>
          <w:t>Illustration 4 : Exemple de surveillance</w:t>
        </w:r>
        <w:r>
          <w:rPr>
            <w:noProof/>
            <w:webHidden/>
          </w:rPr>
          <w:tab/>
        </w:r>
        <w:r>
          <w:rPr>
            <w:noProof/>
            <w:webHidden/>
          </w:rPr>
          <w:fldChar w:fldCharType="begin"/>
        </w:r>
        <w:r>
          <w:rPr>
            <w:noProof/>
            <w:webHidden/>
          </w:rPr>
          <w:instrText xml:space="preserve"> PAGEREF _Toc74926597 \h </w:instrText>
        </w:r>
        <w:r>
          <w:rPr>
            <w:noProof/>
            <w:webHidden/>
          </w:rPr>
        </w:r>
        <w:r>
          <w:rPr>
            <w:noProof/>
            <w:webHidden/>
          </w:rPr>
          <w:fldChar w:fldCharType="separate"/>
        </w:r>
        <w:r>
          <w:rPr>
            <w:noProof/>
            <w:webHidden/>
          </w:rPr>
          <w:t>9</w:t>
        </w:r>
        <w:r>
          <w:rPr>
            <w:noProof/>
            <w:webHidden/>
          </w:rPr>
          <w:fldChar w:fldCharType="end"/>
        </w:r>
      </w:hyperlink>
    </w:p>
    <w:p w14:paraId="4FC3D2C4" w14:textId="7E24B86B" w:rsidR="000C45B9" w:rsidRDefault="000C45B9">
      <w:pPr>
        <w:pStyle w:val="Tabledesillustrations"/>
        <w:tabs>
          <w:tab w:val="right" w:leader="dot" w:pos="9060"/>
        </w:tabs>
        <w:rPr>
          <w:b w:val="0"/>
          <w:noProof/>
          <w:color w:val="auto"/>
          <w:sz w:val="22"/>
          <w:lang w:eastAsia="fr-FR"/>
        </w:rPr>
      </w:pPr>
      <w:hyperlink r:id="rId75" w:anchor="_Toc74926598" w:history="1">
        <w:r w:rsidRPr="000B16CC">
          <w:rPr>
            <w:rStyle w:val="Lienhypertexte"/>
            <w:noProof/>
          </w:rPr>
          <w:t>Illustration 7 : Solution mise en place dans le Parc des Cinque Terre en ItalieIllustration 4 : Exemple de surveillanceIllustration 3 : Exemple de requête avec Digimind</w:t>
        </w:r>
        <w:r>
          <w:rPr>
            <w:noProof/>
            <w:webHidden/>
          </w:rPr>
          <w:tab/>
        </w:r>
        <w:r>
          <w:rPr>
            <w:noProof/>
            <w:webHidden/>
          </w:rPr>
          <w:fldChar w:fldCharType="begin"/>
        </w:r>
        <w:r>
          <w:rPr>
            <w:noProof/>
            <w:webHidden/>
          </w:rPr>
          <w:instrText xml:space="preserve"> PAGEREF _Toc74926598 \h </w:instrText>
        </w:r>
        <w:r>
          <w:rPr>
            <w:noProof/>
            <w:webHidden/>
          </w:rPr>
        </w:r>
        <w:r>
          <w:rPr>
            <w:noProof/>
            <w:webHidden/>
          </w:rPr>
          <w:fldChar w:fldCharType="separate"/>
        </w:r>
        <w:r>
          <w:rPr>
            <w:noProof/>
            <w:webHidden/>
          </w:rPr>
          <w:t>9</w:t>
        </w:r>
        <w:r>
          <w:rPr>
            <w:noProof/>
            <w:webHidden/>
          </w:rPr>
          <w:fldChar w:fldCharType="end"/>
        </w:r>
      </w:hyperlink>
    </w:p>
    <w:p w14:paraId="26798824" w14:textId="01A0E742" w:rsidR="000C45B9" w:rsidRDefault="000C45B9">
      <w:pPr>
        <w:pStyle w:val="Tabledesillustrations"/>
        <w:tabs>
          <w:tab w:val="right" w:leader="dot" w:pos="9060"/>
        </w:tabs>
        <w:rPr>
          <w:b w:val="0"/>
          <w:noProof/>
          <w:color w:val="auto"/>
          <w:sz w:val="22"/>
          <w:lang w:eastAsia="fr-FR"/>
        </w:rPr>
      </w:pPr>
      <w:hyperlink r:id="rId76" w:anchor="_Toc74926599" w:history="1">
        <w:r w:rsidRPr="000B16CC">
          <w:rPr>
            <w:rStyle w:val="Lienhypertexte"/>
            <w:noProof/>
          </w:rPr>
          <w:t>Illustration 4 : Exemple de surveillanceIllustration 3 : Exemple de requête avec Digimind</w:t>
        </w:r>
        <w:r>
          <w:rPr>
            <w:noProof/>
            <w:webHidden/>
          </w:rPr>
          <w:tab/>
        </w:r>
        <w:r>
          <w:rPr>
            <w:noProof/>
            <w:webHidden/>
          </w:rPr>
          <w:fldChar w:fldCharType="begin"/>
        </w:r>
        <w:r>
          <w:rPr>
            <w:noProof/>
            <w:webHidden/>
          </w:rPr>
          <w:instrText xml:space="preserve"> PAGEREF _Toc74926599 \h </w:instrText>
        </w:r>
        <w:r>
          <w:rPr>
            <w:noProof/>
            <w:webHidden/>
          </w:rPr>
        </w:r>
        <w:r>
          <w:rPr>
            <w:noProof/>
            <w:webHidden/>
          </w:rPr>
          <w:fldChar w:fldCharType="separate"/>
        </w:r>
        <w:r>
          <w:rPr>
            <w:noProof/>
            <w:webHidden/>
          </w:rPr>
          <w:t>9</w:t>
        </w:r>
        <w:r>
          <w:rPr>
            <w:noProof/>
            <w:webHidden/>
          </w:rPr>
          <w:fldChar w:fldCharType="end"/>
        </w:r>
      </w:hyperlink>
    </w:p>
    <w:p w14:paraId="1F6885E0" w14:textId="26CAF861" w:rsidR="000C45B9" w:rsidRDefault="000C45B9">
      <w:pPr>
        <w:pStyle w:val="Tabledesillustrations"/>
        <w:tabs>
          <w:tab w:val="right" w:leader="dot" w:pos="9060"/>
        </w:tabs>
        <w:rPr>
          <w:b w:val="0"/>
          <w:noProof/>
          <w:color w:val="auto"/>
          <w:sz w:val="22"/>
          <w:lang w:eastAsia="fr-FR"/>
        </w:rPr>
      </w:pPr>
      <w:hyperlink r:id="rId77" w:anchor="_Toc74926600" w:history="1">
        <w:r w:rsidRPr="000B16CC">
          <w:rPr>
            <w:rStyle w:val="Lienhypertexte"/>
            <w:noProof/>
          </w:rPr>
          <w:t>Illustration 4 : Exemple de surveillanceIllustration 3 : Exemple de requête avec Digimind</w:t>
        </w:r>
        <w:r>
          <w:rPr>
            <w:noProof/>
            <w:webHidden/>
          </w:rPr>
          <w:tab/>
        </w:r>
        <w:r>
          <w:rPr>
            <w:noProof/>
            <w:webHidden/>
          </w:rPr>
          <w:fldChar w:fldCharType="begin"/>
        </w:r>
        <w:r>
          <w:rPr>
            <w:noProof/>
            <w:webHidden/>
          </w:rPr>
          <w:instrText xml:space="preserve"> PAGEREF _Toc74926600 \h </w:instrText>
        </w:r>
        <w:r>
          <w:rPr>
            <w:noProof/>
            <w:webHidden/>
          </w:rPr>
        </w:r>
        <w:r>
          <w:rPr>
            <w:noProof/>
            <w:webHidden/>
          </w:rPr>
          <w:fldChar w:fldCharType="separate"/>
        </w:r>
        <w:r>
          <w:rPr>
            <w:noProof/>
            <w:webHidden/>
          </w:rPr>
          <w:t>9</w:t>
        </w:r>
        <w:r>
          <w:rPr>
            <w:noProof/>
            <w:webHidden/>
          </w:rPr>
          <w:fldChar w:fldCharType="end"/>
        </w:r>
      </w:hyperlink>
    </w:p>
    <w:p w14:paraId="07E4B014" w14:textId="5EFC784D" w:rsidR="000C45B9" w:rsidRDefault="000C45B9">
      <w:pPr>
        <w:pStyle w:val="Tabledesillustrations"/>
        <w:tabs>
          <w:tab w:val="right" w:leader="dot" w:pos="9060"/>
        </w:tabs>
        <w:rPr>
          <w:b w:val="0"/>
          <w:noProof/>
          <w:color w:val="auto"/>
          <w:sz w:val="22"/>
          <w:lang w:eastAsia="fr-FR"/>
        </w:rPr>
      </w:pPr>
      <w:hyperlink r:id="rId78" w:anchor="_Toc74926601" w:history="1">
        <w:r w:rsidRPr="000B16CC">
          <w:rPr>
            <w:rStyle w:val="Lienhypertexte"/>
            <w:noProof/>
          </w:rPr>
          <w:t>Illustration 4 : Exemple de surveillanceIllustration 3 : Exemple de requête avec Digimind</w:t>
        </w:r>
        <w:r>
          <w:rPr>
            <w:noProof/>
            <w:webHidden/>
          </w:rPr>
          <w:tab/>
        </w:r>
        <w:r>
          <w:rPr>
            <w:noProof/>
            <w:webHidden/>
          </w:rPr>
          <w:fldChar w:fldCharType="begin"/>
        </w:r>
        <w:r>
          <w:rPr>
            <w:noProof/>
            <w:webHidden/>
          </w:rPr>
          <w:instrText xml:space="preserve"> PAGEREF _Toc74926601 \h </w:instrText>
        </w:r>
        <w:r>
          <w:rPr>
            <w:noProof/>
            <w:webHidden/>
          </w:rPr>
        </w:r>
        <w:r>
          <w:rPr>
            <w:noProof/>
            <w:webHidden/>
          </w:rPr>
          <w:fldChar w:fldCharType="separate"/>
        </w:r>
        <w:r>
          <w:rPr>
            <w:noProof/>
            <w:webHidden/>
          </w:rPr>
          <w:t>9</w:t>
        </w:r>
        <w:r>
          <w:rPr>
            <w:noProof/>
            <w:webHidden/>
          </w:rPr>
          <w:fldChar w:fldCharType="end"/>
        </w:r>
      </w:hyperlink>
    </w:p>
    <w:p w14:paraId="6B43B09A" w14:textId="224EC997" w:rsidR="000C45B9" w:rsidRDefault="000C45B9">
      <w:pPr>
        <w:pStyle w:val="Tabledesillustrations"/>
        <w:tabs>
          <w:tab w:val="right" w:leader="dot" w:pos="9060"/>
        </w:tabs>
        <w:rPr>
          <w:b w:val="0"/>
          <w:noProof/>
          <w:color w:val="auto"/>
          <w:sz w:val="22"/>
          <w:lang w:eastAsia="fr-FR"/>
        </w:rPr>
      </w:pPr>
      <w:hyperlink r:id="rId79" w:anchor="_Toc74926602" w:history="1">
        <w:r w:rsidRPr="000B16CC">
          <w:rPr>
            <w:rStyle w:val="Lienhypertexte"/>
            <w:noProof/>
          </w:rPr>
          <w:t>Illustration 4 : Exemple de surveillance</w:t>
        </w:r>
        <w:r>
          <w:rPr>
            <w:noProof/>
            <w:webHidden/>
          </w:rPr>
          <w:tab/>
        </w:r>
        <w:r>
          <w:rPr>
            <w:noProof/>
            <w:webHidden/>
          </w:rPr>
          <w:fldChar w:fldCharType="begin"/>
        </w:r>
        <w:r>
          <w:rPr>
            <w:noProof/>
            <w:webHidden/>
          </w:rPr>
          <w:instrText xml:space="preserve"> PAGEREF _Toc74926602 \h </w:instrText>
        </w:r>
        <w:r>
          <w:rPr>
            <w:noProof/>
            <w:webHidden/>
          </w:rPr>
        </w:r>
        <w:r>
          <w:rPr>
            <w:noProof/>
            <w:webHidden/>
          </w:rPr>
          <w:fldChar w:fldCharType="separate"/>
        </w:r>
        <w:r>
          <w:rPr>
            <w:noProof/>
            <w:webHidden/>
          </w:rPr>
          <w:t>9</w:t>
        </w:r>
        <w:r>
          <w:rPr>
            <w:noProof/>
            <w:webHidden/>
          </w:rPr>
          <w:fldChar w:fldCharType="end"/>
        </w:r>
      </w:hyperlink>
    </w:p>
    <w:p w14:paraId="1EDAECC6" w14:textId="086F6160" w:rsidR="000C45B9" w:rsidRDefault="000C45B9">
      <w:pPr>
        <w:pStyle w:val="Tabledesillustrations"/>
        <w:tabs>
          <w:tab w:val="right" w:leader="dot" w:pos="9060"/>
        </w:tabs>
        <w:rPr>
          <w:b w:val="0"/>
          <w:noProof/>
          <w:color w:val="auto"/>
          <w:sz w:val="22"/>
          <w:lang w:eastAsia="fr-FR"/>
        </w:rPr>
      </w:pPr>
      <w:hyperlink r:id="rId80" w:anchor="_Toc74926603" w:history="1">
        <w:r w:rsidRPr="000B16CC">
          <w:rPr>
            <w:rStyle w:val="Lienhypertexte"/>
            <w:noProof/>
          </w:rPr>
          <w:t>Illustration 7 : Solution mise en place dans le Parc des Cinque Terre en ItalieIllustration 4 : Exemple de surveillanceIllustration 3 : Exemple de requête avec Digimind</w:t>
        </w:r>
        <w:r>
          <w:rPr>
            <w:noProof/>
            <w:webHidden/>
          </w:rPr>
          <w:tab/>
        </w:r>
        <w:r>
          <w:rPr>
            <w:noProof/>
            <w:webHidden/>
          </w:rPr>
          <w:fldChar w:fldCharType="begin"/>
        </w:r>
        <w:r>
          <w:rPr>
            <w:noProof/>
            <w:webHidden/>
          </w:rPr>
          <w:instrText xml:space="preserve"> PAGEREF _Toc74926603 \h </w:instrText>
        </w:r>
        <w:r>
          <w:rPr>
            <w:noProof/>
            <w:webHidden/>
          </w:rPr>
        </w:r>
        <w:r>
          <w:rPr>
            <w:noProof/>
            <w:webHidden/>
          </w:rPr>
          <w:fldChar w:fldCharType="separate"/>
        </w:r>
        <w:r>
          <w:rPr>
            <w:noProof/>
            <w:webHidden/>
          </w:rPr>
          <w:t>9</w:t>
        </w:r>
        <w:r>
          <w:rPr>
            <w:noProof/>
            <w:webHidden/>
          </w:rPr>
          <w:fldChar w:fldCharType="end"/>
        </w:r>
      </w:hyperlink>
    </w:p>
    <w:p w14:paraId="4FBA1FE7" w14:textId="2CA8B911" w:rsidR="000C45B9" w:rsidRDefault="000C45B9">
      <w:pPr>
        <w:pStyle w:val="Tabledesillustrations"/>
        <w:tabs>
          <w:tab w:val="right" w:leader="dot" w:pos="9060"/>
        </w:tabs>
        <w:rPr>
          <w:b w:val="0"/>
          <w:noProof/>
          <w:color w:val="auto"/>
          <w:sz w:val="22"/>
          <w:lang w:eastAsia="fr-FR"/>
        </w:rPr>
      </w:pPr>
      <w:hyperlink r:id="rId81" w:anchor="_Toc74926604" w:history="1">
        <w:r w:rsidRPr="000B16CC">
          <w:rPr>
            <w:rStyle w:val="Lienhypertexte"/>
            <w:noProof/>
          </w:rPr>
          <w:t>Illustration 4 : Exemple de surveillanceIllustration 3 : Exemple de requête avec Digimind</w:t>
        </w:r>
        <w:r>
          <w:rPr>
            <w:noProof/>
            <w:webHidden/>
          </w:rPr>
          <w:tab/>
        </w:r>
        <w:r>
          <w:rPr>
            <w:noProof/>
            <w:webHidden/>
          </w:rPr>
          <w:fldChar w:fldCharType="begin"/>
        </w:r>
        <w:r>
          <w:rPr>
            <w:noProof/>
            <w:webHidden/>
          </w:rPr>
          <w:instrText xml:space="preserve"> PAGEREF _Toc74926604 \h </w:instrText>
        </w:r>
        <w:r>
          <w:rPr>
            <w:noProof/>
            <w:webHidden/>
          </w:rPr>
        </w:r>
        <w:r>
          <w:rPr>
            <w:noProof/>
            <w:webHidden/>
          </w:rPr>
          <w:fldChar w:fldCharType="separate"/>
        </w:r>
        <w:r>
          <w:rPr>
            <w:noProof/>
            <w:webHidden/>
          </w:rPr>
          <w:t>9</w:t>
        </w:r>
        <w:r>
          <w:rPr>
            <w:noProof/>
            <w:webHidden/>
          </w:rPr>
          <w:fldChar w:fldCharType="end"/>
        </w:r>
      </w:hyperlink>
    </w:p>
    <w:p w14:paraId="3266AEB2" w14:textId="6C9BB54A" w:rsidR="000C45B9" w:rsidRDefault="000C45B9">
      <w:pPr>
        <w:pStyle w:val="Tabledesillustrations"/>
        <w:tabs>
          <w:tab w:val="right" w:leader="dot" w:pos="9060"/>
        </w:tabs>
        <w:rPr>
          <w:b w:val="0"/>
          <w:noProof/>
          <w:color w:val="auto"/>
          <w:sz w:val="22"/>
          <w:lang w:eastAsia="fr-FR"/>
        </w:rPr>
      </w:pPr>
      <w:hyperlink r:id="rId82" w:anchor="_Toc74926605" w:history="1">
        <w:r w:rsidRPr="000B16CC">
          <w:rPr>
            <w:rStyle w:val="Lienhypertexte"/>
            <w:noProof/>
          </w:rPr>
          <w:t>Illustration 4 : Exemple de surveillance</w:t>
        </w:r>
        <w:r>
          <w:rPr>
            <w:noProof/>
            <w:webHidden/>
          </w:rPr>
          <w:tab/>
        </w:r>
        <w:r>
          <w:rPr>
            <w:noProof/>
            <w:webHidden/>
          </w:rPr>
          <w:fldChar w:fldCharType="begin"/>
        </w:r>
        <w:r>
          <w:rPr>
            <w:noProof/>
            <w:webHidden/>
          </w:rPr>
          <w:instrText xml:space="preserve"> PAGEREF _Toc74926605 \h </w:instrText>
        </w:r>
        <w:r>
          <w:rPr>
            <w:noProof/>
            <w:webHidden/>
          </w:rPr>
        </w:r>
        <w:r>
          <w:rPr>
            <w:noProof/>
            <w:webHidden/>
          </w:rPr>
          <w:fldChar w:fldCharType="separate"/>
        </w:r>
        <w:r>
          <w:rPr>
            <w:noProof/>
            <w:webHidden/>
          </w:rPr>
          <w:t>9</w:t>
        </w:r>
        <w:r>
          <w:rPr>
            <w:noProof/>
            <w:webHidden/>
          </w:rPr>
          <w:fldChar w:fldCharType="end"/>
        </w:r>
      </w:hyperlink>
    </w:p>
    <w:p w14:paraId="2848AAF9" w14:textId="60F8B63D" w:rsidR="000C45B9" w:rsidRDefault="000C45B9">
      <w:pPr>
        <w:pStyle w:val="Tabledesillustrations"/>
        <w:tabs>
          <w:tab w:val="right" w:leader="dot" w:pos="9060"/>
        </w:tabs>
        <w:rPr>
          <w:b w:val="0"/>
          <w:noProof/>
          <w:color w:val="auto"/>
          <w:sz w:val="22"/>
          <w:lang w:eastAsia="fr-FR"/>
        </w:rPr>
      </w:pPr>
      <w:hyperlink r:id="rId83" w:anchor="_Toc74926606" w:history="1">
        <w:r w:rsidRPr="000B16CC">
          <w:rPr>
            <w:rStyle w:val="Lienhypertexte"/>
            <w:noProof/>
          </w:rPr>
          <w:t>Illustration 7 : Solution mise en place dans le Parc des Cinque Terre en ItalieIllustration 4 : Exemple de surveillance</w:t>
        </w:r>
        <w:r>
          <w:rPr>
            <w:noProof/>
            <w:webHidden/>
          </w:rPr>
          <w:tab/>
        </w:r>
        <w:r>
          <w:rPr>
            <w:noProof/>
            <w:webHidden/>
          </w:rPr>
          <w:fldChar w:fldCharType="begin"/>
        </w:r>
        <w:r>
          <w:rPr>
            <w:noProof/>
            <w:webHidden/>
          </w:rPr>
          <w:instrText xml:space="preserve"> PAGEREF _Toc74926606 \h </w:instrText>
        </w:r>
        <w:r>
          <w:rPr>
            <w:noProof/>
            <w:webHidden/>
          </w:rPr>
        </w:r>
        <w:r>
          <w:rPr>
            <w:noProof/>
            <w:webHidden/>
          </w:rPr>
          <w:fldChar w:fldCharType="separate"/>
        </w:r>
        <w:r>
          <w:rPr>
            <w:noProof/>
            <w:webHidden/>
          </w:rPr>
          <w:t>9</w:t>
        </w:r>
        <w:r>
          <w:rPr>
            <w:noProof/>
            <w:webHidden/>
          </w:rPr>
          <w:fldChar w:fldCharType="end"/>
        </w:r>
      </w:hyperlink>
    </w:p>
    <w:p w14:paraId="06D3D0CD" w14:textId="213DC6BA" w:rsidR="000C45B9" w:rsidRDefault="000C45B9">
      <w:pPr>
        <w:pStyle w:val="Tabledesillustrations"/>
        <w:tabs>
          <w:tab w:val="right" w:leader="dot" w:pos="9060"/>
        </w:tabs>
        <w:rPr>
          <w:b w:val="0"/>
          <w:noProof/>
          <w:color w:val="auto"/>
          <w:sz w:val="22"/>
          <w:lang w:eastAsia="fr-FR"/>
        </w:rPr>
      </w:pPr>
      <w:hyperlink r:id="rId84" w:anchor="_Toc74926607" w:history="1">
        <w:r w:rsidRPr="000B16CC">
          <w:rPr>
            <w:rStyle w:val="Lienhypertexte"/>
            <w:noProof/>
          </w:rPr>
          <w:t>Illustration 7 : Solution mise en place dans le Parc des Cinque Terre en ItalieIllustration 4 : Exemple de surveillance</w:t>
        </w:r>
        <w:r>
          <w:rPr>
            <w:noProof/>
            <w:webHidden/>
          </w:rPr>
          <w:tab/>
        </w:r>
        <w:r>
          <w:rPr>
            <w:noProof/>
            <w:webHidden/>
          </w:rPr>
          <w:fldChar w:fldCharType="begin"/>
        </w:r>
        <w:r>
          <w:rPr>
            <w:noProof/>
            <w:webHidden/>
          </w:rPr>
          <w:instrText xml:space="preserve"> PAGEREF _Toc74926607 \h </w:instrText>
        </w:r>
        <w:r>
          <w:rPr>
            <w:noProof/>
            <w:webHidden/>
          </w:rPr>
        </w:r>
        <w:r>
          <w:rPr>
            <w:noProof/>
            <w:webHidden/>
          </w:rPr>
          <w:fldChar w:fldCharType="separate"/>
        </w:r>
        <w:r>
          <w:rPr>
            <w:noProof/>
            <w:webHidden/>
          </w:rPr>
          <w:t>9</w:t>
        </w:r>
        <w:r>
          <w:rPr>
            <w:noProof/>
            <w:webHidden/>
          </w:rPr>
          <w:fldChar w:fldCharType="end"/>
        </w:r>
      </w:hyperlink>
    </w:p>
    <w:p w14:paraId="06FE00BF" w14:textId="012D148D" w:rsidR="000C45B9" w:rsidRDefault="000C45B9">
      <w:pPr>
        <w:pStyle w:val="Tabledesillustrations"/>
        <w:tabs>
          <w:tab w:val="right" w:leader="dot" w:pos="9060"/>
        </w:tabs>
        <w:rPr>
          <w:b w:val="0"/>
          <w:noProof/>
          <w:color w:val="auto"/>
          <w:sz w:val="22"/>
          <w:lang w:eastAsia="fr-FR"/>
        </w:rPr>
      </w:pPr>
      <w:hyperlink r:id="rId85" w:anchor="_Toc74926608" w:history="1">
        <w:r w:rsidRPr="000B16CC">
          <w:rPr>
            <w:rStyle w:val="Lienhypertexte"/>
            <w:noProof/>
          </w:rPr>
          <w:t>Illustration 7 : Solution mise en place dans le Parc des Cinque Terre en ItalieIllustration 4 : Exemple de surveillance</w:t>
        </w:r>
        <w:r>
          <w:rPr>
            <w:noProof/>
            <w:webHidden/>
          </w:rPr>
          <w:tab/>
        </w:r>
        <w:r>
          <w:rPr>
            <w:noProof/>
            <w:webHidden/>
          </w:rPr>
          <w:fldChar w:fldCharType="begin"/>
        </w:r>
        <w:r>
          <w:rPr>
            <w:noProof/>
            <w:webHidden/>
          </w:rPr>
          <w:instrText xml:space="preserve"> PAGEREF _Toc74926608 \h </w:instrText>
        </w:r>
        <w:r>
          <w:rPr>
            <w:noProof/>
            <w:webHidden/>
          </w:rPr>
        </w:r>
        <w:r>
          <w:rPr>
            <w:noProof/>
            <w:webHidden/>
          </w:rPr>
          <w:fldChar w:fldCharType="separate"/>
        </w:r>
        <w:r>
          <w:rPr>
            <w:noProof/>
            <w:webHidden/>
          </w:rPr>
          <w:t>9</w:t>
        </w:r>
        <w:r>
          <w:rPr>
            <w:noProof/>
            <w:webHidden/>
          </w:rPr>
          <w:fldChar w:fldCharType="end"/>
        </w:r>
      </w:hyperlink>
    </w:p>
    <w:p w14:paraId="596F62AC" w14:textId="1ECEB9E8" w:rsidR="000C45B9" w:rsidRDefault="000C45B9">
      <w:pPr>
        <w:pStyle w:val="Tabledesillustrations"/>
        <w:tabs>
          <w:tab w:val="right" w:leader="dot" w:pos="9060"/>
        </w:tabs>
        <w:rPr>
          <w:b w:val="0"/>
          <w:noProof/>
          <w:color w:val="auto"/>
          <w:sz w:val="22"/>
          <w:lang w:eastAsia="fr-FR"/>
        </w:rPr>
      </w:pPr>
      <w:hyperlink r:id="rId86" w:anchor="_Toc74926609" w:history="1">
        <w:r w:rsidRPr="000B16CC">
          <w:rPr>
            <w:rStyle w:val="Lienhypertexte"/>
            <w:noProof/>
          </w:rPr>
          <w:t>Illustration 7 : Solution mise en place dans le Parc des Cinque Terre en ItalieIllustration 4 : Exemple de surveillance</w:t>
        </w:r>
        <w:r>
          <w:rPr>
            <w:noProof/>
            <w:webHidden/>
          </w:rPr>
          <w:tab/>
        </w:r>
        <w:r>
          <w:rPr>
            <w:noProof/>
            <w:webHidden/>
          </w:rPr>
          <w:fldChar w:fldCharType="begin"/>
        </w:r>
        <w:r>
          <w:rPr>
            <w:noProof/>
            <w:webHidden/>
          </w:rPr>
          <w:instrText xml:space="preserve"> PAGEREF _Toc74926609 \h </w:instrText>
        </w:r>
        <w:r>
          <w:rPr>
            <w:noProof/>
            <w:webHidden/>
          </w:rPr>
        </w:r>
        <w:r>
          <w:rPr>
            <w:noProof/>
            <w:webHidden/>
          </w:rPr>
          <w:fldChar w:fldCharType="separate"/>
        </w:r>
        <w:r>
          <w:rPr>
            <w:noProof/>
            <w:webHidden/>
          </w:rPr>
          <w:t>9</w:t>
        </w:r>
        <w:r>
          <w:rPr>
            <w:noProof/>
            <w:webHidden/>
          </w:rPr>
          <w:fldChar w:fldCharType="end"/>
        </w:r>
      </w:hyperlink>
    </w:p>
    <w:p w14:paraId="21293EAC" w14:textId="6731F2A8" w:rsidR="000C45B9" w:rsidRDefault="000C45B9">
      <w:pPr>
        <w:pStyle w:val="Tabledesillustrations"/>
        <w:tabs>
          <w:tab w:val="right" w:leader="dot" w:pos="9060"/>
        </w:tabs>
        <w:rPr>
          <w:b w:val="0"/>
          <w:noProof/>
          <w:color w:val="auto"/>
          <w:sz w:val="22"/>
          <w:lang w:eastAsia="fr-FR"/>
        </w:rPr>
      </w:pPr>
      <w:hyperlink r:id="rId87" w:anchor="_Toc74926610" w:history="1">
        <w:r w:rsidRPr="000B16CC">
          <w:rPr>
            <w:rStyle w:val="Lienhypertexte"/>
            <w:noProof/>
          </w:rPr>
          <w:t>Illustration 7 : Solution mise en place dans le Parc des Cinque Terre en ItalieIllustration 4 : Exemple de surveillance</w:t>
        </w:r>
        <w:r>
          <w:rPr>
            <w:noProof/>
            <w:webHidden/>
          </w:rPr>
          <w:tab/>
        </w:r>
        <w:r>
          <w:rPr>
            <w:noProof/>
            <w:webHidden/>
          </w:rPr>
          <w:fldChar w:fldCharType="begin"/>
        </w:r>
        <w:r>
          <w:rPr>
            <w:noProof/>
            <w:webHidden/>
          </w:rPr>
          <w:instrText xml:space="preserve"> PAGEREF _Toc74926610 \h </w:instrText>
        </w:r>
        <w:r>
          <w:rPr>
            <w:noProof/>
            <w:webHidden/>
          </w:rPr>
        </w:r>
        <w:r>
          <w:rPr>
            <w:noProof/>
            <w:webHidden/>
          </w:rPr>
          <w:fldChar w:fldCharType="separate"/>
        </w:r>
        <w:r>
          <w:rPr>
            <w:noProof/>
            <w:webHidden/>
          </w:rPr>
          <w:t>9</w:t>
        </w:r>
        <w:r>
          <w:rPr>
            <w:noProof/>
            <w:webHidden/>
          </w:rPr>
          <w:fldChar w:fldCharType="end"/>
        </w:r>
      </w:hyperlink>
    </w:p>
    <w:p w14:paraId="46560C53" w14:textId="38E37BCC" w:rsidR="000C45B9" w:rsidRDefault="000C45B9">
      <w:pPr>
        <w:pStyle w:val="Tabledesillustrations"/>
        <w:tabs>
          <w:tab w:val="right" w:leader="dot" w:pos="9060"/>
        </w:tabs>
        <w:rPr>
          <w:b w:val="0"/>
          <w:noProof/>
          <w:color w:val="auto"/>
          <w:sz w:val="22"/>
          <w:lang w:eastAsia="fr-FR"/>
        </w:rPr>
      </w:pPr>
      <w:hyperlink r:id="rId88" w:anchor="_Toc74926611" w:history="1">
        <w:r w:rsidRPr="000B16CC">
          <w:rPr>
            <w:rStyle w:val="Lienhypertexte"/>
            <w:noProof/>
          </w:rPr>
          <w:t>Illustration 7 : Solution mise en place dans le Parc des Cinque Terre en ItalieIllustration 4 : Exemple de surveillance</w:t>
        </w:r>
        <w:r>
          <w:rPr>
            <w:noProof/>
            <w:webHidden/>
          </w:rPr>
          <w:tab/>
        </w:r>
        <w:r>
          <w:rPr>
            <w:noProof/>
            <w:webHidden/>
          </w:rPr>
          <w:fldChar w:fldCharType="begin"/>
        </w:r>
        <w:r>
          <w:rPr>
            <w:noProof/>
            <w:webHidden/>
          </w:rPr>
          <w:instrText xml:space="preserve"> PAGEREF _Toc74926611 \h </w:instrText>
        </w:r>
        <w:r>
          <w:rPr>
            <w:noProof/>
            <w:webHidden/>
          </w:rPr>
        </w:r>
        <w:r>
          <w:rPr>
            <w:noProof/>
            <w:webHidden/>
          </w:rPr>
          <w:fldChar w:fldCharType="separate"/>
        </w:r>
        <w:r>
          <w:rPr>
            <w:noProof/>
            <w:webHidden/>
          </w:rPr>
          <w:t>9</w:t>
        </w:r>
        <w:r>
          <w:rPr>
            <w:noProof/>
            <w:webHidden/>
          </w:rPr>
          <w:fldChar w:fldCharType="end"/>
        </w:r>
      </w:hyperlink>
    </w:p>
    <w:p w14:paraId="6E239CB3" w14:textId="58D4A6E6" w:rsidR="000C45B9" w:rsidRDefault="000C45B9">
      <w:pPr>
        <w:pStyle w:val="Tabledesillustrations"/>
        <w:tabs>
          <w:tab w:val="right" w:leader="dot" w:pos="9060"/>
        </w:tabs>
        <w:rPr>
          <w:b w:val="0"/>
          <w:noProof/>
          <w:color w:val="auto"/>
          <w:sz w:val="22"/>
          <w:lang w:eastAsia="fr-FR"/>
        </w:rPr>
      </w:pPr>
      <w:hyperlink r:id="rId89" w:anchor="_Toc74926612" w:history="1">
        <w:r w:rsidRPr="000B16CC">
          <w:rPr>
            <w:rStyle w:val="Lienhypertexte"/>
            <w:noProof/>
          </w:rPr>
          <w:t>Illustration 7 : Solution mise en place dans le Parc des Cinque Terre en ItalieIllustration 4 : Exemple de surveillance</w:t>
        </w:r>
        <w:r>
          <w:rPr>
            <w:noProof/>
            <w:webHidden/>
          </w:rPr>
          <w:tab/>
        </w:r>
        <w:r>
          <w:rPr>
            <w:noProof/>
            <w:webHidden/>
          </w:rPr>
          <w:fldChar w:fldCharType="begin"/>
        </w:r>
        <w:r>
          <w:rPr>
            <w:noProof/>
            <w:webHidden/>
          </w:rPr>
          <w:instrText xml:space="preserve"> PAGEREF _Toc74926612 \h </w:instrText>
        </w:r>
        <w:r>
          <w:rPr>
            <w:noProof/>
            <w:webHidden/>
          </w:rPr>
        </w:r>
        <w:r>
          <w:rPr>
            <w:noProof/>
            <w:webHidden/>
          </w:rPr>
          <w:fldChar w:fldCharType="separate"/>
        </w:r>
        <w:r>
          <w:rPr>
            <w:noProof/>
            <w:webHidden/>
          </w:rPr>
          <w:t>9</w:t>
        </w:r>
        <w:r>
          <w:rPr>
            <w:noProof/>
            <w:webHidden/>
          </w:rPr>
          <w:fldChar w:fldCharType="end"/>
        </w:r>
      </w:hyperlink>
    </w:p>
    <w:p w14:paraId="673F62FB" w14:textId="231299A9" w:rsidR="000C45B9" w:rsidRDefault="000C45B9">
      <w:pPr>
        <w:pStyle w:val="Tabledesillustrations"/>
        <w:tabs>
          <w:tab w:val="right" w:leader="dot" w:pos="9060"/>
        </w:tabs>
        <w:rPr>
          <w:b w:val="0"/>
          <w:noProof/>
          <w:color w:val="auto"/>
          <w:sz w:val="22"/>
          <w:lang w:eastAsia="fr-FR"/>
        </w:rPr>
      </w:pPr>
      <w:hyperlink w:anchor="_Toc74926613" w:history="1">
        <w:r w:rsidRPr="000B16CC">
          <w:rPr>
            <w:rStyle w:val="Lienhypertexte"/>
            <w:noProof/>
          </w:rPr>
          <w:t>Illustration 5 : Principaux problèmes créés par le surtourisme</w:t>
        </w:r>
        <w:r>
          <w:rPr>
            <w:noProof/>
            <w:webHidden/>
          </w:rPr>
          <w:tab/>
        </w:r>
        <w:r>
          <w:rPr>
            <w:noProof/>
            <w:webHidden/>
          </w:rPr>
          <w:fldChar w:fldCharType="begin"/>
        </w:r>
        <w:r>
          <w:rPr>
            <w:noProof/>
            <w:webHidden/>
          </w:rPr>
          <w:instrText xml:space="preserve"> PAGEREF _Toc74926613 \h </w:instrText>
        </w:r>
        <w:r>
          <w:rPr>
            <w:noProof/>
            <w:webHidden/>
          </w:rPr>
        </w:r>
        <w:r>
          <w:rPr>
            <w:noProof/>
            <w:webHidden/>
          </w:rPr>
          <w:fldChar w:fldCharType="separate"/>
        </w:r>
        <w:r>
          <w:rPr>
            <w:noProof/>
            <w:webHidden/>
          </w:rPr>
          <w:t>10</w:t>
        </w:r>
        <w:r>
          <w:rPr>
            <w:noProof/>
            <w:webHidden/>
          </w:rPr>
          <w:fldChar w:fldCharType="end"/>
        </w:r>
      </w:hyperlink>
    </w:p>
    <w:p w14:paraId="05C51D04" w14:textId="3CE55E42" w:rsidR="000C45B9" w:rsidRDefault="000C45B9">
      <w:pPr>
        <w:pStyle w:val="Tabledesillustrations"/>
        <w:tabs>
          <w:tab w:val="right" w:leader="dot" w:pos="9060"/>
        </w:tabs>
        <w:rPr>
          <w:b w:val="0"/>
          <w:noProof/>
          <w:color w:val="auto"/>
          <w:sz w:val="22"/>
          <w:lang w:eastAsia="fr-FR"/>
        </w:rPr>
      </w:pPr>
      <w:hyperlink w:anchor="_Toc74926614" w:history="1">
        <w:r w:rsidRPr="000B16CC">
          <w:rPr>
            <w:rStyle w:val="Lienhypertexte"/>
            <w:noProof/>
          </w:rPr>
          <w:t>Illustration 6 : Exemples de solutions</w:t>
        </w:r>
        <w:r>
          <w:rPr>
            <w:noProof/>
            <w:webHidden/>
          </w:rPr>
          <w:tab/>
        </w:r>
        <w:r>
          <w:rPr>
            <w:noProof/>
            <w:webHidden/>
          </w:rPr>
          <w:fldChar w:fldCharType="begin"/>
        </w:r>
        <w:r>
          <w:rPr>
            <w:noProof/>
            <w:webHidden/>
          </w:rPr>
          <w:instrText xml:space="preserve"> PAGEREF _Toc74926614 \h </w:instrText>
        </w:r>
        <w:r>
          <w:rPr>
            <w:noProof/>
            <w:webHidden/>
          </w:rPr>
        </w:r>
        <w:r>
          <w:rPr>
            <w:noProof/>
            <w:webHidden/>
          </w:rPr>
          <w:fldChar w:fldCharType="separate"/>
        </w:r>
        <w:r>
          <w:rPr>
            <w:noProof/>
            <w:webHidden/>
          </w:rPr>
          <w:t>10</w:t>
        </w:r>
        <w:r>
          <w:rPr>
            <w:noProof/>
            <w:webHidden/>
          </w:rPr>
          <w:fldChar w:fldCharType="end"/>
        </w:r>
      </w:hyperlink>
    </w:p>
    <w:p w14:paraId="75F6D028" w14:textId="6BD62602" w:rsidR="000C45B9" w:rsidRDefault="000C45B9">
      <w:pPr>
        <w:pStyle w:val="Tabledesillustrations"/>
        <w:tabs>
          <w:tab w:val="right" w:leader="dot" w:pos="9060"/>
        </w:tabs>
        <w:rPr>
          <w:b w:val="0"/>
          <w:noProof/>
          <w:color w:val="auto"/>
          <w:sz w:val="22"/>
          <w:lang w:eastAsia="fr-FR"/>
        </w:rPr>
      </w:pPr>
      <w:hyperlink r:id="rId90" w:anchor="_Toc74926615" w:history="1">
        <w:r w:rsidRPr="000B16CC">
          <w:rPr>
            <w:rStyle w:val="Lienhypertexte"/>
            <w:noProof/>
          </w:rPr>
          <w:t>Illustration 7 : Solution mise en place dans le Parc des Cinque Terre en Italie</w:t>
        </w:r>
        <w:r>
          <w:rPr>
            <w:noProof/>
            <w:webHidden/>
          </w:rPr>
          <w:tab/>
        </w:r>
        <w:r>
          <w:rPr>
            <w:noProof/>
            <w:webHidden/>
          </w:rPr>
          <w:fldChar w:fldCharType="begin"/>
        </w:r>
        <w:r>
          <w:rPr>
            <w:noProof/>
            <w:webHidden/>
          </w:rPr>
          <w:instrText xml:space="preserve"> PAGEREF _Toc74926615 \h </w:instrText>
        </w:r>
        <w:r>
          <w:rPr>
            <w:noProof/>
            <w:webHidden/>
          </w:rPr>
        </w:r>
        <w:r>
          <w:rPr>
            <w:noProof/>
            <w:webHidden/>
          </w:rPr>
          <w:fldChar w:fldCharType="separate"/>
        </w:r>
        <w:r>
          <w:rPr>
            <w:noProof/>
            <w:webHidden/>
          </w:rPr>
          <w:t>11</w:t>
        </w:r>
        <w:r>
          <w:rPr>
            <w:noProof/>
            <w:webHidden/>
          </w:rPr>
          <w:fldChar w:fldCharType="end"/>
        </w:r>
      </w:hyperlink>
    </w:p>
    <w:p w14:paraId="189C8718" w14:textId="02AA6075" w:rsidR="000C45B9" w:rsidRDefault="000C45B9">
      <w:pPr>
        <w:pStyle w:val="Tabledesillustrations"/>
        <w:tabs>
          <w:tab w:val="right" w:leader="dot" w:pos="9060"/>
        </w:tabs>
        <w:rPr>
          <w:b w:val="0"/>
          <w:noProof/>
          <w:color w:val="auto"/>
          <w:sz w:val="22"/>
          <w:lang w:eastAsia="fr-FR"/>
        </w:rPr>
      </w:pPr>
      <w:hyperlink r:id="rId91" w:anchor="_Toc74926616" w:history="1">
        <w:r w:rsidRPr="000B16CC">
          <w:rPr>
            <w:rStyle w:val="Lienhypertexte"/>
            <w:noProof/>
          </w:rPr>
          <w:t>Illustration 8 : Autres exemples de mesures contre le surtourisme</w:t>
        </w:r>
        <w:r>
          <w:rPr>
            <w:noProof/>
            <w:webHidden/>
          </w:rPr>
          <w:tab/>
        </w:r>
        <w:r>
          <w:rPr>
            <w:noProof/>
            <w:webHidden/>
          </w:rPr>
          <w:fldChar w:fldCharType="begin"/>
        </w:r>
        <w:r>
          <w:rPr>
            <w:noProof/>
            <w:webHidden/>
          </w:rPr>
          <w:instrText xml:space="preserve"> PAGEREF _Toc74926616 \h </w:instrText>
        </w:r>
        <w:r>
          <w:rPr>
            <w:noProof/>
            <w:webHidden/>
          </w:rPr>
        </w:r>
        <w:r>
          <w:rPr>
            <w:noProof/>
            <w:webHidden/>
          </w:rPr>
          <w:fldChar w:fldCharType="separate"/>
        </w:r>
        <w:r>
          <w:rPr>
            <w:noProof/>
            <w:webHidden/>
          </w:rPr>
          <w:t>12</w:t>
        </w:r>
        <w:r>
          <w:rPr>
            <w:noProof/>
            <w:webHidden/>
          </w:rPr>
          <w:fldChar w:fldCharType="end"/>
        </w:r>
      </w:hyperlink>
    </w:p>
    <w:p w14:paraId="47F7613C" w14:textId="0D238A50" w:rsidR="000C45B9" w:rsidRDefault="000C45B9">
      <w:pPr>
        <w:pStyle w:val="Tabledesillustrations"/>
        <w:tabs>
          <w:tab w:val="right" w:leader="dot" w:pos="9060"/>
        </w:tabs>
        <w:rPr>
          <w:b w:val="0"/>
          <w:noProof/>
          <w:color w:val="auto"/>
          <w:sz w:val="22"/>
          <w:lang w:eastAsia="fr-FR"/>
        </w:rPr>
      </w:pPr>
      <w:hyperlink r:id="rId92" w:anchor="_Toc74926617" w:history="1">
        <w:r w:rsidRPr="000B16CC">
          <w:rPr>
            <w:rStyle w:val="Lienhypertexte"/>
            <w:noProof/>
          </w:rPr>
          <w:t>Illustration 9 : Exemple de mise en place du Nudge marketing</w:t>
        </w:r>
        <w:r>
          <w:rPr>
            <w:noProof/>
            <w:webHidden/>
          </w:rPr>
          <w:tab/>
        </w:r>
        <w:r>
          <w:rPr>
            <w:noProof/>
            <w:webHidden/>
          </w:rPr>
          <w:fldChar w:fldCharType="begin"/>
        </w:r>
        <w:r>
          <w:rPr>
            <w:noProof/>
            <w:webHidden/>
          </w:rPr>
          <w:instrText xml:space="preserve"> PAGEREF _Toc74926617 \h </w:instrText>
        </w:r>
        <w:r>
          <w:rPr>
            <w:noProof/>
            <w:webHidden/>
          </w:rPr>
        </w:r>
        <w:r>
          <w:rPr>
            <w:noProof/>
            <w:webHidden/>
          </w:rPr>
          <w:fldChar w:fldCharType="separate"/>
        </w:r>
        <w:r>
          <w:rPr>
            <w:noProof/>
            <w:webHidden/>
          </w:rPr>
          <w:t>13</w:t>
        </w:r>
        <w:r>
          <w:rPr>
            <w:noProof/>
            <w:webHidden/>
          </w:rPr>
          <w:fldChar w:fldCharType="end"/>
        </w:r>
      </w:hyperlink>
    </w:p>
    <w:p w14:paraId="785A1981" w14:textId="7C804930" w:rsidR="000C45B9" w:rsidRDefault="000C45B9">
      <w:pPr>
        <w:pStyle w:val="Tabledesillustrations"/>
        <w:tabs>
          <w:tab w:val="right" w:leader="dot" w:pos="9060"/>
        </w:tabs>
        <w:rPr>
          <w:b w:val="0"/>
          <w:noProof/>
          <w:color w:val="auto"/>
          <w:sz w:val="22"/>
          <w:lang w:eastAsia="fr-FR"/>
        </w:rPr>
      </w:pPr>
      <w:hyperlink r:id="rId93" w:anchor="_Toc74926618" w:history="1">
        <w:r w:rsidRPr="000B16CC">
          <w:rPr>
            <w:rStyle w:val="Lienhypertexte"/>
            <w:noProof/>
          </w:rPr>
          <w:t>Illustration 10 : Pointe Saint-Mathieu vue aérienne</w:t>
        </w:r>
        <w:r>
          <w:rPr>
            <w:noProof/>
            <w:webHidden/>
          </w:rPr>
          <w:tab/>
        </w:r>
        <w:r>
          <w:rPr>
            <w:noProof/>
            <w:webHidden/>
          </w:rPr>
          <w:fldChar w:fldCharType="begin"/>
        </w:r>
        <w:r>
          <w:rPr>
            <w:noProof/>
            <w:webHidden/>
          </w:rPr>
          <w:instrText xml:space="preserve"> PAGEREF _Toc74926618 \h </w:instrText>
        </w:r>
        <w:r>
          <w:rPr>
            <w:noProof/>
            <w:webHidden/>
          </w:rPr>
        </w:r>
        <w:r>
          <w:rPr>
            <w:noProof/>
            <w:webHidden/>
          </w:rPr>
          <w:fldChar w:fldCharType="separate"/>
        </w:r>
        <w:r>
          <w:rPr>
            <w:noProof/>
            <w:webHidden/>
          </w:rPr>
          <w:t>14</w:t>
        </w:r>
        <w:r>
          <w:rPr>
            <w:noProof/>
            <w:webHidden/>
          </w:rPr>
          <w:fldChar w:fldCharType="end"/>
        </w:r>
      </w:hyperlink>
    </w:p>
    <w:p w14:paraId="33915A7B" w14:textId="78D5EEB6" w:rsidR="000C45B9" w:rsidRDefault="000C45B9">
      <w:pPr>
        <w:pStyle w:val="Tabledesillustrations"/>
        <w:tabs>
          <w:tab w:val="right" w:leader="dot" w:pos="9060"/>
        </w:tabs>
        <w:rPr>
          <w:b w:val="0"/>
          <w:noProof/>
          <w:color w:val="auto"/>
          <w:sz w:val="22"/>
          <w:lang w:eastAsia="fr-FR"/>
        </w:rPr>
      </w:pPr>
      <w:hyperlink r:id="rId94" w:anchor="_Toc74926619" w:history="1">
        <w:r w:rsidRPr="000B16CC">
          <w:rPr>
            <w:rStyle w:val="Lienhypertexte"/>
            <w:noProof/>
          </w:rPr>
          <w:t>Illustration 11 : Répartition des visiteurs en fonction de l'âge</w:t>
        </w:r>
        <w:r>
          <w:rPr>
            <w:noProof/>
            <w:webHidden/>
          </w:rPr>
          <w:tab/>
        </w:r>
        <w:r>
          <w:rPr>
            <w:noProof/>
            <w:webHidden/>
          </w:rPr>
          <w:fldChar w:fldCharType="begin"/>
        </w:r>
        <w:r>
          <w:rPr>
            <w:noProof/>
            <w:webHidden/>
          </w:rPr>
          <w:instrText xml:space="preserve"> PAGEREF _Toc74926619 \h </w:instrText>
        </w:r>
        <w:r>
          <w:rPr>
            <w:noProof/>
            <w:webHidden/>
          </w:rPr>
        </w:r>
        <w:r>
          <w:rPr>
            <w:noProof/>
            <w:webHidden/>
          </w:rPr>
          <w:fldChar w:fldCharType="separate"/>
        </w:r>
        <w:r>
          <w:rPr>
            <w:noProof/>
            <w:webHidden/>
          </w:rPr>
          <w:t>15</w:t>
        </w:r>
        <w:r>
          <w:rPr>
            <w:noProof/>
            <w:webHidden/>
          </w:rPr>
          <w:fldChar w:fldCharType="end"/>
        </w:r>
      </w:hyperlink>
    </w:p>
    <w:p w14:paraId="6A48FAD2" w14:textId="18623568" w:rsidR="000C45B9" w:rsidRDefault="000C45B9">
      <w:pPr>
        <w:pStyle w:val="Tabledesillustrations"/>
        <w:tabs>
          <w:tab w:val="right" w:leader="dot" w:pos="9060"/>
        </w:tabs>
        <w:rPr>
          <w:b w:val="0"/>
          <w:noProof/>
          <w:color w:val="auto"/>
          <w:sz w:val="22"/>
          <w:lang w:eastAsia="fr-FR"/>
        </w:rPr>
      </w:pPr>
      <w:hyperlink r:id="rId95" w:anchor="_Toc74926620" w:history="1">
        <w:r w:rsidRPr="000B16CC">
          <w:rPr>
            <w:rStyle w:val="Lienhypertexte"/>
            <w:noProof/>
          </w:rPr>
          <w:t>Illustration 12 : Profil des visiteurs</w:t>
        </w:r>
        <w:r>
          <w:rPr>
            <w:noProof/>
            <w:webHidden/>
          </w:rPr>
          <w:tab/>
        </w:r>
        <w:r>
          <w:rPr>
            <w:noProof/>
            <w:webHidden/>
          </w:rPr>
          <w:fldChar w:fldCharType="begin"/>
        </w:r>
        <w:r>
          <w:rPr>
            <w:noProof/>
            <w:webHidden/>
          </w:rPr>
          <w:instrText xml:space="preserve"> PAGEREF _Toc74926620 \h </w:instrText>
        </w:r>
        <w:r>
          <w:rPr>
            <w:noProof/>
            <w:webHidden/>
          </w:rPr>
        </w:r>
        <w:r>
          <w:rPr>
            <w:noProof/>
            <w:webHidden/>
          </w:rPr>
          <w:fldChar w:fldCharType="separate"/>
        </w:r>
        <w:r>
          <w:rPr>
            <w:noProof/>
            <w:webHidden/>
          </w:rPr>
          <w:t>16</w:t>
        </w:r>
        <w:r>
          <w:rPr>
            <w:noProof/>
            <w:webHidden/>
          </w:rPr>
          <w:fldChar w:fldCharType="end"/>
        </w:r>
      </w:hyperlink>
    </w:p>
    <w:p w14:paraId="0CCB37D6" w14:textId="49EF06DA" w:rsidR="000C45B9" w:rsidRDefault="000C45B9">
      <w:pPr>
        <w:pStyle w:val="Tabledesillustrations"/>
        <w:tabs>
          <w:tab w:val="right" w:leader="dot" w:pos="9060"/>
        </w:tabs>
        <w:rPr>
          <w:b w:val="0"/>
          <w:noProof/>
          <w:color w:val="auto"/>
          <w:sz w:val="22"/>
          <w:lang w:eastAsia="fr-FR"/>
        </w:rPr>
      </w:pPr>
      <w:hyperlink w:anchor="_Toc74926621" w:history="1">
        <w:r w:rsidRPr="000B16CC">
          <w:rPr>
            <w:rStyle w:val="Lienhypertexte"/>
            <w:noProof/>
          </w:rPr>
          <w:t>Illustration 13 : Synthèse des comportements et avis des visiteurs</w:t>
        </w:r>
        <w:r>
          <w:rPr>
            <w:noProof/>
            <w:webHidden/>
          </w:rPr>
          <w:tab/>
        </w:r>
        <w:r>
          <w:rPr>
            <w:noProof/>
            <w:webHidden/>
          </w:rPr>
          <w:fldChar w:fldCharType="begin"/>
        </w:r>
        <w:r>
          <w:rPr>
            <w:noProof/>
            <w:webHidden/>
          </w:rPr>
          <w:instrText xml:space="preserve"> PAGEREF _Toc74926621 \h </w:instrText>
        </w:r>
        <w:r>
          <w:rPr>
            <w:noProof/>
            <w:webHidden/>
          </w:rPr>
        </w:r>
        <w:r>
          <w:rPr>
            <w:noProof/>
            <w:webHidden/>
          </w:rPr>
          <w:fldChar w:fldCharType="separate"/>
        </w:r>
        <w:r>
          <w:rPr>
            <w:noProof/>
            <w:webHidden/>
          </w:rPr>
          <w:t>16</w:t>
        </w:r>
        <w:r>
          <w:rPr>
            <w:noProof/>
            <w:webHidden/>
          </w:rPr>
          <w:fldChar w:fldCharType="end"/>
        </w:r>
      </w:hyperlink>
    </w:p>
    <w:p w14:paraId="6B29D5A5" w14:textId="75E679B5" w:rsidR="000C45B9" w:rsidRDefault="000C45B9">
      <w:pPr>
        <w:pStyle w:val="Tabledesillustrations"/>
        <w:tabs>
          <w:tab w:val="right" w:leader="dot" w:pos="9060"/>
        </w:tabs>
        <w:rPr>
          <w:b w:val="0"/>
          <w:noProof/>
          <w:color w:val="auto"/>
          <w:sz w:val="22"/>
          <w:lang w:eastAsia="fr-FR"/>
        </w:rPr>
      </w:pPr>
      <w:hyperlink r:id="rId96" w:anchor="_Toc74926622" w:history="1">
        <w:r w:rsidRPr="000B16CC">
          <w:rPr>
            <w:rStyle w:val="Lienhypertexte"/>
            <w:noProof/>
          </w:rPr>
          <w:t>Illustration 14 : Synthèse de l'analyse du site</w:t>
        </w:r>
        <w:r>
          <w:rPr>
            <w:noProof/>
            <w:webHidden/>
          </w:rPr>
          <w:tab/>
        </w:r>
        <w:r>
          <w:rPr>
            <w:noProof/>
            <w:webHidden/>
          </w:rPr>
          <w:fldChar w:fldCharType="begin"/>
        </w:r>
        <w:r>
          <w:rPr>
            <w:noProof/>
            <w:webHidden/>
          </w:rPr>
          <w:instrText xml:space="preserve"> PAGEREF _Toc74926622 \h </w:instrText>
        </w:r>
        <w:r>
          <w:rPr>
            <w:noProof/>
            <w:webHidden/>
          </w:rPr>
        </w:r>
        <w:r>
          <w:rPr>
            <w:noProof/>
            <w:webHidden/>
          </w:rPr>
          <w:fldChar w:fldCharType="separate"/>
        </w:r>
        <w:r>
          <w:rPr>
            <w:noProof/>
            <w:webHidden/>
          </w:rPr>
          <w:t>17</w:t>
        </w:r>
        <w:r>
          <w:rPr>
            <w:noProof/>
            <w:webHidden/>
          </w:rPr>
          <w:fldChar w:fldCharType="end"/>
        </w:r>
      </w:hyperlink>
    </w:p>
    <w:p w14:paraId="3EF61107" w14:textId="13BFB46D" w:rsidR="000C45B9" w:rsidRDefault="000C45B9">
      <w:pPr>
        <w:pStyle w:val="Tabledesillustrations"/>
        <w:tabs>
          <w:tab w:val="right" w:leader="dot" w:pos="9060"/>
        </w:tabs>
        <w:rPr>
          <w:b w:val="0"/>
          <w:noProof/>
          <w:color w:val="auto"/>
          <w:sz w:val="22"/>
          <w:lang w:eastAsia="fr-FR"/>
        </w:rPr>
      </w:pPr>
      <w:hyperlink r:id="rId97" w:anchor="_Toc74926623" w:history="1">
        <w:r w:rsidRPr="000B16CC">
          <w:rPr>
            <w:rStyle w:val="Lienhypertexte"/>
            <w:noProof/>
          </w:rPr>
          <w:t>Illustration 15 : Matrice des pourquoi</w:t>
        </w:r>
        <w:r>
          <w:rPr>
            <w:noProof/>
            <w:webHidden/>
          </w:rPr>
          <w:tab/>
        </w:r>
        <w:r>
          <w:rPr>
            <w:noProof/>
            <w:webHidden/>
          </w:rPr>
          <w:fldChar w:fldCharType="begin"/>
        </w:r>
        <w:r>
          <w:rPr>
            <w:noProof/>
            <w:webHidden/>
          </w:rPr>
          <w:instrText xml:space="preserve"> PAGEREF _Toc74926623 \h </w:instrText>
        </w:r>
        <w:r>
          <w:rPr>
            <w:noProof/>
            <w:webHidden/>
          </w:rPr>
        </w:r>
        <w:r>
          <w:rPr>
            <w:noProof/>
            <w:webHidden/>
          </w:rPr>
          <w:fldChar w:fldCharType="separate"/>
        </w:r>
        <w:r>
          <w:rPr>
            <w:noProof/>
            <w:webHidden/>
          </w:rPr>
          <w:t>18</w:t>
        </w:r>
        <w:r>
          <w:rPr>
            <w:noProof/>
            <w:webHidden/>
          </w:rPr>
          <w:fldChar w:fldCharType="end"/>
        </w:r>
      </w:hyperlink>
    </w:p>
    <w:p w14:paraId="00F81D94" w14:textId="4937616D" w:rsidR="000C45B9" w:rsidRDefault="000C45B9">
      <w:pPr>
        <w:pStyle w:val="Tabledesillustrations"/>
        <w:tabs>
          <w:tab w:val="right" w:leader="dot" w:pos="9060"/>
        </w:tabs>
        <w:rPr>
          <w:b w:val="0"/>
          <w:noProof/>
          <w:color w:val="auto"/>
          <w:sz w:val="22"/>
          <w:lang w:eastAsia="fr-FR"/>
        </w:rPr>
      </w:pPr>
      <w:hyperlink r:id="rId98" w:anchor="_Toc74926624" w:history="1">
        <w:r w:rsidRPr="000B16CC">
          <w:rPr>
            <w:rStyle w:val="Lienhypertexte"/>
            <w:noProof/>
          </w:rPr>
          <w:t>Illustration 16 : Exemple de carte</w:t>
        </w:r>
        <w:r>
          <w:rPr>
            <w:noProof/>
            <w:webHidden/>
          </w:rPr>
          <w:tab/>
        </w:r>
        <w:r>
          <w:rPr>
            <w:noProof/>
            <w:webHidden/>
          </w:rPr>
          <w:fldChar w:fldCharType="begin"/>
        </w:r>
        <w:r>
          <w:rPr>
            <w:noProof/>
            <w:webHidden/>
          </w:rPr>
          <w:instrText xml:space="preserve"> PAGEREF _Toc74926624 \h </w:instrText>
        </w:r>
        <w:r>
          <w:rPr>
            <w:noProof/>
            <w:webHidden/>
          </w:rPr>
        </w:r>
        <w:r>
          <w:rPr>
            <w:noProof/>
            <w:webHidden/>
          </w:rPr>
          <w:fldChar w:fldCharType="separate"/>
        </w:r>
        <w:r>
          <w:rPr>
            <w:noProof/>
            <w:webHidden/>
          </w:rPr>
          <w:t>19</w:t>
        </w:r>
        <w:r>
          <w:rPr>
            <w:noProof/>
            <w:webHidden/>
          </w:rPr>
          <w:fldChar w:fldCharType="end"/>
        </w:r>
      </w:hyperlink>
    </w:p>
    <w:p w14:paraId="499356AF" w14:textId="088AFBEA" w:rsidR="000C45B9" w:rsidRDefault="000C45B9">
      <w:pPr>
        <w:pStyle w:val="Tabledesillustrations"/>
        <w:tabs>
          <w:tab w:val="right" w:leader="dot" w:pos="9060"/>
        </w:tabs>
        <w:rPr>
          <w:b w:val="0"/>
          <w:noProof/>
          <w:color w:val="auto"/>
          <w:sz w:val="22"/>
          <w:lang w:eastAsia="fr-FR"/>
        </w:rPr>
      </w:pPr>
      <w:hyperlink r:id="rId99" w:anchor="_Toc74926625" w:history="1">
        <w:r w:rsidRPr="000B16CC">
          <w:rPr>
            <w:rStyle w:val="Lienhypertexte"/>
            <w:noProof/>
          </w:rPr>
          <w:t>Illustration 17 : Salle de l'espace culturel Kéraudy</w:t>
        </w:r>
        <w:r>
          <w:rPr>
            <w:noProof/>
            <w:webHidden/>
          </w:rPr>
          <w:tab/>
        </w:r>
        <w:r>
          <w:rPr>
            <w:noProof/>
            <w:webHidden/>
          </w:rPr>
          <w:fldChar w:fldCharType="begin"/>
        </w:r>
        <w:r>
          <w:rPr>
            <w:noProof/>
            <w:webHidden/>
          </w:rPr>
          <w:instrText xml:space="preserve"> PAGEREF _Toc74926625 \h </w:instrText>
        </w:r>
        <w:r>
          <w:rPr>
            <w:noProof/>
            <w:webHidden/>
          </w:rPr>
        </w:r>
        <w:r>
          <w:rPr>
            <w:noProof/>
            <w:webHidden/>
          </w:rPr>
          <w:fldChar w:fldCharType="separate"/>
        </w:r>
        <w:r>
          <w:rPr>
            <w:noProof/>
            <w:webHidden/>
          </w:rPr>
          <w:t>19</w:t>
        </w:r>
        <w:r>
          <w:rPr>
            <w:noProof/>
            <w:webHidden/>
          </w:rPr>
          <w:fldChar w:fldCharType="end"/>
        </w:r>
      </w:hyperlink>
    </w:p>
    <w:p w14:paraId="34715FF4" w14:textId="176407E4" w:rsidR="000C45B9" w:rsidRDefault="000C45B9">
      <w:pPr>
        <w:pStyle w:val="Tabledesillustrations"/>
        <w:tabs>
          <w:tab w:val="right" w:leader="dot" w:pos="9060"/>
        </w:tabs>
        <w:rPr>
          <w:b w:val="0"/>
          <w:noProof/>
          <w:color w:val="auto"/>
          <w:sz w:val="22"/>
          <w:lang w:eastAsia="fr-FR"/>
        </w:rPr>
      </w:pPr>
      <w:hyperlink r:id="rId100" w:anchor="_Toc74926626" w:history="1">
        <w:r w:rsidRPr="000B16CC">
          <w:rPr>
            <w:rStyle w:val="Lienhypertexte"/>
            <w:noProof/>
          </w:rPr>
          <w:t>Illustration 18 : Documents sur les marins disparus</w:t>
        </w:r>
        <w:r>
          <w:rPr>
            <w:noProof/>
            <w:webHidden/>
          </w:rPr>
          <w:tab/>
        </w:r>
        <w:r>
          <w:rPr>
            <w:noProof/>
            <w:webHidden/>
          </w:rPr>
          <w:fldChar w:fldCharType="begin"/>
        </w:r>
        <w:r>
          <w:rPr>
            <w:noProof/>
            <w:webHidden/>
          </w:rPr>
          <w:instrText xml:space="preserve"> PAGEREF _Toc74926626 \h </w:instrText>
        </w:r>
        <w:r>
          <w:rPr>
            <w:noProof/>
            <w:webHidden/>
          </w:rPr>
        </w:r>
        <w:r>
          <w:rPr>
            <w:noProof/>
            <w:webHidden/>
          </w:rPr>
          <w:fldChar w:fldCharType="separate"/>
        </w:r>
        <w:r>
          <w:rPr>
            <w:noProof/>
            <w:webHidden/>
          </w:rPr>
          <w:t>20</w:t>
        </w:r>
        <w:r>
          <w:rPr>
            <w:noProof/>
            <w:webHidden/>
          </w:rPr>
          <w:fldChar w:fldCharType="end"/>
        </w:r>
      </w:hyperlink>
    </w:p>
    <w:p w14:paraId="7C7AD38D" w14:textId="011D9915" w:rsidR="000C45B9" w:rsidRDefault="000C45B9">
      <w:pPr>
        <w:pStyle w:val="Tabledesillustrations"/>
        <w:tabs>
          <w:tab w:val="right" w:leader="dot" w:pos="9060"/>
        </w:tabs>
        <w:rPr>
          <w:b w:val="0"/>
          <w:noProof/>
          <w:color w:val="auto"/>
          <w:sz w:val="22"/>
          <w:lang w:eastAsia="fr-FR"/>
        </w:rPr>
      </w:pPr>
      <w:hyperlink r:id="rId101" w:anchor="_Toc74926627" w:history="1">
        <w:r w:rsidRPr="000B16CC">
          <w:rPr>
            <w:rStyle w:val="Lienhypertexte"/>
            <w:noProof/>
          </w:rPr>
          <w:t>Illustration 19 : Mise en commun des travaux</w:t>
        </w:r>
        <w:r>
          <w:rPr>
            <w:noProof/>
            <w:webHidden/>
          </w:rPr>
          <w:tab/>
        </w:r>
        <w:r>
          <w:rPr>
            <w:noProof/>
            <w:webHidden/>
          </w:rPr>
          <w:fldChar w:fldCharType="begin"/>
        </w:r>
        <w:r>
          <w:rPr>
            <w:noProof/>
            <w:webHidden/>
          </w:rPr>
          <w:instrText xml:space="preserve"> PAGEREF _Toc74926627 \h </w:instrText>
        </w:r>
        <w:r>
          <w:rPr>
            <w:noProof/>
            <w:webHidden/>
          </w:rPr>
        </w:r>
        <w:r>
          <w:rPr>
            <w:noProof/>
            <w:webHidden/>
          </w:rPr>
          <w:fldChar w:fldCharType="separate"/>
        </w:r>
        <w:r>
          <w:rPr>
            <w:noProof/>
            <w:webHidden/>
          </w:rPr>
          <w:t>21</w:t>
        </w:r>
        <w:r>
          <w:rPr>
            <w:noProof/>
            <w:webHidden/>
          </w:rPr>
          <w:fldChar w:fldCharType="end"/>
        </w:r>
      </w:hyperlink>
    </w:p>
    <w:p w14:paraId="0F12C61B" w14:textId="1F19C672" w:rsidR="000C45B9" w:rsidRDefault="000C45B9">
      <w:pPr>
        <w:pStyle w:val="Tabledesillustrations"/>
        <w:tabs>
          <w:tab w:val="right" w:leader="dot" w:pos="9060"/>
        </w:tabs>
        <w:rPr>
          <w:b w:val="0"/>
          <w:noProof/>
          <w:color w:val="auto"/>
          <w:sz w:val="22"/>
          <w:lang w:eastAsia="fr-FR"/>
        </w:rPr>
      </w:pPr>
      <w:hyperlink r:id="rId102" w:anchor="_Toc74926628" w:history="1">
        <w:r w:rsidRPr="000B16CC">
          <w:rPr>
            <w:rStyle w:val="Lienhypertexte"/>
            <w:noProof/>
          </w:rPr>
          <w:t>Illustration 20 : Support de création de parcours</w:t>
        </w:r>
        <w:r>
          <w:rPr>
            <w:noProof/>
            <w:webHidden/>
          </w:rPr>
          <w:tab/>
        </w:r>
        <w:r>
          <w:rPr>
            <w:noProof/>
            <w:webHidden/>
          </w:rPr>
          <w:fldChar w:fldCharType="begin"/>
        </w:r>
        <w:r>
          <w:rPr>
            <w:noProof/>
            <w:webHidden/>
          </w:rPr>
          <w:instrText xml:space="preserve"> PAGEREF _Toc74926628 \h </w:instrText>
        </w:r>
        <w:r>
          <w:rPr>
            <w:noProof/>
            <w:webHidden/>
          </w:rPr>
        </w:r>
        <w:r>
          <w:rPr>
            <w:noProof/>
            <w:webHidden/>
          </w:rPr>
          <w:fldChar w:fldCharType="separate"/>
        </w:r>
        <w:r>
          <w:rPr>
            <w:noProof/>
            <w:webHidden/>
          </w:rPr>
          <w:t>22</w:t>
        </w:r>
        <w:r>
          <w:rPr>
            <w:noProof/>
            <w:webHidden/>
          </w:rPr>
          <w:fldChar w:fldCharType="end"/>
        </w:r>
      </w:hyperlink>
    </w:p>
    <w:p w14:paraId="5E46B347" w14:textId="2517F6DE" w:rsidR="000C45B9" w:rsidRDefault="000C45B9">
      <w:pPr>
        <w:pStyle w:val="Tabledesillustrations"/>
        <w:tabs>
          <w:tab w:val="right" w:leader="dot" w:pos="9060"/>
        </w:tabs>
        <w:rPr>
          <w:b w:val="0"/>
          <w:noProof/>
          <w:color w:val="auto"/>
          <w:sz w:val="22"/>
          <w:lang w:eastAsia="fr-FR"/>
        </w:rPr>
      </w:pPr>
      <w:hyperlink r:id="rId103" w:anchor="_Toc74926629" w:history="1">
        <w:r w:rsidRPr="000B16CC">
          <w:rPr>
            <w:rStyle w:val="Lienhypertexte"/>
            <w:noProof/>
          </w:rPr>
          <w:t>Illustration 21 : Personna du couple</w:t>
        </w:r>
        <w:r>
          <w:rPr>
            <w:noProof/>
            <w:webHidden/>
          </w:rPr>
          <w:tab/>
        </w:r>
        <w:r>
          <w:rPr>
            <w:noProof/>
            <w:webHidden/>
          </w:rPr>
          <w:fldChar w:fldCharType="begin"/>
        </w:r>
        <w:r>
          <w:rPr>
            <w:noProof/>
            <w:webHidden/>
          </w:rPr>
          <w:instrText xml:space="preserve"> PAGEREF _Toc74926629 \h </w:instrText>
        </w:r>
        <w:r>
          <w:rPr>
            <w:noProof/>
            <w:webHidden/>
          </w:rPr>
        </w:r>
        <w:r>
          <w:rPr>
            <w:noProof/>
            <w:webHidden/>
          </w:rPr>
          <w:fldChar w:fldCharType="separate"/>
        </w:r>
        <w:r>
          <w:rPr>
            <w:noProof/>
            <w:webHidden/>
          </w:rPr>
          <w:t>22</w:t>
        </w:r>
        <w:r>
          <w:rPr>
            <w:noProof/>
            <w:webHidden/>
          </w:rPr>
          <w:fldChar w:fldCharType="end"/>
        </w:r>
      </w:hyperlink>
    </w:p>
    <w:p w14:paraId="595890D8" w14:textId="29FE15E0" w:rsidR="000C45B9" w:rsidRDefault="000C45B9">
      <w:pPr>
        <w:pStyle w:val="Tabledesillustrations"/>
        <w:tabs>
          <w:tab w:val="right" w:leader="dot" w:pos="9060"/>
        </w:tabs>
        <w:rPr>
          <w:b w:val="0"/>
          <w:noProof/>
          <w:color w:val="auto"/>
          <w:sz w:val="22"/>
          <w:lang w:eastAsia="fr-FR"/>
        </w:rPr>
      </w:pPr>
      <w:hyperlink r:id="rId104" w:anchor="_Toc74926630" w:history="1">
        <w:r w:rsidRPr="000B16CC">
          <w:rPr>
            <w:rStyle w:val="Lienhypertexte"/>
            <w:noProof/>
          </w:rPr>
          <w:t>Illustration 22 : Exemple de boîte à outils</w:t>
        </w:r>
        <w:r>
          <w:rPr>
            <w:noProof/>
            <w:webHidden/>
          </w:rPr>
          <w:tab/>
        </w:r>
        <w:r>
          <w:rPr>
            <w:noProof/>
            <w:webHidden/>
          </w:rPr>
          <w:fldChar w:fldCharType="begin"/>
        </w:r>
        <w:r>
          <w:rPr>
            <w:noProof/>
            <w:webHidden/>
          </w:rPr>
          <w:instrText xml:space="preserve"> PAGEREF _Toc74926630 \h </w:instrText>
        </w:r>
        <w:r>
          <w:rPr>
            <w:noProof/>
            <w:webHidden/>
          </w:rPr>
        </w:r>
        <w:r>
          <w:rPr>
            <w:noProof/>
            <w:webHidden/>
          </w:rPr>
          <w:fldChar w:fldCharType="separate"/>
        </w:r>
        <w:r>
          <w:rPr>
            <w:noProof/>
            <w:webHidden/>
          </w:rPr>
          <w:t>23</w:t>
        </w:r>
        <w:r>
          <w:rPr>
            <w:noProof/>
            <w:webHidden/>
          </w:rPr>
          <w:fldChar w:fldCharType="end"/>
        </w:r>
      </w:hyperlink>
    </w:p>
    <w:p w14:paraId="35B99772" w14:textId="38495B67" w:rsidR="000C45B9" w:rsidRDefault="000C45B9">
      <w:pPr>
        <w:pStyle w:val="Tabledesillustrations"/>
        <w:tabs>
          <w:tab w:val="right" w:leader="dot" w:pos="9060"/>
        </w:tabs>
        <w:rPr>
          <w:b w:val="0"/>
          <w:noProof/>
          <w:color w:val="auto"/>
          <w:sz w:val="22"/>
          <w:lang w:eastAsia="fr-FR"/>
        </w:rPr>
      </w:pPr>
      <w:hyperlink r:id="rId105" w:anchor="_Toc74926631" w:history="1">
        <w:r w:rsidRPr="000B16CC">
          <w:rPr>
            <w:rStyle w:val="Lienhypertexte"/>
            <w:noProof/>
          </w:rPr>
          <w:t>Illustration 23 : Parcours imaginé par le groupe</w:t>
        </w:r>
        <w:r>
          <w:rPr>
            <w:noProof/>
            <w:webHidden/>
          </w:rPr>
          <w:tab/>
        </w:r>
        <w:r>
          <w:rPr>
            <w:noProof/>
            <w:webHidden/>
          </w:rPr>
          <w:fldChar w:fldCharType="begin"/>
        </w:r>
        <w:r>
          <w:rPr>
            <w:noProof/>
            <w:webHidden/>
          </w:rPr>
          <w:instrText xml:space="preserve"> PAGEREF _Toc74926631 \h </w:instrText>
        </w:r>
        <w:r>
          <w:rPr>
            <w:noProof/>
            <w:webHidden/>
          </w:rPr>
        </w:r>
        <w:r>
          <w:rPr>
            <w:noProof/>
            <w:webHidden/>
          </w:rPr>
          <w:fldChar w:fldCharType="separate"/>
        </w:r>
        <w:r>
          <w:rPr>
            <w:noProof/>
            <w:webHidden/>
          </w:rPr>
          <w:t>24</w:t>
        </w:r>
        <w:r>
          <w:rPr>
            <w:noProof/>
            <w:webHidden/>
          </w:rPr>
          <w:fldChar w:fldCharType="end"/>
        </w:r>
      </w:hyperlink>
    </w:p>
    <w:p w14:paraId="2BF3B640" w14:textId="521EFAF1" w:rsidR="000C45B9" w:rsidRDefault="000C45B9">
      <w:pPr>
        <w:pStyle w:val="Tabledesillustrations"/>
        <w:tabs>
          <w:tab w:val="right" w:leader="dot" w:pos="9060"/>
        </w:tabs>
        <w:rPr>
          <w:b w:val="0"/>
          <w:noProof/>
          <w:color w:val="auto"/>
          <w:sz w:val="22"/>
          <w:lang w:eastAsia="fr-FR"/>
        </w:rPr>
      </w:pPr>
      <w:hyperlink w:anchor="_Toc74926632" w:history="1">
        <w:r w:rsidRPr="000B16CC">
          <w:rPr>
            <w:rStyle w:val="Lienhypertexte"/>
            <w:noProof/>
          </w:rPr>
          <w:t>Illustration 24 : Présentation de la méthode SCRUM</w:t>
        </w:r>
        <w:r>
          <w:rPr>
            <w:noProof/>
            <w:webHidden/>
          </w:rPr>
          <w:tab/>
        </w:r>
        <w:r>
          <w:rPr>
            <w:noProof/>
            <w:webHidden/>
          </w:rPr>
          <w:fldChar w:fldCharType="begin"/>
        </w:r>
        <w:r>
          <w:rPr>
            <w:noProof/>
            <w:webHidden/>
          </w:rPr>
          <w:instrText xml:space="preserve"> PAGEREF _Toc74926632 \h </w:instrText>
        </w:r>
        <w:r>
          <w:rPr>
            <w:noProof/>
            <w:webHidden/>
          </w:rPr>
        </w:r>
        <w:r>
          <w:rPr>
            <w:noProof/>
            <w:webHidden/>
          </w:rPr>
          <w:fldChar w:fldCharType="separate"/>
        </w:r>
        <w:r>
          <w:rPr>
            <w:noProof/>
            <w:webHidden/>
          </w:rPr>
          <w:t>26</w:t>
        </w:r>
        <w:r>
          <w:rPr>
            <w:noProof/>
            <w:webHidden/>
          </w:rPr>
          <w:fldChar w:fldCharType="end"/>
        </w:r>
      </w:hyperlink>
    </w:p>
    <w:p w14:paraId="3FA373D1" w14:textId="03BED666" w:rsidR="000C45B9" w:rsidRDefault="000C45B9">
      <w:pPr>
        <w:pStyle w:val="Tabledesillustrations"/>
        <w:tabs>
          <w:tab w:val="right" w:leader="dot" w:pos="9060"/>
        </w:tabs>
        <w:rPr>
          <w:b w:val="0"/>
          <w:noProof/>
          <w:color w:val="auto"/>
          <w:sz w:val="22"/>
          <w:lang w:eastAsia="fr-FR"/>
        </w:rPr>
      </w:pPr>
      <w:hyperlink r:id="rId106" w:anchor="_Toc74926633" w:history="1">
        <w:r w:rsidRPr="000B16CC">
          <w:rPr>
            <w:rStyle w:val="Lienhypertexte"/>
            <w:noProof/>
          </w:rPr>
          <w:t>Illustration 25 : Page Instagram de la marraine du pass</w:t>
        </w:r>
        <w:r>
          <w:rPr>
            <w:noProof/>
            <w:webHidden/>
          </w:rPr>
          <w:tab/>
        </w:r>
        <w:r>
          <w:rPr>
            <w:noProof/>
            <w:webHidden/>
          </w:rPr>
          <w:fldChar w:fldCharType="begin"/>
        </w:r>
        <w:r>
          <w:rPr>
            <w:noProof/>
            <w:webHidden/>
          </w:rPr>
          <w:instrText xml:space="preserve"> PAGEREF _Toc74926633 \h </w:instrText>
        </w:r>
        <w:r>
          <w:rPr>
            <w:noProof/>
            <w:webHidden/>
          </w:rPr>
        </w:r>
        <w:r>
          <w:rPr>
            <w:noProof/>
            <w:webHidden/>
          </w:rPr>
          <w:fldChar w:fldCharType="separate"/>
        </w:r>
        <w:r>
          <w:rPr>
            <w:noProof/>
            <w:webHidden/>
          </w:rPr>
          <w:t>27</w:t>
        </w:r>
        <w:r>
          <w:rPr>
            <w:noProof/>
            <w:webHidden/>
          </w:rPr>
          <w:fldChar w:fldCharType="end"/>
        </w:r>
      </w:hyperlink>
    </w:p>
    <w:p w14:paraId="7C9EE619" w14:textId="3D9D3F08" w:rsidR="000C45B9" w:rsidRDefault="000C45B9">
      <w:pPr>
        <w:pStyle w:val="Tabledesillustrations"/>
        <w:tabs>
          <w:tab w:val="right" w:leader="dot" w:pos="9060"/>
        </w:tabs>
        <w:rPr>
          <w:b w:val="0"/>
          <w:noProof/>
          <w:color w:val="auto"/>
          <w:sz w:val="22"/>
          <w:lang w:eastAsia="fr-FR"/>
        </w:rPr>
      </w:pPr>
      <w:hyperlink r:id="rId107" w:anchor="_Toc74926634" w:history="1">
        <w:r w:rsidRPr="000B16CC">
          <w:rPr>
            <w:rStyle w:val="Lienhypertexte"/>
            <w:noProof/>
          </w:rPr>
          <w:t>Illustration 26 : Exemple d'offre du pass</w:t>
        </w:r>
        <w:r>
          <w:rPr>
            <w:noProof/>
            <w:webHidden/>
          </w:rPr>
          <w:tab/>
        </w:r>
        <w:r>
          <w:rPr>
            <w:noProof/>
            <w:webHidden/>
          </w:rPr>
          <w:fldChar w:fldCharType="begin"/>
        </w:r>
        <w:r>
          <w:rPr>
            <w:noProof/>
            <w:webHidden/>
          </w:rPr>
          <w:instrText xml:space="preserve"> PAGEREF _Toc74926634 \h </w:instrText>
        </w:r>
        <w:r>
          <w:rPr>
            <w:noProof/>
            <w:webHidden/>
          </w:rPr>
        </w:r>
        <w:r>
          <w:rPr>
            <w:noProof/>
            <w:webHidden/>
          </w:rPr>
          <w:fldChar w:fldCharType="separate"/>
        </w:r>
        <w:r>
          <w:rPr>
            <w:noProof/>
            <w:webHidden/>
          </w:rPr>
          <w:t>28</w:t>
        </w:r>
        <w:r>
          <w:rPr>
            <w:noProof/>
            <w:webHidden/>
          </w:rPr>
          <w:fldChar w:fldCharType="end"/>
        </w:r>
      </w:hyperlink>
    </w:p>
    <w:p w14:paraId="76EE50BA" w14:textId="7AF6C73A" w:rsidR="000C45B9" w:rsidRDefault="000C45B9">
      <w:pPr>
        <w:pStyle w:val="Tabledesillustrations"/>
        <w:tabs>
          <w:tab w:val="right" w:leader="dot" w:pos="9060"/>
        </w:tabs>
        <w:rPr>
          <w:b w:val="0"/>
          <w:noProof/>
          <w:color w:val="auto"/>
          <w:sz w:val="22"/>
          <w:lang w:eastAsia="fr-FR"/>
        </w:rPr>
      </w:pPr>
      <w:hyperlink r:id="rId108" w:anchor="_Toc74926635" w:history="1">
        <w:r w:rsidRPr="000B16CC">
          <w:rPr>
            <w:rStyle w:val="Lienhypertexte"/>
            <w:noProof/>
          </w:rPr>
          <w:t>Illustration 27 : Sommaire note de cadrage</w:t>
        </w:r>
        <w:r>
          <w:rPr>
            <w:noProof/>
            <w:webHidden/>
          </w:rPr>
          <w:tab/>
        </w:r>
        <w:r>
          <w:rPr>
            <w:noProof/>
            <w:webHidden/>
          </w:rPr>
          <w:fldChar w:fldCharType="begin"/>
        </w:r>
        <w:r>
          <w:rPr>
            <w:noProof/>
            <w:webHidden/>
          </w:rPr>
          <w:instrText xml:space="preserve"> PAGEREF _Toc74926635 \h </w:instrText>
        </w:r>
        <w:r>
          <w:rPr>
            <w:noProof/>
            <w:webHidden/>
          </w:rPr>
        </w:r>
        <w:r>
          <w:rPr>
            <w:noProof/>
            <w:webHidden/>
          </w:rPr>
          <w:fldChar w:fldCharType="separate"/>
        </w:r>
        <w:r>
          <w:rPr>
            <w:noProof/>
            <w:webHidden/>
          </w:rPr>
          <w:t>28</w:t>
        </w:r>
        <w:r>
          <w:rPr>
            <w:noProof/>
            <w:webHidden/>
          </w:rPr>
          <w:fldChar w:fldCharType="end"/>
        </w:r>
      </w:hyperlink>
    </w:p>
    <w:p w14:paraId="2F9BF552" w14:textId="29E554EE" w:rsidR="000C45B9" w:rsidRDefault="000C45B9">
      <w:pPr>
        <w:pStyle w:val="Tabledesillustrations"/>
        <w:tabs>
          <w:tab w:val="right" w:leader="dot" w:pos="9060"/>
        </w:tabs>
        <w:rPr>
          <w:b w:val="0"/>
          <w:noProof/>
          <w:color w:val="auto"/>
          <w:sz w:val="22"/>
          <w:lang w:eastAsia="fr-FR"/>
        </w:rPr>
      </w:pPr>
      <w:hyperlink r:id="rId109" w:anchor="_Toc74926636" w:history="1">
        <w:r w:rsidRPr="000B16CC">
          <w:rPr>
            <w:rStyle w:val="Lienhypertexte"/>
            <w:noProof/>
          </w:rPr>
          <w:t>Illustration 28 : Liste des associations à contacter</w:t>
        </w:r>
        <w:r>
          <w:rPr>
            <w:noProof/>
            <w:webHidden/>
          </w:rPr>
          <w:tab/>
        </w:r>
        <w:r>
          <w:rPr>
            <w:noProof/>
            <w:webHidden/>
          </w:rPr>
          <w:fldChar w:fldCharType="begin"/>
        </w:r>
        <w:r>
          <w:rPr>
            <w:noProof/>
            <w:webHidden/>
          </w:rPr>
          <w:instrText xml:space="preserve"> PAGEREF _Toc74926636 \h </w:instrText>
        </w:r>
        <w:r>
          <w:rPr>
            <w:noProof/>
            <w:webHidden/>
          </w:rPr>
        </w:r>
        <w:r>
          <w:rPr>
            <w:noProof/>
            <w:webHidden/>
          </w:rPr>
          <w:fldChar w:fldCharType="separate"/>
        </w:r>
        <w:r>
          <w:rPr>
            <w:noProof/>
            <w:webHidden/>
          </w:rPr>
          <w:t>29</w:t>
        </w:r>
        <w:r>
          <w:rPr>
            <w:noProof/>
            <w:webHidden/>
          </w:rPr>
          <w:fldChar w:fldCharType="end"/>
        </w:r>
      </w:hyperlink>
    </w:p>
    <w:p w14:paraId="0D1F071C" w14:textId="67F1E2B5" w:rsidR="000C45B9" w:rsidRDefault="000C45B9">
      <w:pPr>
        <w:pStyle w:val="Tabledesillustrations"/>
        <w:tabs>
          <w:tab w:val="right" w:leader="dot" w:pos="9060"/>
        </w:tabs>
        <w:rPr>
          <w:b w:val="0"/>
          <w:noProof/>
          <w:color w:val="auto"/>
          <w:sz w:val="22"/>
          <w:lang w:eastAsia="fr-FR"/>
        </w:rPr>
      </w:pPr>
      <w:hyperlink r:id="rId110" w:anchor="_Toc74926637" w:history="1">
        <w:r w:rsidRPr="000B16CC">
          <w:rPr>
            <w:rStyle w:val="Lienhypertexte"/>
            <w:noProof/>
          </w:rPr>
          <w:t>Illustration 29 : Mail de prospection</w:t>
        </w:r>
        <w:r>
          <w:rPr>
            <w:noProof/>
            <w:webHidden/>
          </w:rPr>
          <w:tab/>
        </w:r>
        <w:r>
          <w:rPr>
            <w:noProof/>
            <w:webHidden/>
          </w:rPr>
          <w:fldChar w:fldCharType="begin"/>
        </w:r>
        <w:r>
          <w:rPr>
            <w:noProof/>
            <w:webHidden/>
          </w:rPr>
          <w:instrText xml:space="preserve"> PAGEREF _Toc74926637 \h </w:instrText>
        </w:r>
        <w:r>
          <w:rPr>
            <w:noProof/>
            <w:webHidden/>
          </w:rPr>
        </w:r>
        <w:r>
          <w:rPr>
            <w:noProof/>
            <w:webHidden/>
          </w:rPr>
          <w:fldChar w:fldCharType="separate"/>
        </w:r>
        <w:r>
          <w:rPr>
            <w:noProof/>
            <w:webHidden/>
          </w:rPr>
          <w:t>30</w:t>
        </w:r>
        <w:r>
          <w:rPr>
            <w:noProof/>
            <w:webHidden/>
          </w:rPr>
          <w:fldChar w:fldCharType="end"/>
        </w:r>
      </w:hyperlink>
    </w:p>
    <w:p w14:paraId="7A60791C" w14:textId="3CEE7A07" w:rsidR="000C45B9" w:rsidRDefault="000C45B9">
      <w:pPr>
        <w:pStyle w:val="Tabledesillustrations"/>
        <w:tabs>
          <w:tab w:val="right" w:leader="dot" w:pos="9060"/>
        </w:tabs>
        <w:rPr>
          <w:b w:val="0"/>
          <w:noProof/>
          <w:color w:val="auto"/>
          <w:sz w:val="22"/>
          <w:lang w:eastAsia="fr-FR"/>
        </w:rPr>
      </w:pPr>
      <w:hyperlink w:anchor="_Toc74926638" w:history="1">
        <w:r w:rsidRPr="000B16CC">
          <w:rPr>
            <w:rStyle w:val="Lienhypertexte"/>
            <w:noProof/>
          </w:rPr>
          <w:t>Illustration 30 : SWOT dynamique</w:t>
        </w:r>
        <w:r>
          <w:rPr>
            <w:noProof/>
            <w:webHidden/>
          </w:rPr>
          <w:tab/>
        </w:r>
        <w:r>
          <w:rPr>
            <w:noProof/>
            <w:webHidden/>
          </w:rPr>
          <w:fldChar w:fldCharType="begin"/>
        </w:r>
        <w:r>
          <w:rPr>
            <w:noProof/>
            <w:webHidden/>
          </w:rPr>
          <w:instrText xml:space="preserve"> PAGEREF _Toc74926638 \h </w:instrText>
        </w:r>
        <w:r>
          <w:rPr>
            <w:noProof/>
            <w:webHidden/>
          </w:rPr>
        </w:r>
        <w:r>
          <w:rPr>
            <w:noProof/>
            <w:webHidden/>
          </w:rPr>
          <w:fldChar w:fldCharType="separate"/>
        </w:r>
        <w:r>
          <w:rPr>
            <w:noProof/>
            <w:webHidden/>
          </w:rPr>
          <w:t>33</w:t>
        </w:r>
        <w:r>
          <w:rPr>
            <w:noProof/>
            <w:webHidden/>
          </w:rPr>
          <w:fldChar w:fldCharType="end"/>
        </w:r>
      </w:hyperlink>
    </w:p>
    <w:p w14:paraId="6213335C" w14:textId="0C840221" w:rsidR="000C45B9" w:rsidRDefault="000C45B9">
      <w:pPr>
        <w:pStyle w:val="Tabledesillustrations"/>
        <w:tabs>
          <w:tab w:val="right" w:leader="dot" w:pos="9060"/>
        </w:tabs>
        <w:rPr>
          <w:b w:val="0"/>
          <w:noProof/>
          <w:color w:val="auto"/>
          <w:sz w:val="22"/>
          <w:lang w:eastAsia="fr-FR"/>
        </w:rPr>
      </w:pPr>
      <w:hyperlink w:anchor="_Toc74926639" w:history="1">
        <w:r w:rsidRPr="000B16CC">
          <w:rPr>
            <w:rStyle w:val="Lienhypertexte"/>
            <w:noProof/>
          </w:rPr>
          <w:t>Illustration 31 : Seconde partie du SWOT</w:t>
        </w:r>
        <w:r>
          <w:rPr>
            <w:noProof/>
            <w:webHidden/>
          </w:rPr>
          <w:tab/>
        </w:r>
        <w:r>
          <w:rPr>
            <w:noProof/>
            <w:webHidden/>
          </w:rPr>
          <w:fldChar w:fldCharType="begin"/>
        </w:r>
        <w:r>
          <w:rPr>
            <w:noProof/>
            <w:webHidden/>
          </w:rPr>
          <w:instrText xml:space="preserve"> PAGEREF _Toc74926639 \h </w:instrText>
        </w:r>
        <w:r>
          <w:rPr>
            <w:noProof/>
            <w:webHidden/>
          </w:rPr>
        </w:r>
        <w:r>
          <w:rPr>
            <w:noProof/>
            <w:webHidden/>
          </w:rPr>
          <w:fldChar w:fldCharType="separate"/>
        </w:r>
        <w:r>
          <w:rPr>
            <w:noProof/>
            <w:webHidden/>
          </w:rPr>
          <w:t>33</w:t>
        </w:r>
        <w:r>
          <w:rPr>
            <w:noProof/>
            <w:webHidden/>
          </w:rPr>
          <w:fldChar w:fldCharType="end"/>
        </w:r>
      </w:hyperlink>
    </w:p>
    <w:p w14:paraId="1477F01A" w14:textId="2597675A" w:rsidR="00FF3A6A" w:rsidRDefault="00A00BDF" w:rsidP="00A00BDF">
      <w:pPr>
        <w:pStyle w:val="Titre1"/>
      </w:pPr>
      <w:r>
        <w:fldChar w:fldCharType="end"/>
      </w:r>
      <w:r w:rsidR="00613838">
        <w:br w:type="page"/>
      </w:r>
    </w:p>
    <w:p w14:paraId="552D31B7" w14:textId="77777777" w:rsidR="00FF3A6A" w:rsidRDefault="00FF3A6A" w:rsidP="00FF3A6A">
      <w:pPr>
        <w:pStyle w:val="Titre1"/>
      </w:pPr>
      <w:bookmarkStart w:id="115" w:name="_Toc74746852"/>
      <w:r>
        <w:lastRenderedPageBreak/>
        <w:t>Table des annexes</w:t>
      </w:r>
      <w:bookmarkEnd w:id="115"/>
    </w:p>
    <w:p w14:paraId="256BA305" w14:textId="2D2C05E7" w:rsidR="00922FEB" w:rsidRDefault="00574A69">
      <w:pPr>
        <w:pStyle w:val="Tabledesillustrations"/>
        <w:tabs>
          <w:tab w:val="right" w:leader="dot" w:pos="9060"/>
        </w:tabs>
        <w:rPr>
          <w:b w:val="0"/>
          <w:noProof/>
          <w:color w:val="auto"/>
          <w:sz w:val="22"/>
          <w:lang w:eastAsia="fr-FR"/>
        </w:rPr>
      </w:pPr>
      <w:r>
        <w:rPr>
          <w:b w:val="0"/>
        </w:rPr>
        <w:fldChar w:fldCharType="begin"/>
      </w:r>
      <w:r>
        <w:rPr>
          <w:b w:val="0"/>
        </w:rPr>
        <w:instrText xml:space="preserve"> TOC \h \z \c "Annexe" </w:instrText>
      </w:r>
      <w:r>
        <w:rPr>
          <w:b w:val="0"/>
        </w:rPr>
        <w:fldChar w:fldCharType="separate"/>
      </w:r>
      <w:hyperlink r:id="rId111" w:anchor="_Toc74927836" w:history="1">
        <w:r w:rsidR="00922FEB" w:rsidRPr="00224804">
          <w:rPr>
            <w:rStyle w:val="Lienhypertexte"/>
            <w:noProof/>
          </w:rPr>
          <w:t>Annexe 1 : Synthèse surtourisme</w:t>
        </w:r>
        <w:r w:rsidR="00922FEB">
          <w:rPr>
            <w:noProof/>
            <w:webHidden/>
          </w:rPr>
          <w:tab/>
        </w:r>
        <w:r w:rsidR="00922FEB">
          <w:rPr>
            <w:noProof/>
            <w:webHidden/>
          </w:rPr>
          <w:fldChar w:fldCharType="begin"/>
        </w:r>
        <w:r w:rsidR="00922FEB">
          <w:rPr>
            <w:noProof/>
            <w:webHidden/>
          </w:rPr>
          <w:instrText xml:space="preserve"> PAGEREF _Toc74927836 \h </w:instrText>
        </w:r>
        <w:r w:rsidR="00922FEB">
          <w:rPr>
            <w:noProof/>
            <w:webHidden/>
          </w:rPr>
        </w:r>
        <w:r w:rsidR="00922FEB">
          <w:rPr>
            <w:noProof/>
            <w:webHidden/>
          </w:rPr>
          <w:fldChar w:fldCharType="separate"/>
        </w:r>
        <w:r w:rsidR="00922FEB">
          <w:rPr>
            <w:noProof/>
            <w:webHidden/>
          </w:rPr>
          <w:t>45</w:t>
        </w:r>
        <w:r w:rsidR="00922FEB">
          <w:rPr>
            <w:noProof/>
            <w:webHidden/>
          </w:rPr>
          <w:fldChar w:fldCharType="end"/>
        </w:r>
      </w:hyperlink>
    </w:p>
    <w:p w14:paraId="2D59BFCC" w14:textId="00FB3B40" w:rsidR="00922FEB" w:rsidRDefault="00922FEB">
      <w:pPr>
        <w:pStyle w:val="Tabledesillustrations"/>
        <w:tabs>
          <w:tab w:val="right" w:leader="dot" w:pos="9060"/>
        </w:tabs>
        <w:rPr>
          <w:b w:val="0"/>
          <w:noProof/>
          <w:color w:val="auto"/>
          <w:sz w:val="22"/>
          <w:lang w:eastAsia="fr-FR"/>
        </w:rPr>
      </w:pPr>
      <w:hyperlink r:id="rId112" w:anchor="_Toc74927837" w:history="1">
        <w:r w:rsidRPr="00224804">
          <w:rPr>
            <w:rStyle w:val="Lienhypertexte"/>
            <w:noProof/>
          </w:rPr>
          <w:t>Annexe 2 : Note de cadrage</w:t>
        </w:r>
        <w:r>
          <w:rPr>
            <w:noProof/>
            <w:webHidden/>
          </w:rPr>
          <w:tab/>
        </w:r>
        <w:r>
          <w:rPr>
            <w:noProof/>
            <w:webHidden/>
          </w:rPr>
          <w:fldChar w:fldCharType="begin"/>
        </w:r>
        <w:r>
          <w:rPr>
            <w:noProof/>
            <w:webHidden/>
          </w:rPr>
          <w:instrText xml:space="preserve"> PAGEREF _Toc74927837 \h </w:instrText>
        </w:r>
        <w:r>
          <w:rPr>
            <w:noProof/>
            <w:webHidden/>
          </w:rPr>
        </w:r>
        <w:r>
          <w:rPr>
            <w:noProof/>
            <w:webHidden/>
          </w:rPr>
          <w:fldChar w:fldCharType="separate"/>
        </w:r>
        <w:r>
          <w:rPr>
            <w:noProof/>
            <w:webHidden/>
          </w:rPr>
          <w:t>49</w:t>
        </w:r>
        <w:r>
          <w:rPr>
            <w:noProof/>
            <w:webHidden/>
          </w:rPr>
          <w:fldChar w:fldCharType="end"/>
        </w:r>
      </w:hyperlink>
    </w:p>
    <w:p w14:paraId="2DC7F637" w14:textId="671FCBCD" w:rsidR="002609E3" w:rsidRDefault="00574A69" w:rsidP="00EA517E">
      <w:pPr>
        <w:pStyle w:val="Paragraphe"/>
      </w:pPr>
      <w:r>
        <w:rPr>
          <w:b/>
          <w:color w:val="22346A"/>
          <w:sz w:val="28"/>
        </w:rPr>
        <w:fldChar w:fldCharType="end"/>
      </w:r>
      <w:r w:rsidR="00FF3A6A">
        <w:br w:type="page"/>
      </w:r>
    </w:p>
    <w:p w14:paraId="64D18862" w14:textId="0B25A3D2" w:rsidR="00FA7535" w:rsidRDefault="00574A69" w:rsidP="00FA7535">
      <w:pPr>
        <w:pStyle w:val="Paragraphe"/>
        <w:keepNext/>
        <w:rPr>
          <w:rStyle w:val="Titre1Car"/>
          <w:rFonts w:asciiTheme="minorHAnsi" w:eastAsiaTheme="minorEastAsia" w:hAnsiTheme="minorHAnsi" w:cstheme="minorBidi"/>
          <w:b w:val="0"/>
          <w:color w:val="auto"/>
          <w:kern w:val="0"/>
          <w:sz w:val="24"/>
          <w:szCs w:val="22"/>
        </w:rPr>
      </w:pPr>
      <w:bookmarkStart w:id="116" w:name="_Toc70785651"/>
      <w:r>
        <w:rPr>
          <w:noProof/>
        </w:rPr>
        <w:lastRenderedPageBreak/>
        <w:drawing>
          <wp:anchor distT="0" distB="0" distL="114300" distR="114300" simplePos="0" relativeHeight="251807744" behindDoc="0" locked="0" layoutInCell="1" allowOverlap="1" wp14:anchorId="3E0A5A13" wp14:editId="3E6139C3">
            <wp:simplePos x="0" y="0"/>
            <wp:positionH relativeFrom="margin">
              <wp:align>center</wp:align>
            </wp:positionH>
            <wp:positionV relativeFrom="paragraph">
              <wp:posOffset>194945</wp:posOffset>
            </wp:positionV>
            <wp:extent cx="6077585" cy="8486775"/>
            <wp:effectExtent l="0" t="0" r="0" b="9525"/>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6077585" cy="8486775"/>
                    </a:xfrm>
                    <a:prstGeom prst="rect">
                      <a:avLst/>
                    </a:prstGeom>
                  </pic:spPr>
                </pic:pic>
              </a:graphicData>
            </a:graphic>
            <wp14:sizeRelH relativeFrom="margin">
              <wp14:pctWidth>0</wp14:pctWidth>
            </wp14:sizeRelH>
            <wp14:sizeRelV relativeFrom="margin">
              <wp14:pctHeight>0</wp14:pctHeight>
            </wp14:sizeRelV>
          </wp:anchor>
        </w:drawing>
      </w:r>
    </w:p>
    <w:p w14:paraId="405FD618" w14:textId="77777777" w:rsidR="00574A69" w:rsidRDefault="00574A69">
      <w:pPr>
        <w:spacing w:after="200"/>
        <w:rPr>
          <w:rStyle w:val="Titre1Car"/>
          <w:rFonts w:asciiTheme="minorHAnsi" w:eastAsiaTheme="minorEastAsia" w:hAnsiTheme="minorHAnsi" w:cstheme="minorBidi"/>
          <w:color w:val="auto"/>
          <w:kern w:val="0"/>
          <w:sz w:val="24"/>
          <w:szCs w:val="22"/>
        </w:rPr>
      </w:pPr>
    </w:p>
    <w:p w14:paraId="4C486C57" w14:textId="640467C3" w:rsidR="00152198" w:rsidRDefault="00922FEB">
      <w:pPr>
        <w:spacing w:after="200"/>
        <w:rPr>
          <w:rStyle w:val="Titre1Car"/>
          <w:rFonts w:asciiTheme="minorHAnsi" w:eastAsiaTheme="minorEastAsia" w:hAnsiTheme="minorHAnsi" w:cstheme="minorBidi"/>
          <w:color w:val="auto"/>
          <w:kern w:val="0"/>
          <w:sz w:val="24"/>
          <w:szCs w:val="22"/>
        </w:rPr>
      </w:pPr>
      <w:r>
        <w:rPr>
          <w:noProof/>
        </w:rPr>
        <w:lastRenderedPageBreak/>
        <mc:AlternateContent>
          <mc:Choice Requires="wps">
            <w:drawing>
              <wp:anchor distT="0" distB="0" distL="114300" distR="114300" simplePos="0" relativeHeight="251879424" behindDoc="0" locked="0" layoutInCell="1" allowOverlap="1" wp14:anchorId="180D9522" wp14:editId="28503E40">
                <wp:simplePos x="0" y="0"/>
                <wp:positionH relativeFrom="column">
                  <wp:posOffset>-130175</wp:posOffset>
                </wp:positionH>
                <wp:positionV relativeFrom="paragraph">
                  <wp:posOffset>8621395</wp:posOffset>
                </wp:positionV>
                <wp:extent cx="6019800" cy="635"/>
                <wp:effectExtent l="0" t="0" r="0" b="0"/>
                <wp:wrapTopAndBottom/>
                <wp:docPr id="231" name="Zone de texte 231"/>
                <wp:cNvGraphicFramePr/>
                <a:graphic xmlns:a="http://schemas.openxmlformats.org/drawingml/2006/main">
                  <a:graphicData uri="http://schemas.microsoft.com/office/word/2010/wordprocessingShape">
                    <wps:wsp>
                      <wps:cNvSpPr txBox="1"/>
                      <wps:spPr>
                        <a:xfrm>
                          <a:off x="0" y="0"/>
                          <a:ext cx="6019800" cy="635"/>
                        </a:xfrm>
                        <a:prstGeom prst="rect">
                          <a:avLst/>
                        </a:prstGeom>
                        <a:solidFill>
                          <a:prstClr val="white"/>
                        </a:solidFill>
                        <a:ln>
                          <a:noFill/>
                        </a:ln>
                      </wps:spPr>
                      <wps:txbx>
                        <w:txbxContent>
                          <w:p w14:paraId="41FEB8CD" w14:textId="40A71058" w:rsidR="00922FEB" w:rsidRPr="00735664" w:rsidRDefault="00922FEB" w:rsidP="00922FEB">
                            <w:pPr>
                              <w:pStyle w:val="Lgende"/>
                              <w:rPr>
                                <w:noProof/>
                                <w:sz w:val="28"/>
                              </w:rPr>
                            </w:pPr>
                            <w:bookmarkStart w:id="117" w:name="_Toc74927836"/>
                            <w:r>
                              <w:t xml:space="preserve">Annexe </w:t>
                            </w:r>
                            <w:r>
                              <w:fldChar w:fldCharType="begin"/>
                            </w:r>
                            <w:r>
                              <w:instrText xml:space="preserve"> SEQ Annexe \* ARABIC </w:instrText>
                            </w:r>
                            <w:r>
                              <w:fldChar w:fldCharType="separate"/>
                            </w:r>
                            <w:r>
                              <w:rPr>
                                <w:noProof/>
                              </w:rPr>
                              <w:t>1</w:t>
                            </w:r>
                            <w:r>
                              <w:fldChar w:fldCharType="end"/>
                            </w:r>
                            <w:r>
                              <w:t xml:space="preserve"> : Synthèse surtourisme</w:t>
                            </w:r>
                            <w:bookmarkEnd w:id="1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0D9522" id="Zone de texte 231" o:spid="_x0000_s1045" type="#_x0000_t202" style="position:absolute;margin-left:-10.25pt;margin-top:678.85pt;width:474pt;height:.0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" stroked="f">
                <v:textbox style="mso-fit-shape-to-text:t" inset="0,0,0,0">
                  <w:txbxContent>
                    <w:p w14:paraId="41FEB8CD" w14:textId="40A71058" w:rsidR="00922FEB" w:rsidRPr="00735664" w:rsidRDefault="00922FEB" w:rsidP="00922FEB">
                      <w:pPr>
                        <w:pStyle w:val="Lgende"/>
                        <w:rPr>
                          <w:noProof/>
                          <w:sz w:val="28"/>
                        </w:rPr>
                      </w:pPr>
                      <w:bookmarkStart w:id="118" w:name="_Toc74927836"/>
                      <w:r>
                        <w:t xml:space="preserve">Annexe </w:t>
                      </w:r>
                      <w:r>
                        <w:fldChar w:fldCharType="begin"/>
                      </w:r>
                      <w:r>
                        <w:instrText xml:space="preserve"> SEQ Annexe \* ARABIC </w:instrText>
                      </w:r>
                      <w:r>
                        <w:fldChar w:fldCharType="separate"/>
                      </w:r>
                      <w:r>
                        <w:rPr>
                          <w:noProof/>
                        </w:rPr>
                        <w:t>1</w:t>
                      </w:r>
                      <w:r>
                        <w:fldChar w:fldCharType="end"/>
                      </w:r>
                      <w:r>
                        <w:t xml:space="preserve"> : Synthèse surtourisme</w:t>
                      </w:r>
                      <w:bookmarkEnd w:id="118"/>
                    </w:p>
                  </w:txbxContent>
                </v:textbox>
                <w10:wrap type="topAndBottom"/>
              </v:shape>
            </w:pict>
          </mc:Fallback>
        </mc:AlternateContent>
      </w:r>
      <w:r w:rsidR="00574A69">
        <w:rPr>
          <w:noProof/>
        </w:rPr>
        <w:drawing>
          <wp:anchor distT="0" distB="0" distL="114300" distR="114300" simplePos="0" relativeHeight="251808768" behindDoc="0" locked="0" layoutInCell="1" allowOverlap="1" wp14:anchorId="44AE5738" wp14:editId="629EBE7D">
            <wp:simplePos x="0" y="0"/>
            <wp:positionH relativeFrom="margin">
              <wp:align>center</wp:align>
            </wp:positionH>
            <wp:positionV relativeFrom="paragraph">
              <wp:posOffset>0</wp:posOffset>
            </wp:positionV>
            <wp:extent cx="6019800" cy="8653145"/>
            <wp:effectExtent l="0" t="0" r="0" b="0"/>
            <wp:wrapTopAndBottom/>
            <wp:docPr id="208" name="Image 20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 208" descr="Une image contenant texte&#10;&#10;Description générée automatiquement"/>
                    <pic:cNvPicPr/>
                  </pic:nvPicPr>
                  <pic:blipFill>
                    <a:blip r:embed="rId114">
                      <a:extLst>
                        <a:ext uri="{28A0092B-C50C-407E-A947-70E740481C1C}">
                          <a14:useLocalDpi xmlns:a14="http://schemas.microsoft.com/office/drawing/2010/main" val="0"/>
                        </a:ext>
                      </a:extLst>
                    </a:blip>
                    <a:stretch>
                      <a:fillRect/>
                    </a:stretch>
                  </pic:blipFill>
                  <pic:spPr>
                    <a:xfrm>
                      <a:off x="0" y="0"/>
                      <a:ext cx="6019800" cy="8653145"/>
                    </a:xfrm>
                    <a:prstGeom prst="rect">
                      <a:avLst/>
                    </a:prstGeom>
                  </pic:spPr>
                </pic:pic>
              </a:graphicData>
            </a:graphic>
            <wp14:sizeRelH relativeFrom="margin">
              <wp14:pctWidth>0</wp14:pctWidth>
            </wp14:sizeRelH>
            <wp14:sizeRelV relativeFrom="margin">
              <wp14:pctHeight>0</wp14:pctHeight>
            </wp14:sizeRelV>
          </wp:anchor>
        </w:drawing>
      </w:r>
      <w:bookmarkEnd w:id="116"/>
      <w:r w:rsidR="008E423F" w:rsidRPr="00FA7535">
        <w:rPr>
          <w:rStyle w:val="Titre1Car"/>
          <w:rFonts w:asciiTheme="minorHAnsi" w:eastAsiaTheme="minorEastAsia" w:hAnsiTheme="minorHAnsi" w:cstheme="minorBidi"/>
          <w:color w:val="auto"/>
          <w:kern w:val="0"/>
          <w:sz w:val="24"/>
          <w:szCs w:val="22"/>
        </w:rPr>
        <w:br w:type="page"/>
      </w:r>
    </w:p>
    <w:p w14:paraId="6326E01A" w14:textId="3DF97165" w:rsidR="00282A22" w:rsidRDefault="00C766C8" w:rsidP="00282A22">
      <w:pPr>
        <w:spacing w:after="200"/>
        <w:rPr>
          <w:rStyle w:val="Titre1Car"/>
          <w:rFonts w:asciiTheme="minorHAnsi" w:eastAsiaTheme="minorEastAsia" w:hAnsiTheme="minorHAnsi" w:cstheme="minorBidi"/>
          <w:b/>
          <w:color w:val="auto"/>
          <w:kern w:val="0"/>
          <w:sz w:val="24"/>
          <w:szCs w:val="22"/>
        </w:rPr>
      </w:pPr>
      <w:r>
        <w:rPr>
          <w:noProof/>
          <w:color w:val="auto"/>
          <w:sz w:val="24"/>
        </w:rPr>
        <w:lastRenderedPageBreak/>
        <w:drawing>
          <wp:anchor distT="0" distB="0" distL="114300" distR="114300" simplePos="0" relativeHeight="251729920" behindDoc="1" locked="0" layoutInCell="1" allowOverlap="1" wp14:anchorId="3B198A19" wp14:editId="3656319C">
            <wp:simplePos x="0" y="0"/>
            <wp:positionH relativeFrom="margin">
              <wp:posOffset>-180340</wp:posOffset>
            </wp:positionH>
            <wp:positionV relativeFrom="paragraph">
              <wp:posOffset>3002915</wp:posOffset>
            </wp:positionV>
            <wp:extent cx="6119495" cy="3059430"/>
            <wp:effectExtent l="0" t="0" r="0" b="7620"/>
            <wp:wrapNone/>
            <wp:docPr id="47" name="Image 47"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119495" cy="3059430"/>
                    </a:xfrm>
                    <a:prstGeom prst="rect">
                      <a:avLst/>
                    </a:prstGeom>
                  </pic:spPr>
                </pic:pic>
              </a:graphicData>
            </a:graphic>
            <wp14:sizeRelH relativeFrom="margin">
              <wp14:pctWidth>0</wp14:pctWidth>
            </wp14:sizeRelH>
            <wp14:sizeRelV relativeFrom="margin">
              <wp14:pctHeight>0</wp14:pctHeight>
            </wp14:sizeRelV>
          </wp:anchor>
        </w:drawing>
      </w:r>
      <w:r w:rsidR="00493FC6">
        <w:rPr>
          <w:noProof/>
          <w:color w:val="auto"/>
          <w:sz w:val="24"/>
        </w:rPr>
        <w:drawing>
          <wp:anchor distT="0" distB="0" distL="114300" distR="114300" simplePos="0" relativeHeight="251728896" behindDoc="1" locked="0" layoutInCell="1" allowOverlap="1" wp14:anchorId="1565E87E" wp14:editId="60F55D35">
            <wp:simplePos x="0" y="0"/>
            <wp:positionH relativeFrom="margin">
              <wp:align>center</wp:align>
            </wp:positionH>
            <wp:positionV relativeFrom="paragraph">
              <wp:posOffset>9525</wp:posOffset>
            </wp:positionV>
            <wp:extent cx="6120000" cy="3060000"/>
            <wp:effectExtent l="0" t="0" r="0" b="762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000" cy="3060000"/>
                    </a:xfrm>
                    <a:prstGeom prst="rect">
                      <a:avLst/>
                    </a:prstGeom>
                  </pic:spPr>
                </pic:pic>
              </a:graphicData>
            </a:graphic>
            <wp14:sizeRelH relativeFrom="margin">
              <wp14:pctWidth>0</wp14:pctWidth>
            </wp14:sizeRelH>
            <wp14:sizeRelV relativeFrom="margin">
              <wp14:pctHeight>0</wp14:pctHeight>
            </wp14:sizeRelV>
          </wp:anchor>
        </w:drawing>
      </w:r>
      <w:r w:rsidR="00A1397C">
        <w:rPr>
          <w:noProof/>
          <w:color w:val="auto"/>
          <w:sz w:val="24"/>
        </w:rPr>
        <w:drawing>
          <wp:anchor distT="0" distB="0" distL="114300" distR="114300" simplePos="0" relativeHeight="251730944" behindDoc="1" locked="0" layoutInCell="1" allowOverlap="1" wp14:anchorId="3002BA76" wp14:editId="76445BC7">
            <wp:simplePos x="0" y="0"/>
            <wp:positionH relativeFrom="margin">
              <wp:align>center</wp:align>
            </wp:positionH>
            <wp:positionV relativeFrom="paragraph">
              <wp:posOffset>6062345</wp:posOffset>
            </wp:positionV>
            <wp:extent cx="6120000" cy="3060000"/>
            <wp:effectExtent l="0" t="0" r="0" b="7620"/>
            <wp:wrapNone/>
            <wp:docPr id="48" name="Image 48"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Une image contenant texte&#10;&#10;Description générée automatiquement"/>
                    <pic:cNvPicPr/>
                  </pic:nvPicPr>
                  <pic:blipFill>
                    <a:blip r:embed="rId116">
                      <a:extLst>
                        <a:ext uri="{28A0092B-C50C-407E-A947-70E740481C1C}">
                          <a14:useLocalDpi xmlns:a14="http://schemas.microsoft.com/office/drawing/2010/main" val="0"/>
                        </a:ext>
                      </a:extLst>
                    </a:blip>
                    <a:stretch>
                      <a:fillRect/>
                    </a:stretch>
                  </pic:blipFill>
                  <pic:spPr>
                    <a:xfrm>
                      <a:off x="0" y="0"/>
                      <a:ext cx="6120000" cy="3060000"/>
                    </a:xfrm>
                    <a:prstGeom prst="rect">
                      <a:avLst/>
                    </a:prstGeom>
                  </pic:spPr>
                </pic:pic>
              </a:graphicData>
            </a:graphic>
            <wp14:sizeRelH relativeFrom="margin">
              <wp14:pctWidth>0</wp14:pctWidth>
            </wp14:sizeRelH>
            <wp14:sizeRelV relativeFrom="margin">
              <wp14:pctHeight>0</wp14:pctHeight>
            </wp14:sizeRelV>
          </wp:anchor>
        </w:drawing>
      </w:r>
      <w:r w:rsidR="00152198">
        <w:rPr>
          <w:rStyle w:val="Titre1Car"/>
          <w:rFonts w:asciiTheme="minorHAnsi" w:eastAsiaTheme="minorEastAsia" w:hAnsiTheme="minorHAnsi" w:cstheme="minorBidi"/>
          <w:b/>
          <w:color w:val="auto"/>
          <w:kern w:val="0"/>
          <w:sz w:val="24"/>
          <w:szCs w:val="22"/>
        </w:rPr>
        <w:br w:type="page"/>
      </w:r>
      <w:r>
        <w:rPr>
          <w:noProof/>
          <w:color w:val="auto"/>
          <w:sz w:val="24"/>
        </w:rPr>
        <w:lastRenderedPageBreak/>
        <w:drawing>
          <wp:anchor distT="0" distB="0" distL="114300" distR="114300" simplePos="0" relativeHeight="251732992" behindDoc="0" locked="0" layoutInCell="1" allowOverlap="1" wp14:anchorId="5BA54B5A" wp14:editId="117B9D03">
            <wp:simplePos x="0" y="0"/>
            <wp:positionH relativeFrom="margin">
              <wp:posOffset>-180340</wp:posOffset>
            </wp:positionH>
            <wp:positionV relativeFrom="paragraph">
              <wp:posOffset>3060700</wp:posOffset>
            </wp:positionV>
            <wp:extent cx="6120000" cy="3060000"/>
            <wp:effectExtent l="0" t="0" r="0" b="7620"/>
            <wp:wrapNone/>
            <wp:docPr id="51" name="Image 51"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Une image contenant texte&#10;&#10;Description générée automatiquement"/>
                    <pic:cNvPicPr/>
                  </pic:nvPicPr>
                  <pic:blipFill>
                    <a:blip r:embed="rId117">
                      <a:extLst>
                        <a:ext uri="{28A0092B-C50C-407E-A947-70E740481C1C}">
                          <a14:useLocalDpi xmlns:a14="http://schemas.microsoft.com/office/drawing/2010/main" val="0"/>
                        </a:ext>
                      </a:extLst>
                    </a:blip>
                    <a:stretch>
                      <a:fillRect/>
                    </a:stretch>
                  </pic:blipFill>
                  <pic:spPr>
                    <a:xfrm>
                      <a:off x="0" y="0"/>
                      <a:ext cx="6120000" cy="3060000"/>
                    </a:xfrm>
                    <a:prstGeom prst="rect">
                      <a:avLst/>
                    </a:prstGeom>
                  </pic:spPr>
                </pic:pic>
              </a:graphicData>
            </a:graphic>
            <wp14:sizeRelH relativeFrom="margin">
              <wp14:pctWidth>0</wp14:pctWidth>
            </wp14:sizeRelH>
            <wp14:sizeRelV relativeFrom="margin">
              <wp14:pctHeight>0</wp14:pctHeight>
            </wp14:sizeRelV>
          </wp:anchor>
        </w:drawing>
      </w:r>
      <w:r>
        <w:rPr>
          <w:noProof/>
          <w:color w:val="auto"/>
          <w:sz w:val="24"/>
        </w:rPr>
        <w:drawing>
          <wp:anchor distT="0" distB="0" distL="114300" distR="114300" simplePos="0" relativeHeight="251765760" behindDoc="0" locked="0" layoutInCell="1" allowOverlap="1" wp14:anchorId="19E57772" wp14:editId="6788FCED">
            <wp:simplePos x="0" y="0"/>
            <wp:positionH relativeFrom="margin">
              <wp:posOffset>-180340</wp:posOffset>
            </wp:positionH>
            <wp:positionV relativeFrom="paragraph">
              <wp:posOffset>6043930</wp:posOffset>
            </wp:positionV>
            <wp:extent cx="6120000" cy="3060000"/>
            <wp:effectExtent l="0" t="0" r="0" b="7620"/>
            <wp:wrapNone/>
            <wp:docPr id="15" name="Image 15"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a:blip r:embed="rId118">
                      <a:extLst>
                        <a:ext uri="{28A0092B-C50C-407E-A947-70E740481C1C}">
                          <a14:useLocalDpi xmlns:a14="http://schemas.microsoft.com/office/drawing/2010/main" val="0"/>
                        </a:ext>
                      </a:extLst>
                    </a:blip>
                    <a:stretch>
                      <a:fillRect/>
                    </a:stretch>
                  </pic:blipFill>
                  <pic:spPr>
                    <a:xfrm>
                      <a:off x="0" y="0"/>
                      <a:ext cx="6120000" cy="3060000"/>
                    </a:xfrm>
                    <a:prstGeom prst="rect">
                      <a:avLst/>
                    </a:prstGeom>
                  </pic:spPr>
                </pic:pic>
              </a:graphicData>
            </a:graphic>
            <wp14:sizeRelH relativeFrom="margin">
              <wp14:pctWidth>0</wp14:pctWidth>
            </wp14:sizeRelH>
            <wp14:sizeRelV relativeFrom="margin">
              <wp14:pctHeight>0</wp14:pctHeight>
            </wp14:sizeRelV>
          </wp:anchor>
        </w:drawing>
      </w:r>
      <w:r w:rsidR="00493FC6">
        <w:rPr>
          <w:noProof/>
          <w:color w:val="auto"/>
          <w:sz w:val="24"/>
        </w:rPr>
        <w:drawing>
          <wp:anchor distT="0" distB="0" distL="114300" distR="114300" simplePos="0" relativeHeight="251731968" behindDoc="1" locked="0" layoutInCell="1" allowOverlap="1" wp14:anchorId="307235F2" wp14:editId="3ED5E31E">
            <wp:simplePos x="0" y="0"/>
            <wp:positionH relativeFrom="margin">
              <wp:posOffset>-180340</wp:posOffset>
            </wp:positionH>
            <wp:positionV relativeFrom="paragraph">
              <wp:posOffset>0</wp:posOffset>
            </wp:positionV>
            <wp:extent cx="6120000" cy="3060000"/>
            <wp:effectExtent l="0" t="0" r="0" b="7620"/>
            <wp:wrapNone/>
            <wp:docPr id="50" name="Image 50"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Une image contenant texte&#10;&#10;Description générée automatiquement"/>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120000" cy="3060000"/>
                    </a:xfrm>
                    <a:prstGeom prst="rect">
                      <a:avLst/>
                    </a:prstGeom>
                  </pic:spPr>
                </pic:pic>
              </a:graphicData>
            </a:graphic>
            <wp14:sizeRelH relativeFrom="margin">
              <wp14:pctWidth>0</wp14:pctWidth>
            </wp14:sizeRelH>
            <wp14:sizeRelV relativeFrom="margin">
              <wp14:pctHeight>0</wp14:pctHeight>
            </wp14:sizeRelV>
          </wp:anchor>
        </w:drawing>
      </w:r>
      <w:r w:rsidR="00152198">
        <w:rPr>
          <w:rStyle w:val="Titre1Car"/>
          <w:rFonts w:asciiTheme="minorHAnsi" w:eastAsiaTheme="minorEastAsia" w:hAnsiTheme="minorHAnsi" w:cstheme="minorBidi"/>
          <w:b/>
          <w:color w:val="auto"/>
          <w:kern w:val="0"/>
          <w:sz w:val="24"/>
          <w:szCs w:val="22"/>
        </w:rPr>
        <w:br w:type="page"/>
      </w:r>
      <w:r w:rsidR="00493FC6">
        <w:rPr>
          <w:noProof/>
          <w:color w:val="auto"/>
          <w:sz w:val="24"/>
        </w:rPr>
        <w:lastRenderedPageBreak/>
        <w:drawing>
          <wp:anchor distT="0" distB="0" distL="114300" distR="114300" simplePos="0" relativeHeight="251736064" behindDoc="0" locked="0" layoutInCell="1" allowOverlap="1" wp14:anchorId="5B5AE282" wp14:editId="3E042C7F">
            <wp:simplePos x="0" y="0"/>
            <wp:positionH relativeFrom="margin">
              <wp:align>center</wp:align>
            </wp:positionH>
            <wp:positionV relativeFrom="paragraph">
              <wp:posOffset>4607560</wp:posOffset>
            </wp:positionV>
            <wp:extent cx="6480000" cy="3960000"/>
            <wp:effectExtent l="0" t="0" r="0" b="2540"/>
            <wp:wrapTopAndBottom/>
            <wp:docPr id="54" name="Image 54"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Une image contenant texte&#10;&#10;Description générée automatiquement"/>
                    <pic:cNvPicPr/>
                  </pic:nvPicPr>
                  <pic:blipFill>
                    <a:blip r:embed="rId120">
                      <a:extLst>
                        <a:ext uri="{28A0092B-C50C-407E-A947-70E740481C1C}">
                          <a14:useLocalDpi xmlns:a14="http://schemas.microsoft.com/office/drawing/2010/main" val="0"/>
                        </a:ext>
                      </a:extLst>
                    </a:blip>
                    <a:stretch>
                      <a:fillRect/>
                    </a:stretch>
                  </pic:blipFill>
                  <pic:spPr>
                    <a:xfrm>
                      <a:off x="0" y="0"/>
                      <a:ext cx="6480000" cy="3960000"/>
                    </a:xfrm>
                    <a:prstGeom prst="rect">
                      <a:avLst/>
                    </a:prstGeom>
                  </pic:spPr>
                </pic:pic>
              </a:graphicData>
            </a:graphic>
            <wp14:sizeRelH relativeFrom="margin">
              <wp14:pctWidth>0</wp14:pctWidth>
            </wp14:sizeRelH>
            <wp14:sizeRelV relativeFrom="margin">
              <wp14:pctHeight>0</wp14:pctHeight>
            </wp14:sizeRelV>
          </wp:anchor>
        </w:drawing>
      </w:r>
      <w:r w:rsidR="00493FC6">
        <w:rPr>
          <w:noProof/>
          <w:color w:val="auto"/>
          <w:sz w:val="24"/>
        </w:rPr>
        <w:drawing>
          <wp:anchor distT="0" distB="0" distL="114300" distR="114300" simplePos="0" relativeHeight="251766784" behindDoc="1" locked="0" layoutInCell="1" allowOverlap="1" wp14:anchorId="5F5F9EA9" wp14:editId="412BDD27">
            <wp:simplePos x="0" y="0"/>
            <wp:positionH relativeFrom="margin">
              <wp:align>center</wp:align>
            </wp:positionH>
            <wp:positionV relativeFrom="paragraph">
              <wp:posOffset>323850</wp:posOffset>
            </wp:positionV>
            <wp:extent cx="6480000" cy="3960000"/>
            <wp:effectExtent l="0" t="0" r="0" b="254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1">
                      <a:extLst>
                        <a:ext uri="{28A0092B-C50C-407E-A947-70E740481C1C}">
                          <a14:useLocalDpi xmlns:a14="http://schemas.microsoft.com/office/drawing/2010/main" val="0"/>
                        </a:ext>
                      </a:extLst>
                    </a:blip>
                    <a:stretch>
                      <a:fillRect/>
                    </a:stretch>
                  </pic:blipFill>
                  <pic:spPr>
                    <a:xfrm>
                      <a:off x="0" y="0"/>
                      <a:ext cx="6480000" cy="3960000"/>
                    </a:xfrm>
                    <a:prstGeom prst="rect">
                      <a:avLst/>
                    </a:prstGeom>
                  </pic:spPr>
                </pic:pic>
              </a:graphicData>
            </a:graphic>
            <wp14:sizeRelH relativeFrom="margin">
              <wp14:pctWidth>0</wp14:pctWidth>
            </wp14:sizeRelH>
            <wp14:sizeRelV relativeFrom="margin">
              <wp14:pctHeight>0</wp14:pctHeight>
            </wp14:sizeRelV>
          </wp:anchor>
        </w:drawing>
      </w:r>
      <w:r w:rsidR="00282A22">
        <w:rPr>
          <w:rStyle w:val="Titre1Car"/>
          <w:rFonts w:asciiTheme="minorHAnsi" w:eastAsiaTheme="minorEastAsia" w:hAnsiTheme="minorHAnsi" w:cstheme="minorBidi"/>
          <w:b/>
          <w:color w:val="auto"/>
          <w:kern w:val="0"/>
          <w:sz w:val="24"/>
          <w:szCs w:val="22"/>
        </w:rPr>
        <w:br w:type="page"/>
      </w:r>
    </w:p>
    <w:p w14:paraId="34207B88" w14:textId="177CCC2A" w:rsidR="00282A22" w:rsidRDefault="00922FEB">
      <w:pPr>
        <w:spacing w:after="200"/>
        <w:rPr>
          <w:rStyle w:val="Titre1Car"/>
          <w:rFonts w:asciiTheme="minorHAnsi" w:eastAsiaTheme="minorEastAsia" w:hAnsiTheme="minorHAnsi" w:cstheme="minorBidi"/>
          <w:b/>
          <w:color w:val="auto"/>
          <w:kern w:val="0"/>
          <w:sz w:val="24"/>
          <w:szCs w:val="22"/>
        </w:rPr>
      </w:pPr>
      <w:r>
        <w:rPr>
          <w:noProof/>
        </w:rPr>
        <w:lastRenderedPageBreak/>
        <mc:AlternateContent>
          <mc:Choice Requires="wps">
            <w:drawing>
              <wp:anchor distT="0" distB="0" distL="114300" distR="114300" simplePos="0" relativeHeight="251881472" behindDoc="0" locked="0" layoutInCell="1" allowOverlap="1" wp14:anchorId="29B11B8F" wp14:editId="0A16073F">
                <wp:simplePos x="0" y="0"/>
                <wp:positionH relativeFrom="column">
                  <wp:posOffset>-263525</wp:posOffset>
                </wp:positionH>
                <wp:positionV relativeFrom="paragraph">
                  <wp:posOffset>7349490</wp:posOffset>
                </wp:positionV>
                <wp:extent cx="6283960" cy="635"/>
                <wp:effectExtent l="0" t="0" r="0" b="0"/>
                <wp:wrapTopAndBottom/>
                <wp:docPr id="232" name="Zone de texte 232"/>
                <wp:cNvGraphicFramePr/>
                <a:graphic xmlns:a="http://schemas.openxmlformats.org/drawingml/2006/main">
                  <a:graphicData uri="http://schemas.microsoft.com/office/word/2010/wordprocessingShape">
                    <wps:wsp>
                      <wps:cNvSpPr txBox="1"/>
                      <wps:spPr>
                        <a:xfrm>
                          <a:off x="0" y="0"/>
                          <a:ext cx="6283960" cy="635"/>
                        </a:xfrm>
                        <a:prstGeom prst="rect">
                          <a:avLst/>
                        </a:prstGeom>
                        <a:solidFill>
                          <a:prstClr val="white"/>
                        </a:solidFill>
                        <a:ln>
                          <a:noFill/>
                        </a:ln>
                      </wps:spPr>
                      <wps:txbx>
                        <w:txbxContent>
                          <w:p w14:paraId="470EA27F" w14:textId="062E45A0" w:rsidR="00922FEB" w:rsidRPr="00DF2E74" w:rsidRDefault="00922FEB" w:rsidP="00922FEB">
                            <w:pPr>
                              <w:pStyle w:val="Lgende"/>
                              <w:rPr>
                                <w:noProof/>
                                <w:sz w:val="24"/>
                              </w:rPr>
                            </w:pPr>
                            <w:bookmarkStart w:id="119" w:name="_Toc74927837"/>
                            <w:r>
                              <w:t xml:space="preserve">Annexe </w:t>
                            </w:r>
                            <w:r>
                              <w:fldChar w:fldCharType="begin"/>
                            </w:r>
                            <w:r>
                              <w:instrText xml:space="preserve"> SEQ Annexe \* ARABIC </w:instrText>
                            </w:r>
                            <w:r>
                              <w:fldChar w:fldCharType="separate"/>
                            </w:r>
                            <w:r>
                              <w:rPr>
                                <w:noProof/>
                              </w:rPr>
                              <w:t>2</w:t>
                            </w:r>
                            <w:r>
                              <w:fldChar w:fldCharType="end"/>
                            </w:r>
                            <w:r>
                              <w:t xml:space="preserve"> : Note de cadrage</w:t>
                            </w:r>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B11B8F" id="Zone de texte 232" o:spid="_x0000_s1046" type="#_x0000_t202" style="position:absolute;margin-left:-20.75pt;margin-top:578.7pt;width:494.8pt;height:.0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" stroked="f">
                <v:textbox style="mso-fit-shape-to-text:t" inset="0,0,0,0">
                  <w:txbxContent>
                    <w:p w14:paraId="470EA27F" w14:textId="062E45A0" w:rsidR="00922FEB" w:rsidRPr="00DF2E74" w:rsidRDefault="00922FEB" w:rsidP="00922FEB">
                      <w:pPr>
                        <w:pStyle w:val="Lgende"/>
                        <w:rPr>
                          <w:noProof/>
                          <w:sz w:val="24"/>
                        </w:rPr>
                      </w:pPr>
                      <w:bookmarkStart w:id="120" w:name="_Toc74927837"/>
                      <w:r>
                        <w:t xml:space="preserve">Annexe </w:t>
                      </w:r>
                      <w:r>
                        <w:fldChar w:fldCharType="begin"/>
                      </w:r>
                      <w:r>
                        <w:instrText xml:space="preserve"> SEQ Annexe \* ARABIC </w:instrText>
                      </w:r>
                      <w:r>
                        <w:fldChar w:fldCharType="separate"/>
                      </w:r>
                      <w:r>
                        <w:rPr>
                          <w:noProof/>
                        </w:rPr>
                        <w:t>2</w:t>
                      </w:r>
                      <w:r>
                        <w:fldChar w:fldCharType="end"/>
                      </w:r>
                      <w:r>
                        <w:t xml:space="preserve"> : Note de cadrage</w:t>
                      </w:r>
                      <w:bookmarkEnd w:id="120"/>
                    </w:p>
                  </w:txbxContent>
                </v:textbox>
                <w10:wrap type="topAndBottom"/>
              </v:shape>
            </w:pict>
          </mc:Fallback>
        </mc:AlternateContent>
      </w:r>
      <w:r w:rsidR="0044277C">
        <w:rPr>
          <w:noProof/>
          <w:color w:val="auto"/>
          <w:sz w:val="24"/>
        </w:rPr>
        <w:drawing>
          <wp:anchor distT="0" distB="0" distL="114300" distR="114300" simplePos="0" relativeHeight="251738112" behindDoc="0" locked="0" layoutInCell="1" allowOverlap="1" wp14:anchorId="3462F2D4" wp14:editId="666913EF">
            <wp:simplePos x="0" y="0"/>
            <wp:positionH relativeFrom="margin">
              <wp:align>center</wp:align>
            </wp:positionH>
            <wp:positionV relativeFrom="paragraph">
              <wp:posOffset>3757295</wp:posOffset>
            </wp:positionV>
            <wp:extent cx="6283960" cy="3535045"/>
            <wp:effectExtent l="0" t="0" r="2540" b="8255"/>
            <wp:wrapTopAndBottom/>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22">
                      <a:extLst>
                        <a:ext uri="{28A0092B-C50C-407E-A947-70E740481C1C}">
                          <a14:useLocalDpi xmlns:a14="http://schemas.microsoft.com/office/drawing/2010/main" val="0"/>
                        </a:ext>
                      </a:extLst>
                    </a:blip>
                    <a:stretch>
                      <a:fillRect/>
                    </a:stretch>
                  </pic:blipFill>
                  <pic:spPr>
                    <a:xfrm>
                      <a:off x="0" y="0"/>
                      <a:ext cx="6283960" cy="3535045"/>
                    </a:xfrm>
                    <a:prstGeom prst="rect">
                      <a:avLst/>
                    </a:prstGeom>
                  </pic:spPr>
                </pic:pic>
              </a:graphicData>
            </a:graphic>
            <wp14:sizeRelH relativeFrom="margin">
              <wp14:pctWidth>0</wp14:pctWidth>
            </wp14:sizeRelH>
            <wp14:sizeRelV relativeFrom="margin">
              <wp14:pctHeight>0</wp14:pctHeight>
            </wp14:sizeRelV>
          </wp:anchor>
        </w:drawing>
      </w:r>
      <w:r w:rsidR="0044277C">
        <w:rPr>
          <w:noProof/>
          <w:color w:val="auto"/>
          <w:sz w:val="24"/>
        </w:rPr>
        <w:drawing>
          <wp:anchor distT="0" distB="0" distL="114300" distR="114300" simplePos="0" relativeHeight="251737088" behindDoc="0" locked="0" layoutInCell="1" allowOverlap="1" wp14:anchorId="0968CF22" wp14:editId="05B7EC2E">
            <wp:simplePos x="0" y="0"/>
            <wp:positionH relativeFrom="margin">
              <wp:align>center</wp:align>
            </wp:positionH>
            <wp:positionV relativeFrom="paragraph">
              <wp:posOffset>128270</wp:posOffset>
            </wp:positionV>
            <wp:extent cx="6296025" cy="3552825"/>
            <wp:effectExtent l="0" t="0" r="9525" b="9525"/>
            <wp:wrapTopAndBottom/>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23">
                      <a:extLst>
                        <a:ext uri="{28A0092B-C50C-407E-A947-70E740481C1C}">
                          <a14:useLocalDpi xmlns:a14="http://schemas.microsoft.com/office/drawing/2010/main" val="0"/>
                        </a:ext>
                      </a:extLst>
                    </a:blip>
                    <a:stretch>
                      <a:fillRect/>
                    </a:stretch>
                  </pic:blipFill>
                  <pic:spPr>
                    <a:xfrm>
                      <a:off x="0" y="0"/>
                      <a:ext cx="6296025" cy="3552825"/>
                    </a:xfrm>
                    <a:prstGeom prst="rect">
                      <a:avLst/>
                    </a:prstGeom>
                  </pic:spPr>
                </pic:pic>
              </a:graphicData>
            </a:graphic>
            <wp14:sizeRelH relativeFrom="margin">
              <wp14:pctWidth>0</wp14:pctWidth>
            </wp14:sizeRelH>
            <wp14:sizeRelV relativeFrom="margin">
              <wp14:pctHeight>0</wp14:pctHeight>
            </wp14:sizeRelV>
          </wp:anchor>
        </w:drawing>
      </w:r>
      <w:r w:rsidR="00282A22">
        <w:rPr>
          <w:rStyle w:val="Titre1Car"/>
          <w:rFonts w:asciiTheme="minorHAnsi" w:eastAsiaTheme="minorEastAsia" w:hAnsiTheme="minorHAnsi" w:cstheme="minorBidi"/>
          <w:b/>
          <w:color w:val="auto"/>
          <w:kern w:val="0"/>
          <w:sz w:val="24"/>
          <w:szCs w:val="22"/>
        </w:rPr>
        <w:br w:type="page"/>
      </w:r>
    </w:p>
    <w:p w14:paraId="04E03488" w14:textId="2BE7BE23" w:rsidR="00FF3A6A" w:rsidRPr="002E695C" w:rsidRDefault="00FF3A6A" w:rsidP="00FF3A6A">
      <w:pPr>
        <w:pStyle w:val="En-ttedetabledesmatires"/>
        <w:rPr>
          <w:rStyle w:val="Titre1Car"/>
        </w:rPr>
      </w:pPr>
      <w:bookmarkStart w:id="121" w:name="_Toc74746853"/>
      <w:r w:rsidRPr="002E695C">
        <w:rPr>
          <w:rStyle w:val="Titre1Car"/>
        </w:rPr>
        <w:lastRenderedPageBreak/>
        <w:t>Table des matières</w:t>
      </w:r>
      <w:bookmarkEnd w:id="121"/>
    </w:p>
    <w:sdt>
      <w:sdtPr>
        <w:id w:val="-134567805"/>
        <w:docPartObj>
          <w:docPartGallery w:val="Table of Contents"/>
          <w:docPartUnique/>
        </w:docPartObj>
      </w:sdtPr>
      <w:sdtEndPr>
        <w:rPr>
          <w:bCs/>
        </w:rPr>
      </w:sdtEndPr>
      <w:sdtContent>
        <w:p w14:paraId="0B0E5B1E" w14:textId="0AD71927" w:rsidR="004E0A57" w:rsidRDefault="002E695C" w:rsidP="004E0A57">
          <w:pPr>
            <w:pStyle w:val="TM1"/>
            <w:spacing w:after="0" w:line="276" w:lineRule="auto"/>
            <w:rPr>
              <w:b w:val="0"/>
              <w:noProof/>
              <w:color w:val="auto"/>
              <w:sz w:val="22"/>
              <w:lang w:eastAsia="fr-FR"/>
            </w:rPr>
          </w:pPr>
          <w:r>
            <w:fldChar w:fldCharType="begin"/>
          </w:r>
          <w:r>
            <w:instrText xml:space="preserve"> TOC \o "1-3" \h \z \u </w:instrText>
          </w:r>
          <w:r>
            <w:fldChar w:fldCharType="separate"/>
          </w:r>
          <w:hyperlink w:anchor="_Toc74746826" w:history="1">
            <w:r w:rsidR="004E0A57" w:rsidRPr="00B457C4">
              <w:rPr>
                <w:rStyle w:val="Lienhypertexte"/>
                <w:noProof/>
                <w:lang w:bidi="fr-FR"/>
              </w:rPr>
              <w:t>Remerciements</w:t>
            </w:r>
            <w:r w:rsidR="004E0A57">
              <w:rPr>
                <w:noProof/>
                <w:webHidden/>
              </w:rPr>
              <w:tab/>
            </w:r>
            <w:r w:rsidR="004E0A57">
              <w:rPr>
                <w:noProof/>
                <w:webHidden/>
              </w:rPr>
              <w:fldChar w:fldCharType="begin"/>
            </w:r>
            <w:r w:rsidR="004E0A57">
              <w:rPr>
                <w:noProof/>
                <w:webHidden/>
              </w:rPr>
              <w:instrText xml:space="preserve"> PAGEREF _Toc74746826 \h </w:instrText>
            </w:r>
            <w:r w:rsidR="004E0A57">
              <w:rPr>
                <w:noProof/>
                <w:webHidden/>
              </w:rPr>
            </w:r>
            <w:r w:rsidR="004E0A57">
              <w:rPr>
                <w:noProof/>
                <w:webHidden/>
              </w:rPr>
              <w:fldChar w:fldCharType="separate"/>
            </w:r>
            <w:r w:rsidR="004E0A57">
              <w:rPr>
                <w:noProof/>
                <w:webHidden/>
              </w:rPr>
              <w:t>2</w:t>
            </w:r>
            <w:r w:rsidR="004E0A57">
              <w:rPr>
                <w:noProof/>
                <w:webHidden/>
              </w:rPr>
              <w:fldChar w:fldCharType="end"/>
            </w:r>
          </w:hyperlink>
        </w:p>
        <w:p w14:paraId="40CA3BD4" w14:textId="15EC7B6D" w:rsidR="004E0A57" w:rsidRDefault="0082750F" w:rsidP="004E0A57">
          <w:pPr>
            <w:pStyle w:val="TM1"/>
            <w:spacing w:after="0" w:line="276" w:lineRule="auto"/>
            <w:rPr>
              <w:b w:val="0"/>
              <w:noProof/>
              <w:color w:val="auto"/>
              <w:sz w:val="22"/>
              <w:lang w:eastAsia="fr-FR"/>
            </w:rPr>
          </w:pPr>
          <w:hyperlink w:anchor="_Toc74746827" w:history="1">
            <w:r w:rsidR="004E0A57" w:rsidRPr="00B457C4">
              <w:rPr>
                <w:rStyle w:val="Lienhypertexte"/>
                <w:noProof/>
              </w:rPr>
              <w:t>Sommaire</w:t>
            </w:r>
            <w:r w:rsidR="004E0A57">
              <w:rPr>
                <w:noProof/>
                <w:webHidden/>
              </w:rPr>
              <w:tab/>
            </w:r>
            <w:r w:rsidR="004E0A57">
              <w:rPr>
                <w:noProof/>
                <w:webHidden/>
              </w:rPr>
              <w:fldChar w:fldCharType="begin"/>
            </w:r>
            <w:r w:rsidR="004E0A57">
              <w:rPr>
                <w:noProof/>
                <w:webHidden/>
              </w:rPr>
              <w:instrText xml:space="preserve"> PAGEREF _Toc74746827 \h </w:instrText>
            </w:r>
            <w:r w:rsidR="004E0A57">
              <w:rPr>
                <w:noProof/>
                <w:webHidden/>
              </w:rPr>
            </w:r>
            <w:r w:rsidR="004E0A57">
              <w:rPr>
                <w:noProof/>
                <w:webHidden/>
              </w:rPr>
              <w:fldChar w:fldCharType="separate"/>
            </w:r>
            <w:r w:rsidR="004E0A57">
              <w:rPr>
                <w:noProof/>
                <w:webHidden/>
              </w:rPr>
              <w:t>3</w:t>
            </w:r>
            <w:r w:rsidR="004E0A57">
              <w:rPr>
                <w:noProof/>
                <w:webHidden/>
              </w:rPr>
              <w:fldChar w:fldCharType="end"/>
            </w:r>
          </w:hyperlink>
        </w:p>
        <w:p w14:paraId="29661B1E" w14:textId="6FA12F3D" w:rsidR="004E0A57" w:rsidRDefault="0082750F" w:rsidP="004E0A57">
          <w:pPr>
            <w:pStyle w:val="TM1"/>
            <w:spacing w:after="0" w:line="276" w:lineRule="auto"/>
            <w:rPr>
              <w:b w:val="0"/>
              <w:noProof/>
              <w:color w:val="auto"/>
              <w:sz w:val="22"/>
              <w:lang w:eastAsia="fr-FR"/>
            </w:rPr>
          </w:pPr>
          <w:hyperlink w:anchor="_Toc74746828" w:history="1">
            <w:r w:rsidR="004E0A57" w:rsidRPr="00B457C4">
              <w:rPr>
                <w:rStyle w:val="Lienhypertexte"/>
                <w:noProof/>
              </w:rPr>
              <w:t>Introduction</w:t>
            </w:r>
            <w:r w:rsidR="004E0A57">
              <w:rPr>
                <w:noProof/>
                <w:webHidden/>
              </w:rPr>
              <w:tab/>
            </w:r>
            <w:r w:rsidR="004E0A57">
              <w:rPr>
                <w:noProof/>
                <w:webHidden/>
              </w:rPr>
              <w:fldChar w:fldCharType="begin"/>
            </w:r>
            <w:r w:rsidR="004E0A57">
              <w:rPr>
                <w:noProof/>
                <w:webHidden/>
              </w:rPr>
              <w:instrText xml:space="preserve"> PAGEREF _Toc74746828 \h </w:instrText>
            </w:r>
            <w:r w:rsidR="004E0A57">
              <w:rPr>
                <w:noProof/>
                <w:webHidden/>
              </w:rPr>
            </w:r>
            <w:r w:rsidR="004E0A57">
              <w:rPr>
                <w:noProof/>
                <w:webHidden/>
              </w:rPr>
              <w:fldChar w:fldCharType="separate"/>
            </w:r>
            <w:r w:rsidR="004E0A57">
              <w:rPr>
                <w:noProof/>
                <w:webHidden/>
              </w:rPr>
              <w:t>4</w:t>
            </w:r>
            <w:r w:rsidR="004E0A57">
              <w:rPr>
                <w:noProof/>
                <w:webHidden/>
              </w:rPr>
              <w:fldChar w:fldCharType="end"/>
            </w:r>
          </w:hyperlink>
        </w:p>
        <w:p w14:paraId="4D2B2557" w14:textId="13C21500" w:rsidR="004E0A57" w:rsidRDefault="0082750F" w:rsidP="004E0A57">
          <w:pPr>
            <w:pStyle w:val="TM1"/>
            <w:tabs>
              <w:tab w:val="left" w:pos="560"/>
            </w:tabs>
            <w:spacing w:after="0" w:line="276" w:lineRule="auto"/>
            <w:rPr>
              <w:b w:val="0"/>
              <w:noProof/>
              <w:color w:val="auto"/>
              <w:sz w:val="22"/>
              <w:lang w:eastAsia="fr-FR"/>
            </w:rPr>
          </w:pPr>
          <w:hyperlink w:anchor="_Toc74746829" w:history="1">
            <w:r w:rsidR="004E0A57" w:rsidRPr="00B457C4">
              <w:rPr>
                <w:rStyle w:val="Lienhypertexte"/>
                <w:noProof/>
              </w:rPr>
              <w:t>1.</w:t>
            </w:r>
            <w:r w:rsidR="004E0A57">
              <w:rPr>
                <w:b w:val="0"/>
                <w:noProof/>
                <w:color w:val="auto"/>
                <w:sz w:val="22"/>
                <w:lang w:eastAsia="fr-FR"/>
              </w:rPr>
              <w:tab/>
            </w:r>
            <w:r w:rsidR="004E0A57" w:rsidRPr="00B457C4">
              <w:rPr>
                <w:rStyle w:val="Lienhypertexte"/>
                <w:noProof/>
              </w:rPr>
              <w:t>Finistère 360°</w:t>
            </w:r>
            <w:r w:rsidR="004E0A57">
              <w:rPr>
                <w:noProof/>
                <w:webHidden/>
              </w:rPr>
              <w:tab/>
            </w:r>
            <w:r w:rsidR="004E0A57">
              <w:rPr>
                <w:noProof/>
                <w:webHidden/>
              </w:rPr>
              <w:fldChar w:fldCharType="begin"/>
            </w:r>
            <w:r w:rsidR="004E0A57">
              <w:rPr>
                <w:noProof/>
                <w:webHidden/>
              </w:rPr>
              <w:instrText xml:space="preserve"> PAGEREF _Toc74746829 \h </w:instrText>
            </w:r>
            <w:r w:rsidR="004E0A57">
              <w:rPr>
                <w:noProof/>
                <w:webHidden/>
              </w:rPr>
            </w:r>
            <w:r w:rsidR="004E0A57">
              <w:rPr>
                <w:noProof/>
                <w:webHidden/>
              </w:rPr>
              <w:fldChar w:fldCharType="separate"/>
            </w:r>
            <w:r w:rsidR="004E0A57">
              <w:rPr>
                <w:noProof/>
                <w:webHidden/>
              </w:rPr>
              <w:t>6</w:t>
            </w:r>
            <w:r w:rsidR="004E0A57">
              <w:rPr>
                <w:noProof/>
                <w:webHidden/>
              </w:rPr>
              <w:fldChar w:fldCharType="end"/>
            </w:r>
          </w:hyperlink>
        </w:p>
        <w:p w14:paraId="0B445379" w14:textId="13133FA4" w:rsidR="004E0A57" w:rsidRDefault="0082750F" w:rsidP="004E0A57">
          <w:pPr>
            <w:pStyle w:val="TM2"/>
            <w:tabs>
              <w:tab w:val="left" w:pos="880"/>
              <w:tab w:val="right" w:leader="dot" w:pos="9060"/>
            </w:tabs>
            <w:spacing w:after="0"/>
            <w:rPr>
              <w:b w:val="0"/>
              <w:noProof/>
              <w:color w:val="auto"/>
              <w:sz w:val="22"/>
              <w:lang w:eastAsia="fr-FR"/>
            </w:rPr>
          </w:pPr>
          <w:hyperlink w:anchor="_Toc74746830" w:history="1">
            <w:r w:rsidR="004E0A57" w:rsidRPr="00B457C4">
              <w:rPr>
                <w:rStyle w:val="Lienhypertexte"/>
                <w:noProof/>
              </w:rPr>
              <w:t>a.</w:t>
            </w:r>
            <w:r w:rsidR="004E0A57">
              <w:rPr>
                <w:b w:val="0"/>
                <w:noProof/>
                <w:color w:val="auto"/>
                <w:sz w:val="22"/>
                <w:lang w:eastAsia="fr-FR"/>
              </w:rPr>
              <w:tab/>
            </w:r>
            <w:r w:rsidR="004E0A57" w:rsidRPr="00B457C4">
              <w:rPr>
                <w:rStyle w:val="Lienhypertexte"/>
                <w:noProof/>
              </w:rPr>
              <w:t>Historique et contexte</w:t>
            </w:r>
            <w:r w:rsidR="004E0A57">
              <w:rPr>
                <w:noProof/>
                <w:webHidden/>
              </w:rPr>
              <w:tab/>
            </w:r>
            <w:r w:rsidR="004E0A57">
              <w:rPr>
                <w:noProof/>
                <w:webHidden/>
              </w:rPr>
              <w:fldChar w:fldCharType="begin"/>
            </w:r>
            <w:r w:rsidR="004E0A57">
              <w:rPr>
                <w:noProof/>
                <w:webHidden/>
              </w:rPr>
              <w:instrText xml:space="preserve"> PAGEREF _Toc74746830 \h </w:instrText>
            </w:r>
            <w:r w:rsidR="004E0A57">
              <w:rPr>
                <w:noProof/>
                <w:webHidden/>
              </w:rPr>
            </w:r>
            <w:r w:rsidR="004E0A57">
              <w:rPr>
                <w:noProof/>
                <w:webHidden/>
              </w:rPr>
              <w:fldChar w:fldCharType="separate"/>
            </w:r>
            <w:r w:rsidR="004E0A57">
              <w:rPr>
                <w:noProof/>
                <w:webHidden/>
              </w:rPr>
              <w:t>6</w:t>
            </w:r>
            <w:r w:rsidR="004E0A57">
              <w:rPr>
                <w:noProof/>
                <w:webHidden/>
              </w:rPr>
              <w:fldChar w:fldCharType="end"/>
            </w:r>
          </w:hyperlink>
        </w:p>
        <w:p w14:paraId="57430CC4" w14:textId="5E15499F" w:rsidR="004E0A57" w:rsidRDefault="0082750F" w:rsidP="004E0A57">
          <w:pPr>
            <w:pStyle w:val="TM2"/>
            <w:tabs>
              <w:tab w:val="left" w:pos="880"/>
              <w:tab w:val="right" w:leader="dot" w:pos="9060"/>
            </w:tabs>
            <w:spacing w:after="0"/>
            <w:rPr>
              <w:b w:val="0"/>
              <w:noProof/>
              <w:color w:val="auto"/>
              <w:sz w:val="22"/>
              <w:lang w:eastAsia="fr-FR"/>
            </w:rPr>
          </w:pPr>
          <w:hyperlink w:anchor="_Toc74746831" w:history="1">
            <w:r w:rsidR="004E0A57" w:rsidRPr="00B457C4">
              <w:rPr>
                <w:rStyle w:val="Lienhypertexte"/>
                <w:noProof/>
              </w:rPr>
              <w:t>b.</w:t>
            </w:r>
            <w:r w:rsidR="004E0A57">
              <w:rPr>
                <w:b w:val="0"/>
                <w:noProof/>
                <w:color w:val="auto"/>
                <w:sz w:val="22"/>
                <w:lang w:eastAsia="fr-FR"/>
              </w:rPr>
              <w:tab/>
            </w:r>
            <w:r w:rsidR="004E0A57" w:rsidRPr="00B457C4">
              <w:rPr>
                <w:rStyle w:val="Lienhypertexte"/>
                <w:noProof/>
              </w:rPr>
              <w:t>Structure interne</w:t>
            </w:r>
            <w:r w:rsidR="004E0A57">
              <w:rPr>
                <w:noProof/>
                <w:webHidden/>
              </w:rPr>
              <w:tab/>
            </w:r>
            <w:r w:rsidR="004E0A57">
              <w:rPr>
                <w:noProof/>
                <w:webHidden/>
              </w:rPr>
              <w:fldChar w:fldCharType="begin"/>
            </w:r>
            <w:r w:rsidR="004E0A57">
              <w:rPr>
                <w:noProof/>
                <w:webHidden/>
              </w:rPr>
              <w:instrText xml:space="preserve"> PAGEREF _Toc74746831 \h </w:instrText>
            </w:r>
            <w:r w:rsidR="004E0A57">
              <w:rPr>
                <w:noProof/>
                <w:webHidden/>
              </w:rPr>
            </w:r>
            <w:r w:rsidR="004E0A57">
              <w:rPr>
                <w:noProof/>
                <w:webHidden/>
              </w:rPr>
              <w:fldChar w:fldCharType="separate"/>
            </w:r>
            <w:r w:rsidR="004E0A57">
              <w:rPr>
                <w:noProof/>
                <w:webHidden/>
              </w:rPr>
              <w:t>7</w:t>
            </w:r>
            <w:r w:rsidR="004E0A57">
              <w:rPr>
                <w:noProof/>
                <w:webHidden/>
              </w:rPr>
              <w:fldChar w:fldCharType="end"/>
            </w:r>
          </w:hyperlink>
        </w:p>
        <w:p w14:paraId="424DA3CE" w14:textId="37D23C86" w:rsidR="004E0A57" w:rsidRDefault="0082750F" w:rsidP="004E0A57">
          <w:pPr>
            <w:pStyle w:val="TM1"/>
            <w:tabs>
              <w:tab w:val="left" w:pos="560"/>
            </w:tabs>
            <w:spacing w:after="0" w:line="276" w:lineRule="auto"/>
            <w:rPr>
              <w:b w:val="0"/>
              <w:noProof/>
              <w:color w:val="auto"/>
              <w:sz w:val="22"/>
              <w:lang w:eastAsia="fr-FR"/>
            </w:rPr>
          </w:pPr>
          <w:hyperlink w:anchor="_Toc74746832" w:history="1">
            <w:r w:rsidR="004E0A57" w:rsidRPr="00B457C4">
              <w:rPr>
                <w:rStyle w:val="Lienhypertexte"/>
                <w:noProof/>
              </w:rPr>
              <w:t>2.</w:t>
            </w:r>
            <w:r w:rsidR="004E0A57">
              <w:rPr>
                <w:b w:val="0"/>
                <w:noProof/>
                <w:color w:val="auto"/>
                <w:sz w:val="22"/>
                <w:lang w:eastAsia="fr-FR"/>
              </w:rPr>
              <w:tab/>
            </w:r>
            <w:r w:rsidR="004E0A57" w:rsidRPr="00B457C4">
              <w:rPr>
                <w:rStyle w:val="Lienhypertexte"/>
                <w:noProof/>
              </w:rPr>
              <w:t>Présentation des projets</w:t>
            </w:r>
            <w:r w:rsidR="004E0A57">
              <w:rPr>
                <w:noProof/>
                <w:webHidden/>
              </w:rPr>
              <w:tab/>
            </w:r>
            <w:r w:rsidR="004E0A57">
              <w:rPr>
                <w:noProof/>
                <w:webHidden/>
              </w:rPr>
              <w:fldChar w:fldCharType="begin"/>
            </w:r>
            <w:r w:rsidR="004E0A57">
              <w:rPr>
                <w:noProof/>
                <w:webHidden/>
              </w:rPr>
              <w:instrText xml:space="preserve"> PAGEREF _Toc74746832 \h </w:instrText>
            </w:r>
            <w:r w:rsidR="004E0A57">
              <w:rPr>
                <w:noProof/>
                <w:webHidden/>
              </w:rPr>
            </w:r>
            <w:r w:rsidR="004E0A57">
              <w:rPr>
                <w:noProof/>
                <w:webHidden/>
              </w:rPr>
              <w:fldChar w:fldCharType="separate"/>
            </w:r>
            <w:r w:rsidR="004E0A57">
              <w:rPr>
                <w:noProof/>
                <w:webHidden/>
              </w:rPr>
              <w:t>8</w:t>
            </w:r>
            <w:r w:rsidR="004E0A57">
              <w:rPr>
                <w:noProof/>
                <w:webHidden/>
              </w:rPr>
              <w:fldChar w:fldCharType="end"/>
            </w:r>
          </w:hyperlink>
        </w:p>
        <w:p w14:paraId="3791DF31" w14:textId="521BF364" w:rsidR="004E0A57" w:rsidRDefault="0082750F" w:rsidP="004E0A57">
          <w:pPr>
            <w:pStyle w:val="TM2"/>
            <w:tabs>
              <w:tab w:val="left" w:pos="880"/>
              <w:tab w:val="right" w:leader="dot" w:pos="9060"/>
            </w:tabs>
            <w:spacing w:after="0"/>
            <w:rPr>
              <w:b w:val="0"/>
              <w:noProof/>
              <w:color w:val="auto"/>
              <w:sz w:val="22"/>
              <w:lang w:eastAsia="fr-FR"/>
            </w:rPr>
          </w:pPr>
          <w:hyperlink w:anchor="_Toc74746833" w:history="1">
            <w:r w:rsidR="004E0A57" w:rsidRPr="00B457C4">
              <w:rPr>
                <w:rStyle w:val="Lienhypertexte"/>
                <w:noProof/>
              </w:rPr>
              <w:t>a.</w:t>
            </w:r>
            <w:r w:rsidR="004E0A57">
              <w:rPr>
                <w:b w:val="0"/>
                <w:noProof/>
                <w:color w:val="auto"/>
                <w:sz w:val="22"/>
                <w:lang w:eastAsia="fr-FR"/>
              </w:rPr>
              <w:tab/>
            </w:r>
            <w:r w:rsidR="004E0A57" w:rsidRPr="00B457C4">
              <w:rPr>
                <w:rStyle w:val="Lienhypertexte"/>
                <w:noProof/>
              </w:rPr>
              <w:t>Surtourisme et pressions touristiques</w:t>
            </w:r>
            <w:r w:rsidR="004E0A57">
              <w:rPr>
                <w:noProof/>
                <w:webHidden/>
              </w:rPr>
              <w:tab/>
            </w:r>
            <w:r w:rsidR="004E0A57">
              <w:rPr>
                <w:noProof/>
                <w:webHidden/>
              </w:rPr>
              <w:fldChar w:fldCharType="begin"/>
            </w:r>
            <w:r w:rsidR="004E0A57">
              <w:rPr>
                <w:noProof/>
                <w:webHidden/>
              </w:rPr>
              <w:instrText xml:space="preserve"> PAGEREF _Toc74746833 \h </w:instrText>
            </w:r>
            <w:r w:rsidR="004E0A57">
              <w:rPr>
                <w:noProof/>
                <w:webHidden/>
              </w:rPr>
            </w:r>
            <w:r w:rsidR="004E0A57">
              <w:rPr>
                <w:noProof/>
                <w:webHidden/>
              </w:rPr>
              <w:fldChar w:fldCharType="separate"/>
            </w:r>
            <w:r w:rsidR="004E0A57">
              <w:rPr>
                <w:noProof/>
                <w:webHidden/>
              </w:rPr>
              <w:t>8</w:t>
            </w:r>
            <w:r w:rsidR="004E0A57">
              <w:rPr>
                <w:noProof/>
                <w:webHidden/>
              </w:rPr>
              <w:fldChar w:fldCharType="end"/>
            </w:r>
          </w:hyperlink>
        </w:p>
        <w:p w14:paraId="722C2DF8" w14:textId="76EE8CFA" w:rsidR="004E0A57" w:rsidRDefault="0082750F" w:rsidP="004E0A57">
          <w:pPr>
            <w:pStyle w:val="TM3"/>
            <w:tabs>
              <w:tab w:val="left" w:pos="1100"/>
              <w:tab w:val="right" w:leader="dot" w:pos="9060"/>
            </w:tabs>
            <w:spacing w:after="0"/>
            <w:rPr>
              <w:b w:val="0"/>
              <w:noProof/>
              <w:color w:val="auto"/>
              <w:sz w:val="22"/>
              <w:lang w:eastAsia="fr-FR"/>
            </w:rPr>
          </w:pPr>
          <w:hyperlink w:anchor="_Toc74746834" w:history="1">
            <w:r w:rsidR="004E0A57" w:rsidRPr="00B457C4">
              <w:rPr>
                <w:rStyle w:val="Lienhypertexte"/>
                <w:noProof/>
              </w:rPr>
              <w:t>i.</w:t>
            </w:r>
            <w:r w:rsidR="004E0A57">
              <w:rPr>
                <w:b w:val="0"/>
                <w:noProof/>
                <w:color w:val="auto"/>
                <w:sz w:val="22"/>
                <w:lang w:eastAsia="fr-FR"/>
              </w:rPr>
              <w:tab/>
            </w:r>
            <w:r w:rsidR="004E0A57" w:rsidRPr="00B457C4">
              <w:rPr>
                <w:rStyle w:val="Lienhypertexte"/>
                <w:noProof/>
              </w:rPr>
              <w:t>Contexte de la mission</w:t>
            </w:r>
            <w:r w:rsidR="004E0A57">
              <w:rPr>
                <w:noProof/>
                <w:webHidden/>
              </w:rPr>
              <w:tab/>
            </w:r>
            <w:r w:rsidR="004E0A57">
              <w:rPr>
                <w:noProof/>
                <w:webHidden/>
              </w:rPr>
              <w:fldChar w:fldCharType="begin"/>
            </w:r>
            <w:r w:rsidR="004E0A57">
              <w:rPr>
                <w:noProof/>
                <w:webHidden/>
              </w:rPr>
              <w:instrText xml:space="preserve"> PAGEREF _Toc74746834 \h </w:instrText>
            </w:r>
            <w:r w:rsidR="004E0A57">
              <w:rPr>
                <w:noProof/>
                <w:webHidden/>
              </w:rPr>
            </w:r>
            <w:r w:rsidR="004E0A57">
              <w:rPr>
                <w:noProof/>
                <w:webHidden/>
              </w:rPr>
              <w:fldChar w:fldCharType="separate"/>
            </w:r>
            <w:r w:rsidR="004E0A57">
              <w:rPr>
                <w:noProof/>
                <w:webHidden/>
              </w:rPr>
              <w:t>8</w:t>
            </w:r>
            <w:r w:rsidR="004E0A57">
              <w:rPr>
                <w:noProof/>
                <w:webHidden/>
              </w:rPr>
              <w:fldChar w:fldCharType="end"/>
            </w:r>
          </w:hyperlink>
        </w:p>
        <w:p w14:paraId="23EC74C3" w14:textId="32024636" w:rsidR="004E0A57" w:rsidRDefault="0082750F" w:rsidP="004E0A57">
          <w:pPr>
            <w:pStyle w:val="TM3"/>
            <w:tabs>
              <w:tab w:val="left" w:pos="1100"/>
              <w:tab w:val="right" w:leader="dot" w:pos="9060"/>
            </w:tabs>
            <w:spacing w:after="0"/>
            <w:rPr>
              <w:b w:val="0"/>
              <w:noProof/>
              <w:color w:val="auto"/>
              <w:sz w:val="22"/>
              <w:lang w:eastAsia="fr-FR"/>
            </w:rPr>
          </w:pPr>
          <w:hyperlink w:anchor="_Toc74746835" w:history="1">
            <w:r w:rsidR="004E0A57" w:rsidRPr="00B457C4">
              <w:rPr>
                <w:rStyle w:val="Lienhypertexte"/>
                <w:noProof/>
              </w:rPr>
              <w:t>ii.</w:t>
            </w:r>
            <w:r w:rsidR="004E0A57">
              <w:rPr>
                <w:b w:val="0"/>
                <w:noProof/>
                <w:color w:val="auto"/>
                <w:sz w:val="22"/>
                <w:lang w:eastAsia="fr-FR"/>
              </w:rPr>
              <w:tab/>
            </w:r>
            <w:r w:rsidR="004E0A57" w:rsidRPr="00B457C4">
              <w:rPr>
                <w:rStyle w:val="Lienhypertexte"/>
                <w:noProof/>
              </w:rPr>
              <w:t>Résultats de la veille</w:t>
            </w:r>
            <w:r w:rsidR="004E0A57">
              <w:rPr>
                <w:noProof/>
                <w:webHidden/>
              </w:rPr>
              <w:tab/>
            </w:r>
            <w:r w:rsidR="004E0A57">
              <w:rPr>
                <w:noProof/>
                <w:webHidden/>
              </w:rPr>
              <w:fldChar w:fldCharType="begin"/>
            </w:r>
            <w:r w:rsidR="004E0A57">
              <w:rPr>
                <w:noProof/>
                <w:webHidden/>
              </w:rPr>
              <w:instrText xml:space="preserve"> PAGEREF _Toc74746835 \h </w:instrText>
            </w:r>
            <w:r w:rsidR="004E0A57">
              <w:rPr>
                <w:noProof/>
                <w:webHidden/>
              </w:rPr>
            </w:r>
            <w:r w:rsidR="004E0A57">
              <w:rPr>
                <w:noProof/>
                <w:webHidden/>
              </w:rPr>
              <w:fldChar w:fldCharType="separate"/>
            </w:r>
            <w:r w:rsidR="004E0A57">
              <w:rPr>
                <w:noProof/>
                <w:webHidden/>
              </w:rPr>
              <w:t>9</w:t>
            </w:r>
            <w:r w:rsidR="004E0A57">
              <w:rPr>
                <w:noProof/>
                <w:webHidden/>
              </w:rPr>
              <w:fldChar w:fldCharType="end"/>
            </w:r>
          </w:hyperlink>
        </w:p>
        <w:p w14:paraId="41482572" w14:textId="2AD6781C" w:rsidR="004E0A57" w:rsidRDefault="0082750F" w:rsidP="004E0A57">
          <w:pPr>
            <w:pStyle w:val="TM3"/>
            <w:tabs>
              <w:tab w:val="left" w:pos="1100"/>
              <w:tab w:val="right" w:leader="dot" w:pos="9060"/>
            </w:tabs>
            <w:spacing w:after="0"/>
            <w:rPr>
              <w:b w:val="0"/>
              <w:noProof/>
              <w:color w:val="auto"/>
              <w:sz w:val="22"/>
              <w:lang w:eastAsia="fr-FR"/>
            </w:rPr>
          </w:pPr>
          <w:hyperlink w:anchor="_Toc74746836" w:history="1">
            <w:r w:rsidR="004E0A57" w:rsidRPr="00B457C4">
              <w:rPr>
                <w:rStyle w:val="Lienhypertexte"/>
                <w:noProof/>
              </w:rPr>
              <w:t>iii.</w:t>
            </w:r>
            <w:r w:rsidR="004E0A57">
              <w:rPr>
                <w:b w:val="0"/>
                <w:noProof/>
                <w:color w:val="auto"/>
                <w:sz w:val="22"/>
                <w:lang w:eastAsia="fr-FR"/>
              </w:rPr>
              <w:tab/>
            </w:r>
            <w:r w:rsidR="004E0A57" w:rsidRPr="00B457C4">
              <w:rPr>
                <w:rStyle w:val="Lienhypertexte"/>
                <w:noProof/>
              </w:rPr>
              <w:t>Bilan</w:t>
            </w:r>
            <w:r w:rsidR="004E0A57">
              <w:rPr>
                <w:noProof/>
                <w:webHidden/>
              </w:rPr>
              <w:tab/>
            </w:r>
            <w:r w:rsidR="004E0A57">
              <w:rPr>
                <w:noProof/>
                <w:webHidden/>
              </w:rPr>
              <w:fldChar w:fldCharType="begin"/>
            </w:r>
            <w:r w:rsidR="004E0A57">
              <w:rPr>
                <w:noProof/>
                <w:webHidden/>
              </w:rPr>
              <w:instrText xml:space="preserve"> PAGEREF _Toc74746836 \h </w:instrText>
            </w:r>
            <w:r w:rsidR="004E0A57">
              <w:rPr>
                <w:noProof/>
                <w:webHidden/>
              </w:rPr>
            </w:r>
            <w:r w:rsidR="004E0A57">
              <w:rPr>
                <w:noProof/>
                <w:webHidden/>
              </w:rPr>
              <w:fldChar w:fldCharType="separate"/>
            </w:r>
            <w:r w:rsidR="004E0A57">
              <w:rPr>
                <w:noProof/>
                <w:webHidden/>
              </w:rPr>
              <w:t>13</w:t>
            </w:r>
            <w:r w:rsidR="004E0A57">
              <w:rPr>
                <w:noProof/>
                <w:webHidden/>
              </w:rPr>
              <w:fldChar w:fldCharType="end"/>
            </w:r>
          </w:hyperlink>
        </w:p>
        <w:p w14:paraId="07D160A2" w14:textId="7B7652A2" w:rsidR="004E0A57" w:rsidRDefault="0082750F" w:rsidP="004E0A57">
          <w:pPr>
            <w:pStyle w:val="TM2"/>
            <w:tabs>
              <w:tab w:val="left" w:pos="880"/>
              <w:tab w:val="right" w:leader="dot" w:pos="9060"/>
            </w:tabs>
            <w:spacing w:after="0"/>
            <w:rPr>
              <w:b w:val="0"/>
              <w:noProof/>
              <w:color w:val="auto"/>
              <w:sz w:val="22"/>
              <w:lang w:eastAsia="fr-FR"/>
            </w:rPr>
          </w:pPr>
          <w:hyperlink w:anchor="_Toc74746837" w:history="1">
            <w:r w:rsidR="004E0A57" w:rsidRPr="00B457C4">
              <w:rPr>
                <w:rStyle w:val="Lienhypertexte"/>
                <w:noProof/>
              </w:rPr>
              <w:t>b.</w:t>
            </w:r>
            <w:r w:rsidR="004E0A57">
              <w:rPr>
                <w:b w:val="0"/>
                <w:noProof/>
                <w:color w:val="auto"/>
                <w:sz w:val="22"/>
                <w:lang w:eastAsia="fr-FR"/>
              </w:rPr>
              <w:tab/>
            </w:r>
            <w:r w:rsidR="004E0A57" w:rsidRPr="00B457C4">
              <w:rPr>
                <w:rStyle w:val="Lienhypertexte"/>
                <w:noProof/>
              </w:rPr>
              <w:t>Animation des ateliers de la Pointe Saint-Mathieu</w:t>
            </w:r>
            <w:r w:rsidR="004E0A57">
              <w:rPr>
                <w:noProof/>
                <w:webHidden/>
              </w:rPr>
              <w:tab/>
            </w:r>
            <w:r w:rsidR="004E0A57">
              <w:rPr>
                <w:noProof/>
                <w:webHidden/>
              </w:rPr>
              <w:fldChar w:fldCharType="begin"/>
            </w:r>
            <w:r w:rsidR="004E0A57">
              <w:rPr>
                <w:noProof/>
                <w:webHidden/>
              </w:rPr>
              <w:instrText xml:space="preserve"> PAGEREF _Toc74746837 \h </w:instrText>
            </w:r>
            <w:r w:rsidR="004E0A57">
              <w:rPr>
                <w:noProof/>
                <w:webHidden/>
              </w:rPr>
            </w:r>
            <w:r w:rsidR="004E0A57">
              <w:rPr>
                <w:noProof/>
                <w:webHidden/>
              </w:rPr>
              <w:fldChar w:fldCharType="separate"/>
            </w:r>
            <w:r w:rsidR="004E0A57">
              <w:rPr>
                <w:noProof/>
                <w:webHidden/>
              </w:rPr>
              <w:t>14</w:t>
            </w:r>
            <w:r w:rsidR="004E0A57">
              <w:rPr>
                <w:noProof/>
                <w:webHidden/>
              </w:rPr>
              <w:fldChar w:fldCharType="end"/>
            </w:r>
          </w:hyperlink>
        </w:p>
        <w:p w14:paraId="0674CEA4" w14:textId="3323F48F" w:rsidR="004E0A57" w:rsidRDefault="0082750F" w:rsidP="004E0A57">
          <w:pPr>
            <w:pStyle w:val="TM3"/>
            <w:tabs>
              <w:tab w:val="left" w:pos="1100"/>
              <w:tab w:val="right" w:leader="dot" w:pos="9060"/>
            </w:tabs>
            <w:spacing w:after="0"/>
            <w:rPr>
              <w:b w:val="0"/>
              <w:noProof/>
              <w:color w:val="auto"/>
              <w:sz w:val="22"/>
              <w:lang w:eastAsia="fr-FR"/>
            </w:rPr>
          </w:pPr>
          <w:hyperlink w:anchor="_Toc74746838" w:history="1">
            <w:r w:rsidR="004E0A57" w:rsidRPr="00B457C4">
              <w:rPr>
                <w:rStyle w:val="Lienhypertexte"/>
                <w:noProof/>
              </w:rPr>
              <w:t>i.</w:t>
            </w:r>
            <w:r w:rsidR="004E0A57">
              <w:rPr>
                <w:b w:val="0"/>
                <w:noProof/>
                <w:color w:val="auto"/>
                <w:sz w:val="22"/>
                <w:lang w:eastAsia="fr-FR"/>
              </w:rPr>
              <w:tab/>
            </w:r>
            <w:r w:rsidR="004E0A57" w:rsidRPr="00B457C4">
              <w:rPr>
                <w:rStyle w:val="Lienhypertexte"/>
                <w:noProof/>
              </w:rPr>
              <w:t>Contexte de la mission</w:t>
            </w:r>
            <w:r w:rsidR="004E0A57">
              <w:rPr>
                <w:noProof/>
                <w:webHidden/>
              </w:rPr>
              <w:tab/>
            </w:r>
            <w:r w:rsidR="004E0A57">
              <w:rPr>
                <w:noProof/>
                <w:webHidden/>
              </w:rPr>
              <w:fldChar w:fldCharType="begin"/>
            </w:r>
            <w:r w:rsidR="004E0A57">
              <w:rPr>
                <w:noProof/>
                <w:webHidden/>
              </w:rPr>
              <w:instrText xml:space="preserve"> PAGEREF _Toc74746838 \h </w:instrText>
            </w:r>
            <w:r w:rsidR="004E0A57">
              <w:rPr>
                <w:noProof/>
                <w:webHidden/>
              </w:rPr>
            </w:r>
            <w:r w:rsidR="004E0A57">
              <w:rPr>
                <w:noProof/>
                <w:webHidden/>
              </w:rPr>
              <w:fldChar w:fldCharType="separate"/>
            </w:r>
            <w:r w:rsidR="004E0A57">
              <w:rPr>
                <w:noProof/>
                <w:webHidden/>
              </w:rPr>
              <w:t>14</w:t>
            </w:r>
            <w:r w:rsidR="004E0A57">
              <w:rPr>
                <w:noProof/>
                <w:webHidden/>
              </w:rPr>
              <w:fldChar w:fldCharType="end"/>
            </w:r>
          </w:hyperlink>
        </w:p>
        <w:p w14:paraId="4A282E5D" w14:textId="40B160A7" w:rsidR="004E0A57" w:rsidRDefault="0082750F" w:rsidP="004E0A57">
          <w:pPr>
            <w:pStyle w:val="TM3"/>
            <w:tabs>
              <w:tab w:val="left" w:pos="1100"/>
              <w:tab w:val="right" w:leader="dot" w:pos="9060"/>
            </w:tabs>
            <w:spacing w:after="0"/>
            <w:rPr>
              <w:b w:val="0"/>
              <w:noProof/>
              <w:color w:val="auto"/>
              <w:sz w:val="22"/>
              <w:lang w:eastAsia="fr-FR"/>
            </w:rPr>
          </w:pPr>
          <w:hyperlink w:anchor="_Toc74746839" w:history="1">
            <w:r w:rsidR="004E0A57" w:rsidRPr="00B457C4">
              <w:rPr>
                <w:rStyle w:val="Lienhypertexte"/>
                <w:noProof/>
              </w:rPr>
              <w:t>ii.</w:t>
            </w:r>
            <w:r w:rsidR="004E0A57">
              <w:rPr>
                <w:b w:val="0"/>
                <w:noProof/>
                <w:color w:val="auto"/>
                <w:sz w:val="22"/>
                <w:lang w:eastAsia="fr-FR"/>
              </w:rPr>
              <w:tab/>
            </w:r>
            <w:r w:rsidR="004E0A57" w:rsidRPr="00B457C4">
              <w:rPr>
                <w:rStyle w:val="Lienhypertexte"/>
                <w:noProof/>
              </w:rPr>
              <w:t>Préparation et résultats</w:t>
            </w:r>
            <w:r w:rsidR="004E0A57">
              <w:rPr>
                <w:noProof/>
                <w:webHidden/>
              </w:rPr>
              <w:tab/>
            </w:r>
            <w:r w:rsidR="004E0A57">
              <w:rPr>
                <w:noProof/>
                <w:webHidden/>
              </w:rPr>
              <w:fldChar w:fldCharType="begin"/>
            </w:r>
            <w:r w:rsidR="004E0A57">
              <w:rPr>
                <w:noProof/>
                <w:webHidden/>
              </w:rPr>
              <w:instrText xml:space="preserve"> PAGEREF _Toc74746839 \h </w:instrText>
            </w:r>
            <w:r w:rsidR="004E0A57">
              <w:rPr>
                <w:noProof/>
                <w:webHidden/>
              </w:rPr>
            </w:r>
            <w:r w:rsidR="004E0A57">
              <w:rPr>
                <w:noProof/>
                <w:webHidden/>
              </w:rPr>
              <w:fldChar w:fldCharType="separate"/>
            </w:r>
            <w:r w:rsidR="004E0A57">
              <w:rPr>
                <w:noProof/>
                <w:webHidden/>
              </w:rPr>
              <w:t>17</w:t>
            </w:r>
            <w:r w:rsidR="004E0A57">
              <w:rPr>
                <w:noProof/>
                <w:webHidden/>
              </w:rPr>
              <w:fldChar w:fldCharType="end"/>
            </w:r>
          </w:hyperlink>
        </w:p>
        <w:p w14:paraId="028775E3" w14:textId="5A71AA65" w:rsidR="004E0A57" w:rsidRDefault="0082750F" w:rsidP="004E0A57">
          <w:pPr>
            <w:pStyle w:val="TM3"/>
            <w:tabs>
              <w:tab w:val="left" w:pos="1100"/>
              <w:tab w:val="right" w:leader="dot" w:pos="9060"/>
            </w:tabs>
            <w:spacing w:after="0"/>
            <w:rPr>
              <w:b w:val="0"/>
              <w:noProof/>
              <w:color w:val="auto"/>
              <w:sz w:val="22"/>
              <w:lang w:eastAsia="fr-FR"/>
            </w:rPr>
          </w:pPr>
          <w:hyperlink w:anchor="_Toc74746840" w:history="1">
            <w:r w:rsidR="004E0A57" w:rsidRPr="00B457C4">
              <w:rPr>
                <w:rStyle w:val="Lienhypertexte"/>
                <w:noProof/>
              </w:rPr>
              <w:t>iii.</w:t>
            </w:r>
            <w:r w:rsidR="004E0A57">
              <w:rPr>
                <w:b w:val="0"/>
                <w:noProof/>
                <w:color w:val="auto"/>
                <w:sz w:val="22"/>
                <w:lang w:eastAsia="fr-FR"/>
              </w:rPr>
              <w:tab/>
            </w:r>
            <w:r w:rsidR="004E0A57" w:rsidRPr="00B457C4">
              <w:rPr>
                <w:rStyle w:val="Lienhypertexte"/>
                <w:noProof/>
              </w:rPr>
              <w:t>Bilan</w:t>
            </w:r>
            <w:r w:rsidR="004E0A57">
              <w:rPr>
                <w:noProof/>
                <w:webHidden/>
              </w:rPr>
              <w:tab/>
            </w:r>
            <w:r w:rsidR="004E0A57">
              <w:rPr>
                <w:noProof/>
                <w:webHidden/>
              </w:rPr>
              <w:fldChar w:fldCharType="begin"/>
            </w:r>
            <w:r w:rsidR="004E0A57">
              <w:rPr>
                <w:noProof/>
                <w:webHidden/>
              </w:rPr>
              <w:instrText xml:space="preserve"> PAGEREF _Toc74746840 \h </w:instrText>
            </w:r>
            <w:r w:rsidR="004E0A57">
              <w:rPr>
                <w:noProof/>
                <w:webHidden/>
              </w:rPr>
            </w:r>
            <w:r w:rsidR="004E0A57">
              <w:rPr>
                <w:noProof/>
                <w:webHidden/>
              </w:rPr>
              <w:fldChar w:fldCharType="separate"/>
            </w:r>
            <w:r w:rsidR="004E0A57">
              <w:rPr>
                <w:noProof/>
                <w:webHidden/>
              </w:rPr>
              <w:t>24</w:t>
            </w:r>
            <w:r w:rsidR="004E0A57">
              <w:rPr>
                <w:noProof/>
                <w:webHidden/>
              </w:rPr>
              <w:fldChar w:fldCharType="end"/>
            </w:r>
          </w:hyperlink>
        </w:p>
        <w:p w14:paraId="21C23F9D" w14:textId="5CF023B1" w:rsidR="004E0A57" w:rsidRDefault="0082750F" w:rsidP="004E0A57">
          <w:pPr>
            <w:pStyle w:val="TM2"/>
            <w:tabs>
              <w:tab w:val="left" w:pos="880"/>
              <w:tab w:val="right" w:leader="dot" w:pos="9060"/>
            </w:tabs>
            <w:spacing w:after="0"/>
            <w:rPr>
              <w:b w:val="0"/>
              <w:noProof/>
              <w:color w:val="auto"/>
              <w:sz w:val="22"/>
              <w:lang w:eastAsia="fr-FR"/>
            </w:rPr>
          </w:pPr>
          <w:hyperlink w:anchor="_Toc74746841" w:history="1">
            <w:r w:rsidR="004E0A57" w:rsidRPr="00B457C4">
              <w:rPr>
                <w:rStyle w:val="Lienhypertexte"/>
                <w:noProof/>
              </w:rPr>
              <w:t>c.</w:t>
            </w:r>
            <w:r w:rsidR="004E0A57">
              <w:rPr>
                <w:b w:val="0"/>
                <w:noProof/>
                <w:color w:val="auto"/>
                <w:sz w:val="22"/>
                <w:lang w:eastAsia="fr-FR"/>
              </w:rPr>
              <w:tab/>
            </w:r>
            <w:r w:rsidR="004E0A57" w:rsidRPr="00B457C4">
              <w:rPr>
                <w:rStyle w:val="Lienhypertexte"/>
                <w:noProof/>
              </w:rPr>
              <w:t>Travaux annexes</w:t>
            </w:r>
            <w:r w:rsidR="004E0A57">
              <w:rPr>
                <w:noProof/>
                <w:webHidden/>
              </w:rPr>
              <w:tab/>
            </w:r>
            <w:r w:rsidR="004E0A57">
              <w:rPr>
                <w:noProof/>
                <w:webHidden/>
              </w:rPr>
              <w:fldChar w:fldCharType="begin"/>
            </w:r>
            <w:r w:rsidR="004E0A57">
              <w:rPr>
                <w:noProof/>
                <w:webHidden/>
              </w:rPr>
              <w:instrText xml:space="preserve"> PAGEREF _Toc74746841 \h </w:instrText>
            </w:r>
            <w:r w:rsidR="004E0A57">
              <w:rPr>
                <w:noProof/>
                <w:webHidden/>
              </w:rPr>
            </w:r>
            <w:r w:rsidR="004E0A57">
              <w:rPr>
                <w:noProof/>
                <w:webHidden/>
              </w:rPr>
              <w:fldChar w:fldCharType="separate"/>
            </w:r>
            <w:r w:rsidR="004E0A57">
              <w:rPr>
                <w:noProof/>
                <w:webHidden/>
              </w:rPr>
              <w:t>25</w:t>
            </w:r>
            <w:r w:rsidR="004E0A57">
              <w:rPr>
                <w:noProof/>
                <w:webHidden/>
              </w:rPr>
              <w:fldChar w:fldCharType="end"/>
            </w:r>
          </w:hyperlink>
        </w:p>
        <w:p w14:paraId="340F1BB7" w14:textId="6CF0EBE9" w:rsidR="004E0A57" w:rsidRDefault="0082750F" w:rsidP="004E0A57">
          <w:pPr>
            <w:pStyle w:val="TM2"/>
            <w:tabs>
              <w:tab w:val="left" w:pos="880"/>
              <w:tab w:val="right" w:leader="dot" w:pos="9060"/>
            </w:tabs>
            <w:spacing w:after="0"/>
            <w:rPr>
              <w:b w:val="0"/>
              <w:noProof/>
              <w:color w:val="auto"/>
              <w:sz w:val="22"/>
              <w:lang w:eastAsia="fr-FR"/>
            </w:rPr>
          </w:pPr>
          <w:hyperlink w:anchor="_Toc74746842" w:history="1">
            <w:r w:rsidR="004E0A57" w:rsidRPr="00B457C4">
              <w:rPr>
                <w:rStyle w:val="Lienhypertexte"/>
                <w:noProof/>
              </w:rPr>
              <w:t>d.</w:t>
            </w:r>
            <w:r w:rsidR="004E0A57">
              <w:rPr>
                <w:b w:val="0"/>
                <w:noProof/>
                <w:color w:val="auto"/>
                <w:sz w:val="22"/>
                <w:lang w:eastAsia="fr-FR"/>
              </w:rPr>
              <w:tab/>
            </w:r>
            <w:r w:rsidR="004E0A57" w:rsidRPr="00B457C4">
              <w:rPr>
                <w:rStyle w:val="Lienhypertexte"/>
                <w:noProof/>
              </w:rPr>
              <w:t>Promotion du tourisme/loisirs de nature</w:t>
            </w:r>
            <w:r w:rsidR="004E0A57">
              <w:rPr>
                <w:noProof/>
                <w:webHidden/>
              </w:rPr>
              <w:tab/>
            </w:r>
            <w:r w:rsidR="004E0A57">
              <w:rPr>
                <w:noProof/>
                <w:webHidden/>
              </w:rPr>
              <w:fldChar w:fldCharType="begin"/>
            </w:r>
            <w:r w:rsidR="004E0A57">
              <w:rPr>
                <w:noProof/>
                <w:webHidden/>
              </w:rPr>
              <w:instrText xml:space="preserve"> PAGEREF _Toc74746842 \h </w:instrText>
            </w:r>
            <w:r w:rsidR="004E0A57">
              <w:rPr>
                <w:noProof/>
                <w:webHidden/>
              </w:rPr>
            </w:r>
            <w:r w:rsidR="004E0A57">
              <w:rPr>
                <w:noProof/>
                <w:webHidden/>
              </w:rPr>
              <w:fldChar w:fldCharType="separate"/>
            </w:r>
            <w:r w:rsidR="004E0A57">
              <w:rPr>
                <w:noProof/>
                <w:webHidden/>
              </w:rPr>
              <w:t>26</w:t>
            </w:r>
            <w:r w:rsidR="004E0A57">
              <w:rPr>
                <w:noProof/>
                <w:webHidden/>
              </w:rPr>
              <w:fldChar w:fldCharType="end"/>
            </w:r>
          </w:hyperlink>
        </w:p>
        <w:p w14:paraId="42A7165E" w14:textId="1AC804F8" w:rsidR="004E0A57" w:rsidRDefault="0082750F" w:rsidP="004E0A57">
          <w:pPr>
            <w:pStyle w:val="TM3"/>
            <w:tabs>
              <w:tab w:val="left" w:pos="1100"/>
              <w:tab w:val="right" w:leader="dot" w:pos="9060"/>
            </w:tabs>
            <w:spacing w:after="0"/>
            <w:rPr>
              <w:b w:val="0"/>
              <w:noProof/>
              <w:color w:val="auto"/>
              <w:sz w:val="22"/>
              <w:lang w:eastAsia="fr-FR"/>
            </w:rPr>
          </w:pPr>
          <w:hyperlink w:anchor="_Toc74746843" w:history="1">
            <w:r w:rsidR="004E0A57" w:rsidRPr="00B457C4">
              <w:rPr>
                <w:rStyle w:val="Lienhypertexte"/>
                <w:noProof/>
              </w:rPr>
              <w:t>i.</w:t>
            </w:r>
            <w:r w:rsidR="004E0A57">
              <w:rPr>
                <w:b w:val="0"/>
                <w:noProof/>
                <w:color w:val="auto"/>
                <w:sz w:val="22"/>
                <w:lang w:eastAsia="fr-FR"/>
              </w:rPr>
              <w:tab/>
            </w:r>
            <w:r w:rsidR="004E0A57" w:rsidRPr="00B457C4">
              <w:rPr>
                <w:rStyle w:val="Lienhypertexte"/>
                <w:noProof/>
              </w:rPr>
              <w:t>Contexte de la mission</w:t>
            </w:r>
            <w:r w:rsidR="004E0A57">
              <w:rPr>
                <w:noProof/>
                <w:webHidden/>
              </w:rPr>
              <w:tab/>
            </w:r>
            <w:r w:rsidR="004E0A57">
              <w:rPr>
                <w:noProof/>
                <w:webHidden/>
              </w:rPr>
              <w:fldChar w:fldCharType="begin"/>
            </w:r>
            <w:r w:rsidR="004E0A57">
              <w:rPr>
                <w:noProof/>
                <w:webHidden/>
              </w:rPr>
              <w:instrText xml:space="preserve"> PAGEREF _Toc74746843 \h </w:instrText>
            </w:r>
            <w:r w:rsidR="004E0A57">
              <w:rPr>
                <w:noProof/>
                <w:webHidden/>
              </w:rPr>
            </w:r>
            <w:r w:rsidR="004E0A57">
              <w:rPr>
                <w:noProof/>
                <w:webHidden/>
              </w:rPr>
              <w:fldChar w:fldCharType="separate"/>
            </w:r>
            <w:r w:rsidR="004E0A57">
              <w:rPr>
                <w:noProof/>
                <w:webHidden/>
              </w:rPr>
              <w:t>26</w:t>
            </w:r>
            <w:r w:rsidR="004E0A57">
              <w:rPr>
                <w:noProof/>
                <w:webHidden/>
              </w:rPr>
              <w:fldChar w:fldCharType="end"/>
            </w:r>
          </w:hyperlink>
        </w:p>
        <w:p w14:paraId="1F11FAA7" w14:textId="1534962C" w:rsidR="004E0A57" w:rsidRDefault="0082750F" w:rsidP="004E0A57">
          <w:pPr>
            <w:pStyle w:val="TM3"/>
            <w:tabs>
              <w:tab w:val="left" w:pos="1100"/>
              <w:tab w:val="right" w:leader="dot" w:pos="9060"/>
            </w:tabs>
            <w:spacing w:after="0"/>
            <w:rPr>
              <w:b w:val="0"/>
              <w:noProof/>
              <w:color w:val="auto"/>
              <w:sz w:val="22"/>
              <w:lang w:eastAsia="fr-FR"/>
            </w:rPr>
          </w:pPr>
          <w:hyperlink w:anchor="_Toc74746844" w:history="1">
            <w:r w:rsidR="004E0A57" w:rsidRPr="00B457C4">
              <w:rPr>
                <w:rStyle w:val="Lienhypertexte"/>
                <w:noProof/>
              </w:rPr>
              <w:t>ii.</w:t>
            </w:r>
            <w:r w:rsidR="004E0A57">
              <w:rPr>
                <w:b w:val="0"/>
                <w:noProof/>
                <w:color w:val="auto"/>
                <w:sz w:val="22"/>
                <w:lang w:eastAsia="fr-FR"/>
              </w:rPr>
              <w:tab/>
            </w:r>
            <w:r w:rsidR="004E0A57" w:rsidRPr="00B457C4">
              <w:rPr>
                <w:rStyle w:val="Lienhypertexte"/>
                <w:noProof/>
              </w:rPr>
              <w:t>Travail réalisé</w:t>
            </w:r>
            <w:r w:rsidR="004E0A57">
              <w:rPr>
                <w:noProof/>
                <w:webHidden/>
              </w:rPr>
              <w:tab/>
            </w:r>
            <w:r w:rsidR="004E0A57">
              <w:rPr>
                <w:noProof/>
                <w:webHidden/>
              </w:rPr>
              <w:fldChar w:fldCharType="begin"/>
            </w:r>
            <w:r w:rsidR="004E0A57">
              <w:rPr>
                <w:noProof/>
                <w:webHidden/>
              </w:rPr>
              <w:instrText xml:space="preserve"> PAGEREF _Toc74746844 \h </w:instrText>
            </w:r>
            <w:r w:rsidR="004E0A57">
              <w:rPr>
                <w:noProof/>
                <w:webHidden/>
              </w:rPr>
            </w:r>
            <w:r w:rsidR="004E0A57">
              <w:rPr>
                <w:noProof/>
                <w:webHidden/>
              </w:rPr>
              <w:fldChar w:fldCharType="separate"/>
            </w:r>
            <w:r w:rsidR="004E0A57">
              <w:rPr>
                <w:noProof/>
                <w:webHidden/>
              </w:rPr>
              <w:t>28</w:t>
            </w:r>
            <w:r w:rsidR="004E0A57">
              <w:rPr>
                <w:noProof/>
                <w:webHidden/>
              </w:rPr>
              <w:fldChar w:fldCharType="end"/>
            </w:r>
          </w:hyperlink>
        </w:p>
        <w:p w14:paraId="0FC99EBB" w14:textId="425726DA" w:rsidR="004E0A57" w:rsidRDefault="0082750F" w:rsidP="004E0A57">
          <w:pPr>
            <w:pStyle w:val="TM3"/>
            <w:tabs>
              <w:tab w:val="left" w:pos="1100"/>
              <w:tab w:val="right" w:leader="dot" w:pos="9060"/>
            </w:tabs>
            <w:spacing w:after="0"/>
            <w:rPr>
              <w:b w:val="0"/>
              <w:noProof/>
              <w:color w:val="auto"/>
              <w:sz w:val="22"/>
              <w:lang w:eastAsia="fr-FR"/>
            </w:rPr>
          </w:pPr>
          <w:hyperlink w:anchor="_Toc74746845" w:history="1">
            <w:r w:rsidR="004E0A57" w:rsidRPr="00B457C4">
              <w:rPr>
                <w:rStyle w:val="Lienhypertexte"/>
                <w:noProof/>
              </w:rPr>
              <w:t>iii.</w:t>
            </w:r>
            <w:r w:rsidR="004E0A57">
              <w:rPr>
                <w:b w:val="0"/>
                <w:noProof/>
                <w:color w:val="auto"/>
                <w:sz w:val="22"/>
                <w:lang w:eastAsia="fr-FR"/>
              </w:rPr>
              <w:tab/>
            </w:r>
            <w:r w:rsidR="004E0A57" w:rsidRPr="00B457C4">
              <w:rPr>
                <w:rStyle w:val="Lienhypertexte"/>
                <w:noProof/>
              </w:rPr>
              <w:t>Bilan</w:t>
            </w:r>
            <w:r w:rsidR="004E0A57">
              <w:rPr>
                <w:noProof/>
                <w:webHidden/>
              </w:rPr>
              <w:tab/>
            </w:r>
            <w:r w:rsidR="004E0A57">
              <w:rPr>
                <w:noProof/>
                <w:webHidden/>
              </w:rPr>
              <w:fldChar w:fldCharType="begin"/>
            </w:r>
            <w:r w:rsidR="004E0A57">
              <w:rPr>
                <w:noProof/>
                <w:webHidden/>
              </w:rPr>
              <w:instrText xml:space="preserve"> PAGEREF _Toc74746845 \h </w:instrText>
            </w:r>
            <w:r w:rsidR="004E0A57">
              <w:rPr>
                <w:noProof/>
                <w:webHidden/>
              </w:rPr>
            </w:r>
            <w:r w:rsidR="004E0A57">
              <w:rPr>
                <w:noProof/>
                <w:webHidden/>
              </w:rPr>
              <w:fldChar w:fldCharType="separate"/>
            </w:r>
            <w:r w:rsidR="004E0A57">
              <w:rPr>
                <w:noProof/>
                <w:webHidden/>
              </w:rPr>
              <w:t>32</w:t>
            </w:r>
            <w:r w:rsidR="004E0A57">
              <w:rPr>
                <w:noProof/>
                <w:webHidden/>
              </w:rPr>
              <w:fldChar w:fldCharType="end"/>
            </w:r>
          </w:hyperlink>
        </w:p>
        <w:p w14:paraId="44DB190A" w14:textId="3F550B61" w:rsidR="004E0A57" w:rsidRDefault="0082750F" w:rsidP="004E0A57">
          <w:pPr>
            <w:pStyle w:val="TM2"/>
            <w:tabs>
              <w:tab w:val="left" w:pos="880"/>
              <w:tab w:val="right" w:leader="dot" w:pos="9060"/>
            </w:tabs>
            <w:spacing w:after="0"/>
            <w:rPr>
              <w:b w:val="0"/>
              <w:noProof/>
              <w:color w:val="auto"/>
              <w:sz w:val="22"/>
              <w:lang w:eastAsia="fr-FR"/>
            </w:rPr>
          </w:pPr>
          <w:hyperlink w:anchor="_Toc74746846" w:history="1">
            <w:r w:rsidR="004E0A57" w:rsidRPr="00B457C4">
              <w:rPr>
                <w:rStyle w:val="Lienhypertexte"/>
                <w:noProof/>
              </w:rPr>
              <w:t>e.</w:t>
            </w:r>
            <w:r w:rsidR="004E0A57">
              <w:rPr>
                <w:b w:val="0"/>
                <w:noProof/>
                <w:color w:val="auto"/>
                <w:sz w:val="22"/>
                <w:lang w:eastAsia="fr-FR"/>
              </w:rPr>
              <w:tab/>
            </w:r>
            <w:r w:rsidR="004E0A57" w:rsidRPr="00B457C4">
              <w:rPr>
                <w:rStyle w:val="Lienhypertexte"/>
                <w:noProof/>
              </w:rPr>
              <w:t>Zoom sur l’accompagnement des professionnels</w:t>
            </w:r>
            <w:r w:rsidR="004E0A57">
              <w:rPr>
                <w:noProof/>
                <w:webHidden/>
              </w:rPr>
              <w:tab/>
            </w:r>
            <w:r w:rsidR="004E0A57">
              <w:rPr>
                <w:noProof/>
                <w:webHidden/>
              </w:rPr>
              <w:fldChar w:fldCharType="begin"/>
            </w:r>
            <w:r w:rsidR="004E0A57">
              <w:rPr>
                <w:noProof/>
                <w:webHidden/>
              </w:rPr>
              <w:instrText xml:space="preserve"> PAGEREF _Toc74746846 \h </w:instrText>
            </w:r>
            <w:r w:rsidR="004E0A57">
              <w:rPr>
                <w:noProof/>
                <w:webHidden/>
              </w:rPr>
            </w:r>
            <w:r w:rsidR="004E0A57">
              <w:rPr>
                <w:noProof/>
                <w:webHidden/>
              </w:rPr>
              <w:fldChar w:fldCharType="separate"/>
            </w:r>
            <w:r w:rsidR="004E0A57">
              <w:rPr>
                <w:noProof/>
                <w:webHidden/>
              </w:rPr>
              <w:t>33</w:t>
            </w:r>
            <w:r w:rsidR="004E0A57">
              <w:rPr>
                <w:noProof/>
                <w:webHidden/>
              </w:rPr>
              <w:fldChar w:fldCharType="end"/>
            </w:r>
          </w:hyperlink>
        </w:p>
        <w:p w14:paraId="245C7BD0" w14:textId="0C084C21" w:rsidR="004E0A57" w:rsidRDefault="0082750F" w:rsidP="004E0A57">
          <w:pPr>
            <w:pStyle w:val="TM1"/>
            <w:spacing w:after="0" w:line="276" w:lineRule="auto"/>
            <w:rPr>
              <w:b w:val="0"/>
              <w:noProof/>
              <w:color w:val="auto"/>
              <w:sz w:val="22"/>
              <w:lang w:eastAsia="fr-FR"/>
            </w:rPr>
          </w:pPr>
          <w:hyperlink w:anchor="_Toc74746847" w:history="1">
            <w:r w:rsidR="004E0A57" w:rsidRPr="00B457C4">
              <w:rPr>
                <w:rStyle w:val="Lienhypertexte"/>
                <w:noProof/>
              </w:rPr>
              <w:t>Conclusion</w:t>
            </w:r>
            <w:r w:rsidR="004E0A57">
              <w:rPr>
                <w:noProof/>
                <w:webHidden/>
              </w:rPr>
              <w:tab/>
            </w:r>
            <w:r w:rsidR="004E0A57">
              <w:rPr>
                <w:noProof/>
                <w:webHidden/>
              </w:rPr>
              <w:fldChar w:fldCharType="begin"/>
            </w:r>
            <w:r w:rsidR="004E0A57">
              <w:rPr>
                <w:noProof/>
                <w:webHidden/>
              </w:rPr>
              <w:instrText xml:space="preserve"> PAGEREF _Toc74746847 \h </w:instrText>
            </w:r>
            <w:r w:rsidR="004E0A57">
              <w:rPr>
                <w:noProof/>
                <w:webHidden/>
              </w:rPr>
            </w:r>
            <w:r w:rsidR="004E0A57">
              <w:rPr>
                <w:noProof/>
                <w:webHidden/>
              </w:rPr>
              <w:fldChar w:fldCharType="separate"/>
            </w:r>
            <w:r w:rsidR="004E0A57">
              <w:rPr>
                <w:noProof/>
                <w:webHidden/>
              </w:rPr>
              <w:t>36</w:t>
            </w:r>
            <w:r w:rsidR="004E0A57">
              <w:rPr>
                <w:noProof/>
                <w:webHidden/>
              </w:rPr>
              <w:fldChar w:fldCharType="end"/>
            </w:r>
          </w:hyperlink>
        </w:p>
        <w:p w14:paraId="0B06929D" w14:textId="6BA438E6" w:rsidR="004E0A57" w:rsidRDefault="0082750F" w:rsidP="004E0A57">
          <w:pPr>
            <w:pStyle w:val="TM3"/>
            <w:tabs>
              <w:tab w:val="left" w:pos="1100"/>
              <w:tab w:val="right" w:leader="dot" w:pos="9060"/>
            </w:tabs>
            <w:spacing w:after="0"/>
            <w:rPr>
              <w:b w:val="0"/>
              <w:noProof/>
              <w:color w:val="auto"/>
              <w:sz w:val="22"/>
              <w:lang w:eastAsia="fr-FR"/>
            </w:rPr>
          </w:pPr>
          <w:hyperlink w:anchor="_Toc74746848" w:history="1">
            <w:r w:rsidR="004E0A57" w:rsidRPr="00B457C4">
              <w:rPr>
                <w:rStyle w:val="Lienhypertexte"/>
                <w:noProof/>
              </w:rPr>
              <w:t>i.</w:t>
            </w:r>
            <w:r w:rsidR="004E0A57">
              <w:rPr>
                <w:b w:val="0"/>
                <w:noProof/>
                <w:color w:val="auto"/>
                <w:sz w:val="22"/>
                <w:lang w:eastAsia="fr-FR"/>
              </w:rPr>
              <w:tab/>
            </w:r>
            <w:r w:rsidR="004E0A57" w:rsidRPr="00B457C4">
              <w:rPr>
                <w:rStyle w:val="Lienhypertexte"/>
                <w:noProof/>
              </w:rPr>
              <w:t>Bilan professionnel</w:t>
            </w:r>
            <w:r w:rsidR="004E0A57">
              <w:rPr>
                <w:noProof/>
                <w:webHidden/>
              </w:rPr>
              <w:tab/>
            </w:r>
            <w:r w:rsidR="004E0A57">
              <w:rPr>
                <w:noProof/>
                <w:webHidden/>
              </w:rPr>
              <w:fldChar w:fldCharType="begin"/>
            </w:r>
            <w:r w:rsidR="004E0A57">
              <w:rPr>
                <w:noProof/>
                <w:webHidden/>
              </w:rPr>
              <w:instrText xml:space="preserve"> PAGEREF _Toc74746848 \h </w:instrText>
            </w:r>
            <w:r w:rsidR="004E0A57">
              <w:rPr>
                <w:noProof/>
                <w:webHidden/>
              </w:rPr>
            </w:r>
            <w:r w:rsidR="004E0A57">
              <w:rPr>
                <w:noProof/>
                <w:webHidden/>
              </w:rPr>
              <w:fldChar w:fldCharType="separate"/>
            </w:r>
            <w:r w:rsidR="004E0A57">
              <w:rPr>
                <w:noProof/>
                <w:webHidden/>
              </w:rPr>
              <w:t>36</w:t>
            </w:r>
            <w:r w:rsidR="004E0A57">
              <w:rPr>
                <w:noProof/>
                <w:webHidden/>
              </w:rPr>
              <w:fldChar w:fldCharType="end"/>
            </w:r>
          </w:hyperlink>
        </w:p>
        <w:p w14:paraId="16333F6B" w14:textId="19DF3D16" w:rsidR="004E0A57" w:rsidRDefault="0082750F" w:rsidP="004E0A57">
          <w:pPr>
            <w:pStyle w:val="TM3"/>
            <w:tabs>
              <w:tab w:val="left" w:pos="1100"/>
              <w:tab w:val="right" w:leader="dot" w:pos="9060"/>
            </w:tabs>
            <w:spacing w:after="0"/>
            <w:rPr>
              <w:b w:val="0"/>
              <w:noProof/>
              <w:color w:val="auto"/>
              <w:sz w:val="22"/>
              <w:lang w:eastAsia="fr-FR"/>
            </w:rPr>
          </w:pPr>
          <w:hyperlink w:anchor="_Toc74746849" w:history="1">
            <w:r w:rsidR="004E0A57" w:rsidRPr="00B457C4">
              <w:rPr>
                <w:rStyle w:val="Lienhypertexte"/>
                <w:noProof/>
              </w:rPr>
              <w:t>ii.</w:t>
            </w:r>
            <w:r w:rsidR="004E0A57">
              <w:rPr>
                <w:b w:val="0"/>
                <w:noProof/>
                <w:color w:val="auto"/>
                <w:sz w:val="22"/>
                <w:lang w:eastAsia="fr-FR"/>
              </w:rPr>
              <w:tab/>
            </w:r>
            <w:r w:rsidR="004E0A57" w:rsidRPr="00B457C4">
              <w:rPr>
                <w:rStyle w:val="Lienhypertexte"/>
                <w:noProof/>
              </w:rPr>
              <w:t>Bilan personnel</w:t>
            </w:r>
            <w:r w:rsidR="004E0A57">
              <w:rPr>
                <w:noProof/>
                <w:webHidden/>
              </w:rPr>
              <w:tab/>
            </w:r>
            <w:r w:rsidR="004E0A57">
              <w:rPr>
                <w:noProof/>
                <w:webHidden/>
              </w:rPr>
              <w:fldChar w:fldCharType="begin"/>
            </w:r>
            <w:r w:rsidR="004E0A57">
              <w:rPr>
                <w:noProof/>
                <w:webHidden/>
              </w:rPr>
              <w:instrText xml:space="preserve"> PAGEREF _Toc74746849 \h </w:instrText>
            </w:r>
            <w:r w:rsidR="004E0A57">
              <w:rPr>
                <w:noProof/>
                <w:webHidden/>
              </w:rPr>
            </w:r>
            <w:r w:rsidR="004E0A57">
              <w:rPr>
                <w:noProof/>
                <w:webHidden/>
              </w:rPr>
              <w:fldChar w:fldCharType="separate"/>
            </w:r>
            <w:r w:rsidR="004E0A57">
              <w:rPr>
                <w:noProof/>
                <w:webHidden/>
              </w:rPr>
              <w:t>36</w:t>
            </w:r>
            <w:r w:rsidR="004E0A57">
              <w:rPr>
                <w:noProof/>
                <w:webHidden/>
              </w:rPr>
              <w:fldChar w:fldCharType="end"/>
            </w:r>
          </w:hyperlink>
        </w:p>
        <w:p w14:paraId="4714B00E" w14:textId="089BA96B" w:rsidR="004E0A57" w:rsidRDefault="0082750F" w:rsidP="004E0A57">
          <w:pPr>
            <w:pStyle w:val="TM1"/>
            <w:spacing w:after="0" w:line="276" w:lineRule="auto"/>
            <w:rPr>
              <w:b w:val="0"/>
              <w:noProof/>
              <w:color w:val="auto"/>
              <w:sz w:val="22"/>
              <w:lang w:eastAsia="fr-FR"/>
            </w:rPr>
          </w:pPr>
          <w:hyperlink w:anchor="_Toc74746850" w:history="1">
            <w:r w:rsidR="004E0A57" w:rsidRPr="00B457C4">
              <w:rPr>
                <w:rStyle w:val="Lienhypertexte"/>
                <w:noProof/>
                <w:lang w:val="en-GB"/>
              </w:rPr>
              <w:t>Bibliographie</w:t>
            </w:r>
            <w:r w:rsidR="004E0A57">
              <w:rPr>
                <w:noProof/>
                <w:webHidden/>
              </w:rPr>
              <w:tab/>
            </w:r>
            <w:r w:rsidR="004E0A57">
              <w:rPr>
                <w:noProof/>
                <w:webHidden/>
              </w:rPr>
              <w:fldChar w:fldCharType="begin"/>
            </w:r>
            <w:r w:rsidR="004E0A57">
              <w:rPr>
                <w:noProof/>
                <w:webHidden/>
              </w:rPr>
              <w:instrText xml:space="preserve"> PAGEREF _Toc74746850 \h </w:instrText>
            </w:r>
            <w:r w:rsidR="004E0A57">
              <w:rPr>
                <w:noProof/>
                <w:webHidden/>
              </w:rPr>
            </w:r>
            <w:r w:rsidR="004E0A57">
              <w:rPr>
                <w:noProof/>
                <w:webHidden/>
              </w:rPr>
              <w:fldChar w:fldCharType="separate"/>
            </w:r>
            <w:r w:rsidR="004E0A57">
              <w:rPr>
                <w:noProof/>
                <w:webHidden/>
              </w:rPr>
              <w:t>38</w:t>
            </w:r>
            <w:r w:rsidR="004E0A57">
              <w:rPr>
                <w:noProof/>
                <w:webHidden/>
              </w:rPr>
              <w:fldChar w:fldCharType="end"/>
            </w:r>
          </w:hyperlink>
        </w:p>
        <w:p w14:paraId="7FB2EE29" w14:textId="168F7CC6" w:rsidR="004E0A57" w:rsidRDefault="0082750F" w:rsidP="004E0A57">
          <w:pPr>
            <w:pStyle w:val="TM1"/>
            <w:spacing w:after="0" w:line="276" w:lineRule="auto"/>
            <w:rPr>
              <w:b w:val="0"/>
              <w:noProof/>
              <w:color w:val="auto"/>
              <w:sz w:val="22"/>
              <w:lang w:eastAsia="fr-FR"/>
            </w:rPr>
          </w:pPr>
          <w:hyperlink w:anchor="_Toc74746851" w:history="1">
            <w:r w:rsidR="004E0A57" w:rsidRPr="00B457C4">
              <w:rPr>
                <w:rStyle w:val="Lienhypertexte"/>
                <w:noProof/>
              </w:rPr>
              <w:t>Table des illustrations</w:t>
            </w:r>
            <w:r w:rsidR="004E0A57">
              <w:rPr>
                <w:noProof/>
                <w:webHidden/>
              </w:rPr>
              <w:tab/>
            </w:r>
            <w:r w:rsidR="004E0A57">
              <w:rPr>
                <w:noProof/>
                <w:webHidden/>
              </w:rPr>
              <w:fldChar w:fldCharType="begin"/>
            </w:r>
            <w:r w:rsidR="004E0A57">
              <w:rPr>
                <w:noProof/>
                <w:webHidden/>
              </w:rPr>
              <w:instrText xml:space="preserve"> PAGEREF _Toc74746851 \h </w:instrText>
            </w:r>
            <w:r w:rsidR="004E0A57">
              <w:rPr>
                <w:noProof/>
                <w:webHidden/>
              </w:rPr>
            </w:r>
            <w:r w:rsidR="004E0A57">
              <w:rPr>
                <w:noProof/>
                <w:webHidden/>
              </w:rPr>
              <w:fldChar w:fldCharType="separate"/>
            </w:r>
            <w:r w:rsidR="004E0A57">
              <w:rPr>
                <w:noProof/>
                <w:webHidden/>
              </w:rPr>
              <w:t>39</w:t>
            </w:r>
            <w:r w:rsidR="004E0A57">
              <w:rPr>
                <w:noProof/>
                <w:webHidden/>
              </w:rPr>
              <w:fldChar w:fldCharType="end"/>
            </w:r>
          </w:hyperlink>
        </w:p>
        <w:p w14:paraId="0E679C60" w14:textId="326EDB46" w:rsidR="004E0A57" w:rsidRDefault="0082750F" w:rsidP="004E0A57">
          <w:pPr>
            <w:pStyle w:val="TM1"/>
            <w:spacing w:after="0" w:line="276" w:lineRule="auto"/>
            <w:rPr>
              <w:b w:val="0"/>
              <w:noProof/>
              <w:color w:val="auto"/>
              <w:sz w:val="22"/>
              <w:lang w:eastAsia="fr-FR"/>
            </w:rPr>
          </w:pPr>
          <w:hyperlink w:anchor="_Toc74746852" w:history="1">
            <w:r w:rsidR="004E0A57" w:rsidRPr="00B457C4">
              <w:rPr>
                <w:rStyle w:val="Lienhypertexte"/>
                <w:noProof/>
              </w:rPr>
              <w:t>Table des annexes</w:t>
            </w:r>
            <w:r w:rsidR="004E0A57">
              <w:rPr>
                <w:noProof/>
                <w:webHidden/>
              </w:rPr>
              <w:tab/>
            </w:r>
            <w:r w:rsidR="004E0A57">
              <w:rPr>
                <w:noProof/>
                <w:webHidden/>
              </w:rPr>
              <w:fldChar w:fldCharType="begin"/>
            </w:r>
            <w:r w:rsidR="004E0A57">
              <w:rPr>
                <w:noProof/>
                <w:webHidden/>
              </w:rPr>
              <w:instrText xml:space="preserve"> PAGEREF _Toc74746852 \h </w:instrText>
            </w:r>
            <w:r w:rsidR="004E0A57">
              <w:rPr>
                <w:noProof/>
                <w:webHidden/>
              </w:rPr>
            </w:r>
            <w:r w:rsidR="004E0A57">
              <w:rPr>
                <w:noProof/>
                <w:webHidden/>
              </w:rPr>
              <w:fldChar w:fldCharType="separate"/>
            </w:r>
            <w:r w:rsidR="004E0A57">
              <w:rPr>
                <w:noProof/>
                <w:webHidden/>
              </w:rPr>
              <w:t>40</w:t>
            </w:r>
            <w:r w:rsidR="004E0A57">
              <w:rPr>
                <w:noProof/>
                <w:webHidden/>
              </w:rPr>
              <w:fldChar w:fldCharType="end"/>
            </w:r>
          </w:hyperlink>
        </w:p>
        <w:p w14:paraId="37E6BD8E" w14:textId="3B66B210" w:rsidR="004E0A57" w:rsidRDefault="0082750F" w:rsidP="004E0A57">
          <w:pPr>
            <w:pStyle w:val="TM1"/>
            <w:spacing w:after="0" w:line="276" w:lineRule="auto"/>
            <w:rPr>
              <w:b w:val="0"/>
              <w:noProof/>
              <w:color w:val="auto"/>
              <w:sz w:val="22"/>
              <w:lang w:eastAsia="fr-FR"/>
            </w:rPr>
          </w:pPr>
          <w:hyperlink w:anchor="_Toc74746853" w:history="1">
            <w:r w:rsidR="004E0A57" w:rsidRPr="00B457C4">
              <w:rPr>
                <w:rStyle w:val="Lienhypertexte"/>
                <w:noProof/>
                <w:lang w:eastAsia="fr-FR"/>
              </w:rPr>
              <w:t>Table des matières</w:t>
            </w:r>
            <w:r w:rsidR="004E0A57">
              <w:rPr>
                <w:noProof/>
                <w:webHidden/>
              </w:rPr>
              <w:tab/>
            </w:r>
            <w:r w:rsidR="004E0A57">
              <w:rPr>
                <w:noProof/>
                <w:webHidden/>
              </w:rPr>
              <w:fldChar w:fldCharType="begin"/>
            </w:r>
            <w:r w:rsidR="004E0A57">
              <w:rPr>
                <w:noProof/>
                <w:webHidden/>
              </w:rPr>
              <w:instrText xml:space="preserve"> PAGEREF _Toc74746853 \h </w:instrText>
            </w:r>
            <w:r w:rsidR="004E0A57">
              <w:rPr>
                <w:noProof/>
                <w:webHidden/>
              </w:rPr>
            </w:r>
            <w:r w:rsidR="004E0A57">
              <w:rPr>
                <w:noProof/>
                <w:webHidden/>
              </w:rPr>
              <w:fldChar w:fldCharType="separate"/>
            </w:r>
            <w:r w:rsidR="004E0A57">
              <w:rPr>
                <w:noProof/>
                <w:webHidden/>
              </w:rPr>
              <w:t>47</w:t>
            </w:r>
            <w:r w:rsidR="004E0A57">
              <w:rPr>
                <w:noProof/>
                <w:webHidden/>
              </w:rPr>
              <w:fldChar w:fldCharType="end"/>
            </w:r>
          </w:hyperlink>
        </w:p>
        <w:p w14:paraId="228FC1F7" w14:textId="2A02D0A5" w:rsidR="002E695C" w:rsidRPr="00FF3A6A" w:rsidRDefault="002E695C" w:rsidP="004E0A57">
          <w:pPr>
            <w:rPr>
              <w:bCs/>
            </w:rPr>
          </w:pPr>
          <w:r>
            <w:rPr>
              <w:bCs/>
            </w:rPr>
            <w:fldChar w:fldCharType="end"/>
          </w:r>
        </w:p>
      </w:sdtContent>
    </w:sdt>
    <w:sectPr w:rsidR="002E695C" w:rsidRPr="00FF3A6A" w:rsidSect="00AD245B">
      <w:headerReference w:type="default" r:id="rId124"/>
      <w:footerReference w:type="default" r:id="rId125"/>
      <w:footerReference w:type="first" r:id="rId126"/>
      <w:pgSz w:w="11906" w:h="16838" w:code="9"/>
      <w:pgMar w:top="1418" w:right="1418" w:bottom="1418" w:left="1418" w:header="0" w:footer="0"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92323" w14:textId="77777777" w:rsidR="0082750F" w:rsidRDefault="0082750F">
      <w:r>
        <w:separator/>
      </w:r>
    </w:p>
    <w:p w14:paraId="55E5D3C0" w14:textId="77777777" w:rsidR="0082750F" w:rsidRDefault="0082750F"/>
  </w:endnote>
  <w:endnote w:type="continuationSeparator" w:id="0">
    <w:p w14:paraId="31D9833F" w14:textId="77777777" w:rsidR="0082750F" w:rsidRDefault="0082750F">
      <w:r>
        <w:continuationSeparator/>
      </w:r>
    </w:p>
    <w:p w14:paraId="008CC4CF" w14:textId="77777777" w:rsidR="0082750F" w:rsidRDefault="008275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09726" w14:textId="61C1F720" w:rsidR="00E34DBC" w:rsidRDefault="00E34DBC">
    <w:pPr>
      <w:pStyle w:val="Pieddepage"/>
      <w:jc w:val="right"/>
    </w:pPr>
    <w:r>
      <w:rPr>
        <w:noProof/>
        <w:color w:val="024F75" w:themeColor="accent1"/>
        <w:sz w:val="20"/>
        <w:szCs w:val="20"/>
      </w:rPr>
      <mc:AlternateContent>
        <mc:Choice Requires="wps">
          <w:drawing>
            <wp:anchor distT="0" distB="0" distL="114300" distR="114300" simplePos="0" relativeHeight="251660288" behindDoc="0" locked="0" layoutInCell="1" allowOverlap="1" wp14:anchorId="6932675B" wp14:editId="59F30F35">
              <wp:simplePos x="0" y="0"/>
              <wp:positionH relativeFrom="margin">
                <wp:align>left</wp:align>
              </wp:positionH>
              <wp:positionV relativeFrom="paragraph">
                <wp:posOffset>-167640</wp:posOffset>
              </wp:positionV>
              <wp:extent cx="5677200" cy="18000"/>
              <wp:effectExtent l="57150" t="76200" r="76200" b="58420"/>
              <wp:wrapNone/>
              <wp:docPr id="13" name="Connecteur droit 13"/>
              <wp:cNvGraphicFramePr/>
              <a:graphic xmlns:a="http://schemas.openxmlformats.org/drawingml/2006/main">
                <a:graphicData uri="http://schemas.microsoft.com/office/word/2010/wordprocessingShape">
                  <wps:wsp>
                    <wps:cNvCnPr/>
                    <wps:spPr>
                      <a:xfrm flipV="1">
                        <a:off x="0" y="0"/>
                        <a:ext cx="5677200" cy="18000"/>
                      </a:xfrm>
                      <a:prstGeom prst="line">
                        <a:avLst/>
                      </a:prstGeom>
                      <a:ln>
                        <a:solidFill>
                          <a:srgbClr val="22346A"/>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34FF9" id="Connecteur droit 13" o:spid="_x0000_s1026" style="position:absolute;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2pt" to="44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" strokecolor="#22346a" strokeweight="2pt">
              <v:shadow on="t" color="black" opacity="28270f" origin=",.5" offset="0"/>
              <w10:wrap anchorx="margin"/>
            </v:line>
          </w:pict>
        </mc:Fallback>
      </mc:AlternateContent>
    </w:r>
    <w:r>
      <w:rPr>
        <w:color w:val="024F75" w:themeColor="accent1"/>
        <w:sz w:val="20"/>
        <w:szCs w:val="20"/>
      </w:rPr>
      <w:t xml:space="preserve">p. </w:t>
    </w:r>
    <w:r>
      <w:rPr>
        <w:color w:val="024F75" w:themeColor="accent1"/>
        <w:sz w:val="20"/>
        <w:szCs w:val="20"/>
      </w:rPr>
      <w:fldChar w:fldCharType="begin"/>
    </w:r>
    <w:r>
      <w:rPr>
        <w:color w:val="024F75" w:themeColor="accent1"/>
        <w:sz w:val="20"/>
        <w:szCs w:val="20"/>
      </w:rPr>
      <w:instrText>PAGE  \* Arabic</w:instrText>
    </w:r>
    <w:r>
      <w:rPr>
        <w:color w:val="024F75" w:themeColor="accent1"/>
        <w:sz w:val="20"/>
        <w:szCs w:val="20"/>
      </w:rPr>
      <w:fldChar w:fldCharType="separate"/>
    </w:r>
    <w:r>
      <w:rPr>
        <w:color w:val="024F75" w:themeColor="accent1"/>
        <w:sz w:val="20"/>
        <w:szCs w:val="20"/>
      </w:rPr>
      <w:t>1</w:t>
    </w:r>
    <w:r>
      <w:rPr>
        <w:color w:val="024F75" w:themeColor="accent1"/>
        <w:sz w:val="20"/>
        <w:szCs w:val="20"/>
      </w:rPr>
      <w:fldChar w:fldCharType="end"/>
    </w:r>
  </w:p>
  <w:p w14:paraId="7ECF7694" w14:textId="77777777" w:rsidR="00E34DBC" w:rsidRDefault="00E34DB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3712D" w14:textId="6CD9B3B2" w:rsidR="00E34DBC" w:rsidRDefault="00E34DBC">
    <w:pPr>
      <w:pStyle w:val="Pieddepage"/>
      <w:jc w:val="right"/>
    </w:pPr>
  </w:p>
  <w:p w14:paraId="4AA80104" w14:textId="77777777" w:rsidR="00E34DBC" w:rsidRDefault="00E34DB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86F49" w14:textId="77777777" w:rsidR="0082750F" w:rsidRDefault="0082750F">
      <w:r>
        <w:separator/>
      </w:r>
    </w:p>
    <w:p w14:paraId="6281F558" w14:textId="77777777" w:rsidR="0082750F" w:rsidRDefault="0082750F"/>
  </w:footnote>
  <w:footnote w:type="continuationSeparator" w:id="0">
    <w:p w14:paraId="6A6DA47E" w14:textId="77777777" w:rsidR="0082750F" w:rsidRDefault="0082750F">
      <w:r>
        <w:continuationSeparator/>
      </w:r>
    </w:p>
    <w:p w14:paraId="0B4C6220" w14:textId="77777777" w:rsidR="0082750F" w:rsidRDefault="008275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E7E82" w14:textId="6498AD40" w:rsidR="00E34DBC" w:rsidRDefault="00E34DBC">
    <w:pPr>
      <w:pStyle w:val="En-tte"/>
    </w:pPr>
    <w:r>
      <w:rPr>
        <w:noProof/>
      </w:rPr>
      <mc:AlternateContent>
        <mc:Choice Requires="wps">
          <w:drawing>
            <wp:anchor distT="0" distB="0" distL="118745" distR="118745" simplePos="0" relativeHeight="251659264" behindDoc="1" locked="0" layoutInCell="1" allowOverlap="0" wp14:anchorId="503B6390" wp14:editId="4CABA7A5">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12700" b="14605"/>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22346A"/>
                      </a:solidFill>
                      <a:ln>
                        <a:solidFill>
                          <a:srgbClr val="2234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B8BA3" w14:textId="510EC546" w:rsidR="00E34DBC" w:rsidRPr="00AD245B" w:rsidRDefault="00E34DBC" w:rsidP="00AD245B">
                          <w:pPr>
                            <w:jc w:val="center"/>
                            <w:rPr>
                              <w:caps/>
                              <w:color w:val="FFFFFF" w:themeColor="background1"/>
                              <w:sz w:val="22"/>
                              <w:szCs w:val="18"/>
                            </w:rPr>
                          </w:pPr>
                          <w:r w:rsidRPr="00AD245B">
                            <w:rPr>
                              <w:i/>
                              <w:iCs/>
                              <w:color w:val="FFFFFF" w:themeColor="background1"/>
                            </w:rPr>
                            <w:t>Etude sur la mise en place des différentes formes de pressions touristiques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503B6390" id="Rectangle 197" o:spid="_x0000_s1047" style="position:absolute;margin-left:0;margin-top:0;width:468.5pt;height:21.3pt;z-index:-251657216;visibility:visible;mso-wrap-style:square;mso-width-percent:0;mso-height-percent:27;mso-top-percent:45;mso-wrap-distance-left:9.35pt;mso-wrap-distance-top:0;mso-wrap-distance-right:9.35pt;mso-wrap-distance-bottom:0;mso-position-horizontal:center;mso-position-horizontal-relative:margin;mso-position-vertical-relative:page;mso-width-percent: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" o:allowoverlap="f" fillcolor="#22346a" strokecolor="#22346a" strokeweight="2pt">
              <v:textbox style="mso-fit-shape-to-text:t">
                <w:txbxContent>
                  <w:p w14:paraId="1F2B8BA3" w14:textId="510EC546" w:rsidR="00E34DBC" w:rsidRPr="00AD245B" w:rsidRDefault="00E34DBC" w:rsidP="00AD245B">
                    <w:pPr>
                      <w:jc w:val="center"/>
                      <w:rPr>
                        <w:caps/>
                        <w:color w:val="FFFFFF" w:themeColor="background1"/>
                        <w:sz w:val="22"/>
                        <w:szCs w:val="18"/>
                      </w:rPr>
                    </w:pPr>
                    <w:r w:rsidRPr="00AD245B">
                      <w:rPr>
                        <w:i/>
                        <w:iCs/>
                        <w:color w:val="FFFFFF" w:themeColor="background1"/>
                      </w:rPr>
                      <w:t>Etude sur la mise en place des différentes formes de pressions touristiques</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D6187"/>
    <w:multiLevelType w:val="hybridMultilevel"/>
    <w:tmpl w:val="3B1280BA"/>
    <w:lvl w:ilvl="0" w:tplc="03843266">
      <w:start w:val="1"/>
      <w:numFmt w:val="bullet"/>
      <w:lvlText w:val=""/>
      <w:lvlJc w:val="left"/>
      <w:pPr>
        <w:ind w:left="720" w:hanging="360"/>
      </w:pPr>
      <w:rPr>
        <w:rFonts w:ascii="Wingdings" w:hAnsi="Wingdings"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3328D1"/>
    <w:multiLevelType w:val="hybridMultilevel"/>
    <w:tmpl w:val="065897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7229B5"/>
    <w:multiLevelType w:val="hybridMultilevel"/>
    <w:tmpl w:val="58E6CE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043629"/>
    <w:multiLevelType w:val="hybridMultilevel"/>
    <w:tmpl w:val="FB2AFC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BD5DA2"/>
    <w:multiLevelType w:val="hybridMultilevel"/>
    <w:tmpl w:val="CE60C9D0"/>
    <w:lvl w:ilvl="0" w:tplc="324C1E1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922BBF"/>
    <w:multiLevelType w:val="hybridMultilevel"/>
    <w:tmpl w:val="E88A9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082C27"/>
    <w:multiLevelType w:val="hybridMultilevel"/>
    <w:tmpl w:val="27FC64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DF7021"/>
    <w:multiLevelType w:val="hybridMultilevel"/>
    <w:tmpl w:val="78BE8AB8"/>
    <w:lvl w:ilvl="0" w:tplc="5DBA1F70">
      <w:start w:val="1"/>
      <w:numFmt w:val="bullet"/>
      <w:lvlText w:val=""/>
      <w:lvlJc w:val="left"/>
      <w:pPr>
        <w:ind w:left="720" w:hanging="360"/>
      </w:pPr>
      <w:rPr>
        <w:rFonts w:ascii="Wingdings" w:hAnsi="Wingdings"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0F534C"/>
    <w:multiLevelType w:val="hybridMultilevel"/>
    <w:tmpl w:val="280223C0"/>
    <w:lvl w:ilvl="0" w:tplc="F99EAC90">
      <w:start w:val="1"/>
      <w:numFmt w:val="bullet"/>
      <w:lvlText w:val=""/>
      <w:lvlJc w:val="left"/>
      <w:pPr>
        <w:ind w:left="1080" w:hanging="360"/>
      </w:pPr>
      <w:rPr>
        <w:rFonts w:ascii="Wingdings" w:hAnsi="Wingdings" w:hint="default"/>
        <w:b/>
        <w:bCs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5F56CD1"/>
    <w:multiLevelType w:val="hybridMultilevel"/>
    <w:tmpl w:val="7CDC9A3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6B35385"/>
    <w:multiLevelType w:val="hybridMultilevel"/>
    <w:tmpl w:val="95A2FB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E508C9"/>
    <w:multiLevelType w:val="multilevel"/>
    <w:tmpl w:val="6D8E5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2B5BB7"/>
    <w:multiLevelType w:val="hybridMultilevel"/>
    <w:tmpl w:val="96F6FB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55347A"/>
    <w:multiLevelType w:val="hybridMultilevel"/>
    <w:tmpl w:val="D638A53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4" w15:restartNumberingAfterBreak="0">
    <w:nsid w:val="36BC1517"/>
    <w:multiLevelType w:val="hybridMultilevel"/>
    <w:tmpl w:val="69F8D7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4B69AC"/>
    <w:multiLevelType w:val="hybridMultilevel"/>
    <w:tmpl w:val="8168D7D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3B8F289D"/>
    <w:multiLevelType w:val="hybridMultilevel"/>
    <w:tmpl w:val="AE9AF83E"/>
    <w:lvl w:ilvl="0" w:tplc="ED60124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990835"/>
    <w:multiLevelType w:val="hybridMultilevel"/>
    <w:tmpl w:val="AC4A4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5231A7E"/>
    <w:multiLevelType w:val="hybridMultilevel"/>
    <w:tmpl w:val="F4224A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36588B"/>
    <w:multiLevelType w:val="hybridMultilevel"/>
    <w:tmpl w:val="329AC316"/>
    <w:lvl w:ilvl="0" w:tplc="155A85A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F7306E"/>
    <w:multiLevelType w:val="hybridMultilevel"/>
    <w:tmpl w:val="7096C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B437B4B"/>
    <w:multiLevelType w:val="hybridMultilevel"/>
    <w:tmpl w:val="8C6A46DA"/>
    <w:lvl w:ilvl="0" w:tplc="9A2296E2">
      <w:start w:val="1"/>
      <w:numFmt w:val="bullet"/>
      <w:lvlText w:val=""/>
      <w:lvlJc w:val="left"/>
      <w:pPr>
        <w:ind w:left="720" w:hanging="360"/>
      </w:pPr>
      <w:rPr>
        <w:rFonts w:ascii="Wingdings" w:hAnsi="Wingdings"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931679C"/>
    <w:multiLevelType w:val="multilevel"/>
    <w:tmpl w:val="4B2C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7502E4"/>
    <w:multiLevelType w:val="hybridMultilevel"/>
    <w:tmpl w:val="326CCD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2C26B85"/>
    <w:multiLevelType w:val="hybridMultilevel"/>
    <w:tmpl w:val="230A7B5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67934E3C"/>
    <w:multiLevelType w:val="hybridMultilevel"/>
    <w:tmpl w:val="2E1EB9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E30EA6"/>
    <w:multiLevelType w:val="hybridMultilevel"/>
    <w:tmpl w:val="57F6D6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074B7E"/>
    <w:multiLevelType w:val="hybridMultilevel"/>
    <w:tmpl w:val="A6D81B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B1E1B5E"/>
    <w:multiLevelType w:val="hybridMultilevel"/>
    <w:tmpl w:val="47FC08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C9B4C4E"/>
    <w:multiLevelType w:val="hybridMultilevel"/>
    <w:tmpl w:val="77AC7888"/>
    <w:lvl w:ilvl="0" w:tplc="822A02A8">
      <w:start w:val="1"/>
      <w:numFmt w:val="bullet"/>
      <w:lvlText w:val=""/>
      <w:lvlJc w:val="left"/>
      <w:pPr>
        <w:ind w:left="720" w:hanging="360"/>
      </w:pPr>
      <w:rPr>
        <w:rFonts w:ascii="Wingdings" w:hAnsi="Wingdings"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ED65DC7"/>
    <w:multiLevelType w:val="multilevel"/>
    <w:tmpl w:val="D4DEC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3901A5"/>
    <w:multiLevelType w:val="multilevel"/>
    <w:tmpl w:val="82DA5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867D94"/>
    <w:multiLevelType w:val="multilevel"/>
    <w:tmpl w:val="DB4A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275503"/>
    <w:multiLevelType w:val="hybridMultilevel"/>
    <w:tmpl w:val="BC189E0A"/>
    <w:lvl w:ilvl="0" w:tplc="59AC7A06">
      <w:start w:val="1"/>
      <w:numFmt w:val="bullet"/>
      <w:lvlText w:val=""/>
      <w:lvlJc w:val="left"/>
      <w:pPr>
        <w:ind w:left="720" w:hanging="360"/>
      </w:pPr>
      <w:rPr>
        <w:rFonts w:ascii="Wingdings" w:hAnsi="Wingdings"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12"/>
  </w:num>
  <w:num w:numId="4">
    <w:abstractNumId w:val="18"/>
  </w:num>
  <w:num w:numId="5">
    <w:abstractNumId w:val="25"/>
  </w:num>
  <w:num w:numId="6">
    <w:abstractNumId w:val="3"/>
  </w:num>
  <w:num w:numId="7">
    <w:abstractNumId w:val="5"/>
  </w:num>
  <w:num w:numId="8">
    <w:abstractNumId w:val="26"/>
  </w:num>
  <w:num w:numId="9">
    <w:abstractNumId w:val="2"/>
  </w:num>
  <w:num w:numId="10">
    <w:abstractNumId w:val="13"/>
  </w:num>
  <w:num w:numId="11">
    <w:abstractNumId w:val="16"/>
  </w:num>
  <w:num w:numId="12">
    <w:abstractNumId w:val="10"/>
  </w:num>
  <w:num w:numId="13">
    <w:abstractNumId w:val="32"/>
  </w:num>
  <w:num w:numId="14">
    <w:abstractNumId w:val="31"/>
  </w:num>
  <w:num w:numId="15">
    <w:abstractNumId w:val="30"/>
  </w:num>
  <w:num w:numId="16">
    <w:abstractNumId w:val="11"/>
  </w:num>
  <w:num w:numId="17">
    <w:abstractNumId w:val="4"/>
  </w:num>
  <w:num w:numId="18">
    <w:abstractNumId w:val="19"/>
  </w:num>
  <w:num w:numId="19">
    <w:abstractNumId w:val="0"/>
  </w:num>
  <w:num w:numId="20">
    <w:abstractNumId w:val="7"/>
  </w:num>
  <w:num w:numId="21">
    <w:abstractNumId w:val="33"/>
  </w:num>
  <w:num w:numId="22">
    <w:abstractNumId w:val="29"/>
  </w:num>
  <w:num w:numId="23">
    <w:abstractNumId w:val="21"/>
  </w:num>
  <w:num w:numId="24">
    <w:abstractNumId w:val="8"/>
  </w:num>
  <w:num w:numId="25">
    <w:abstractNumId w:val="20"/>
  </w:num>
  <w:num w:numId="26">
    <w:abstractNumId w:val="15"/>
  </w:num>
  <w:num w:numId="27">
    <w:abstractNumId w:val="24"/>
  </w:num>
  <w:num w:numId="28">
    <w:abstractNumId w:val="6"/>
  </w:num>
  <w:num w:numId="29">
    <w:abstractNumId w:val="28"/>
  </w:num>
  <w:num w:numId="30">
    <w:abstractNumId w:val="27"/>
  </w:num>
  <w:num w:numId="31">
    <w:abstractNumId w:val="14"/>
  </w:num>
  <w:num w:numId="32">
    <w:abstractNumId w:val="1"/>
  </w:num>
  <w:num w:numId="33">
    <w:abstractNumId w:val="17"/>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76C"/>
    <w:rsid w:val="000078A5"/>
    <w:rsid w:val="00011563"/>
    <w:rsid w:val="00012E21"/>
    <w:rsid w:val="00013A4D"/>
    <w:rsid w:val="000235F5"/>
    <w:rsid w:val="0002482E"/>
    <w:rsid w:val="00026206"/>
    <w:rsid w:val="00042F03"/>
    <w:rsid w:val="00045E58"/>
    <w:rsid w:val="00050324"/>
    <w:rsid w:val="00050B95"/>
    <w:rsid w:val="00053618"/>
    <w:rsid w:val="00083882"/>
    <w:rsid w:val="00085080"/>
    <w:rsid w:val="00087E14"/>
    <w:rsid w:val="00092633"/>
    <w:rsid w:val="000A0150"/>
    <w:rsid w:val="000A050E"/>
    <w:rsid w:val="000A1B05"/>
    <w:rsid w:val="000B26B2"/>
    <w:rsid w:val="000B388D"/>
    <w:rsid w:val="000B419A"/>
    <w:rsid w:val="000C45B9"/>
    <w:rsid w:val="000C799C"/>
    <w:rsid w:val="000D0279"/>
    <w:rsid w:val="000D09ED"/>
    <w:rsid w:val="000D31BA"/>
    <w:rsid w:val="000E15F1"/>
    <w:rsid w:val="000E63C9"/>
    <w:rsid w:val="000F355B"/>
    <w:rsid w:val="000F3698"/>
    <w:rsid w:val="000F7F06"/>
    <w:rsid w:val="00101489"/>
    <w:rsid w:val="00106637"/>
    <w:rsid w:val="00106CFE"/>
    <w:rsid w:val="00107056"/>
    <w:rsid w:val="001079C4"/>
    <w:rsid w:val="00114C79"/>
    <w:rsid w:val="001150B7"/>
    <w:rsid w:val="00115EAA"/>
    <w:rsid w:val="00120699"/>
    <w:rsid w:val="00121236"/>
    <w:rsid w:val="001309AC"/>
    <w:rsid w:val="00130E9D"/>
    <w:rsid w:val="0013608C"/>
    <w:rsid w:val="001371C6"/>
    <w:rsid w:val="0014437D"/>
    <w:rsid w:val="00145559"/>
    <w:rsid w:val="00150A6D"/>
    <w:rsid w:val="00152198"/>
    <w:rsid w:val="00155E47"/>
    <w:rsid w:val="001573BB"/>
    <w:rsid w:val="00162F82"/>
    <w:rsid w:val="00173D31"/>
    <w:rsid w:val="00175EC9"/>
    <w:rsid w:val="00180218"/>
    <w:rsid w:val="001822DA"/>
    <w:rsid w:val="001850DA"/>
    <w:rsid w:val="0018539E"/>
    <w:rsid w:val="00185B35"/>
    <w:rsid w:val="001960A7"/>
    <w:rsid w:val="001B3B76"/>
    <w:rsid w:val="001C2805"/>
    <w:rsid w:val="001C383C"/>
    <w:rsid w:val="001C3D90"/>
    <w:rsid w:val="001D7713"/>
    <w:rsid w:val="001E2675"/>
    <w:rsid w:val="001F2BC8"/>
    <w:rsid w:val="001F4741"/>
    <w:rsid w:val="001F5436"/>
    <w:rsid w:val="001F5F6B"/>
    <w:rsid w:val="001F6253"/>
    <w:rsid w:val="0020727F"/>
    <w:rsid w:val="0021751F"/>
    <w:rsid w:val="0022166E"/>
    <w:rsid w:val="00221F59"/>
    <w:rsid w:val="00226D03"/>
    <w:rsid w:val="002347A6"/>
    <w:rsid w:val="002359C8"/>
    <w:rsid w:val="00235C69"/>
    <w:rsid w:val="00243EBC"/>
    <w:rsid w:val="00245AE3"/>
    <w:rsid w:val="00246A35"/>
    <w:rsid w:val="00251143"/>
    <w:rsid w:val="002609E3"/>
    <w:rsid w:val="0027086B"/>
    <w:rsid w:val="00270C80"/>
    <w:rsid w:val="00272218"/>
    <w:rsid w:val="00275C9B"/>
    <w:rsid w:val="00282A22"/>
    <w:rsid w:val="00284348"/>
    <w:rsid w:val="00285F08"/>
    <w:rsid w:val="002865C3"/>
    <w:rsid w:val="00296855"/>
    <w:rsid w:val="002A3953"/>
    <w:rsid w:val="002A411B"/>
    <w:rsid w:val="002A497D"/>
    <w:rsid w:val="002C0C21"/>
    <w:rsid w:val="002C4B57"/>
    <w:rsid w:val="002D1790"/>
    <w:rsid w:val="002D33E1"/>
    <w:rsid w:val="002E08E7"/>
    <w:rsid w:val="002E4441"/>
    <w:rsid w:val="002E46E2"/>
    <w:rsid w:val="002E5413"/>
    <w:rsid w:val="002E695C"/>
    <w:rsid w:val="002F048B"/>
    <w:rsid w:val="002F0D0A"/>
    <w:rsid w:val="002F51F5"/>
    <w:rsid w:val="002F542B"/>
    <w:rsid w:val="00312137"/>
    <w:rsid w:val="003157C2"/>
    <w:rsid w:val="003164C9"/>
    <w:rsid w:val="00321121"/>
    <w:rsid w:val="003215AE"/>
    <w:rsid w:val="00330359"/>
    <w:rsid w:val="00334107"/>
    <w:rsid w:val="00336932"/>
    <w:rsid w:val="0033762F"/>
    <w:rsid w:val="00340101"/>
    <w:rsid w:val="00344F79"/>
    <w:rsid w:val="00356222"/>
    <w:rsid w:val="0035723F"/>
    <w:rsid w:val="00360494"/>
    <w:rsid w:val="0036178B"/>
    <w:rsid w:val="00362F8A"/>
    <w:rsid w:val="00363BF0"/>
    <w:rsid w:val="00366C7E"/>
    <w:rsid w:val="00367BCB"/>
    <w:rsid w:val="0038265D"/>
    <w:rsid w:val="00384EA3"/>
    <w:rsid w:val="003908DE"/>
    <w:rsid w:val="003A39A1"/>
    <w:rsid w:val="003A7C75"/>
    <w:rsid w:val="003B7ECC"/>
    <w:rsid w:val="003C2191"/>
    <w:rsid w:val="003C246C"/>
    <w:rsid w:val="003C64A0"/>
    <w:rsid w:val="003D3863"/>
    <w:rsid w:val="003D5B1D"/>
    <w:rsid w:val="003D6A3F"/>
    <w:rsid w:val="003F33FF"/>
    <w:rsid w:val="003F3829"/>
    <w:rsid w:val="004024CE"/>
    <w:rsid w:val="004110DE"/>
    <w:rsid w:val="004175F1"/>
    <w:rsid w:val="0044085A"/>
    <w:rsid w:val="00441856"/>
    <w:rsid w:val="0044277C"/>
    <w:rsid w:val="00451D3B"/>
    <w:rsid w:val="00454659"/>
    <w:rsid w:val="00454B1C"/>
    <w:rsid w:val="004578AB"/>
    <w:rsid w:val="00457DB8"/>
    <w:rsid w:val="00461009"/>
    <w:rsid w:val="004624F5"/>
    <w:rsid w:val="00470F27"/>
    <w:rsid w:val="004800D7"/>
    <w:rsid w:val="0048154B"/>
    <w:rsid w:val="0048399F"/>
    <w:rsid w:val="00487EA4"/>
    <w:rsid w:val="00493FC6"/>
    <w:rsid w:val="004971B5"/>
    <w:rsid w:val="004A349C"/>
    <w:rsid w:val="004A5F31"/>
    <w:rsid w:val="004A6480"/>
    <w:rsid w:val="004B21A5"/>
    <w:rsid w:val="004B415D"/>
    <w:rsid w:val="004B4541"/>
    <w:rsid w:val="004B71DD"/>
    <w:rsid w:val="004C61A8"/>
    <w:rsid w:val="004D0B13"/>
    <w:rsid w:val="004D56F0"/>
    <w:rsid w:val="004E0A57"/>
    <w:rsid w:val="004F3A62"/>
    <w:rsid w:val="004F3C2A"/>
    <w:rsid w:val="004F44AB"/>
    <w:rsid w:val="004F556C"/>
    <w:rsid w:val="004F5AB6"/>
    <w:rsid w:val="005037F0"/>
    <w:rsid w:val="00505909"/>
    <w:rsid w:val="00516A86"/>
    <w:rsid w:val="0052362A"/>
    <w:rsid w:val="005275F6"/>
    <w:rsid w:val="00530D94"/>
    <w:rsid w:val="00532541"/>
    <w:rsid w:val="00533CB0"/>
    <w:rsid w:val="00535657"/>
    <w:rsid w:val="00540010"/>
    <w:rsid w:val="00546FEC"/>
    <w:rsid w:val="0055175F"/>
    <w:rsid w:val="0055551B"/>
    <w:rsid w:val="005558B2"/>
    <w:rsid w:val="00560792"/>
    <w:rsid w:val="0056438A"/>
    <w:rsid w:val="00571C4A"/>
    <w:rsid w:val="00572102"/>
    <w:rsid w:val="00574A69"/>
    <w:rsid w:val="00574DD0"/>
    <w:rsid w:val="0057516E"/>
    <w:rsid w:val="005852E8"/>
    <w:rsid w:val="00592DA6"/>
    <w:rsid w:val="00595C94"/>
    <w:rsid w:val="005B2062"/>
    <w:rsid w:val="005B2D1F"/>
    <w:rsid w:val="005B7985"/>
    <w:rsid w:val="005C41EC"/>
    <w:rsid w:val="005C454D"/>
    <w:rsid w:val="005C4AD0"/>
    <w:rsid w:val="005C5339"/>
    <w:rsid w:val="005C5835"/>
    <w:rsid w:val="005D04B4"/>
    <w:rsid w:val="005D0A74"/>
    <w:rsid w:val="005D4601"/>
    <w:rsid w:val="005D736B"/>
    <w:rsid w:val="005E0DB2"/>
    <w:rsid w:val="005E0E36"/>
    <w:rsid w:val="005F1BB0"/>
    <w:rsid w:val="005F4970"/>
    <w:rsid w:val="005F6E78"/>
    <w:rsid w:val="006071E0"/>
    <w:rsid w:val="006131DB"/>
    <w:rsid w:val="00613838"/>
    <w:rsid w:val="00622543"/>
    <w:rsid w:val="0063631B"/>
    <w:rsid w:val="00642A10"/>
    <w:rsid w:val="00654F5F"/>
    <w:rsid w:val="006558B7"/>
    <w:rsid w:val="00655D67"/>
    <w:rsid w:val="006564C8"/>
    <w:rsid w:val="00656C4D"/>
    <w:rsid w:val="00661B2B"/>
    <w:rsid w:val="00666611"/>
    <w:rsid w:val="006722BD"/>
    <w:rsid w:val="006741E2"/>
    <w:rsid w:val="006902AF"/>
    <w:rsid w:val="00690FA0"/>
    <w:rsid w:val="00692A18"/>
    <w:rsid w:val="006B1650"/>
    <w:rsid w:val="006C4809"/>
    <w:rsid w:val="006C6C0C"/>
    <w:rsid w:val="006D358A"/>
    <w:rsid w:val="006E2C3B"/>
    <w:rsid w:val="006E3474"/>
    <w:rsid w:val="006E5716"/>
    <w:rsid w:val="0070534A"/>
    <w:rsid w:val="00707377"/>
    <w:rsid w:val="00710584"/>
    <w:rsid w:val="0071517D"/>
    <w:rsid w:val="00720DD7"/>
    <w:rsid w:val="007221C8"/>
    <w:rsid w:val="00724CA3"/>
    <w:rsid w:val="007302B3"/>
    <w:rsid w:val="00730733"/>
    <w:rsid w:val="00730E3A"/>
    <w:rsid w:val="00731455"/>
    <w:rsid w:val="0073583C"/>
    <w:rsid w:val="00736AAF"/>
    <w:rsid w:val="00737F55"/>
    <w:rsid w:val="0075125C"/>
    <w:rsid w:val="007561DE"/>
    <w:rsid w:val="00762EDF"/>
    <w:rsid w:val="00765B2A"/>
    <w:rsid w:val="007663E4"/>
    <w:rsid w:val="0076710F"/>
    <w:rsid w:val="00771270"/>
    <w:rsid w:val="00775688"/>
    <w:rsid w:val="00781859"/>
    <w:rsid w:val="00783A34"/>
    <w:rsid w:val="007966B6"/>
    <w:rsid w:val="007A2740"/>
    <w:rsid w:val="007C5C3C"/>
    <w:rsid w:val="007C6B52"/>
    <w:rsid w:val="007D16C5"/>
    <w:rsid w:val="007E576C"/>
    <w:rsid w:val="007F4EC3"/>
    <w:rsid w:val="007F5800"/>
    <w:rsid w:val="0082217B"/>
    <w:rsid w:val="008229D6"/>
    <w:rsid w:val="00822E10"/>
    <w:rsid w:val="008266A6"/>
    <w:rsid w:val="00826A83"/>
    <w:rsid w:val="0082750F"/>
    <w:rsid w:val="00827B43"/>
    <w:rsid w:val="00832A99"/>
    <w:rsid w:val="00840416"/>
    <w:rsid w:val="00840716"/>
    <w:rsid w:val="00862FE4"/>
    <w:rsid w:val="0086389A"/>
    <w:rsid w:val="00866C41"/>
    <w:rsid w:val="00871D41"/>
    <w:rsid w:val="0087605E"/>
    <w:rsid w:val="00877CAC"/>
    <w:rsid w:val="00892454"/>
    <w:rsid w:val="008943BC"/>
    <w:rsid w:val="008A5B94"/>
    <w:rsid w:val="008B1FEE"/>
    <w:rsid w:val="008B4C78"/>
    <w:rsid w:val="008B6153"/>
    <w:rsid w:val="008C67AC"/>
    <w:rsid w:val="008D31DF"/>
    <w:rsid w:val="008D3248"/>
    <w:rsid w:val="008D71D8"/>
    <w:rsid w:val="008E423F"/>
    <w:rsid w:val="008F1658"/>
    <w:rsid w:val="009033BB"/>
    <w:rsid w:val="00903C32"/>
    <w:rsid w:val="00906B24"/>
    <w:rsid w:val="0090782C"/>
    <w:rsid w:val="00911B8D"/>
    <w:rsid w:val="0091275B"/>
    <w:rsid w:val="00914B6E"/>
    <w:rsid w:val="00916B16"/>
    <w:rsid w:val="009173B9"/>
    <w:rsid w:val="009218DD"/>
    <w:rsid w:val="00922FEB"/>
    <w:rsid w:val="00927045"/>
    <w:rsid w:val="00927D8A"/>
    <w:rsid w:val="0093335D"/>
    <w:rsid w:val="009354B3"/>
    <w:rsid w:val="0093613E"/>
    <w:rsid w:val="00943026"/>
    <w:rsid w:val="0095473C"/>
    <w:rsid w:val="00955BE1"/>
    <w:rsid w:val="009563B7"/>
    <w:rsid w:val="00956ADF"/>
    <w:rsid w:val="00966B81"/>
    <w:rsid w:val="00966BB0"/>
    <w:rsid w:val="009704DC"/>
    <w:rsid w:val="009724D0"/>
    <w:rsid w:val="00993284"/>
    <w:rsid w:val="009A7DBA"/>
    <w:rsid w:val="009C4609"/>
    <w:rsid w:val="009C7720"/>
    <w:rsid w:val="009D74EA"/>
    <w:rsid w:val="009E0BBF"/>
    <w:rsid w:val="009E20AC"/>
    <w:rsid w:val="009E6C25"/>
    <w:rsid w:val="009E72B0"/>
    <w:rsid w:val="00A00954"/>
    <w:rsid w:val="00A00BDF"/>
    <w:rsid w:val="00A06312"/>
    <w:rsid w:val="00A1397C"/>
    <w:rsid w:val="00A1741F"/>
    <w:rsid w:val="00A203CD"/>
    <w:rsid w:val="00A22B97"/>
    <w:rsid w:val="00A23AFA"/>
    <w:rsid w:val="00A24690"/>
    <w:rsid w:val="00A31B3E"/>
    <w:rsid w:val="00A329E2"/>
    <w:rsid w:val="00A4697B"/>
    <w:rsid w:val="00A47E8D"/>
    <w:rsid w:val="00A52684"/>
    <w:rsid w:val="00A52D75"/>
    <w:rsid w:val="00A5319E"/>
    <w:rsid w:val="00A532F3"/>
    <w:rsid w:val="00A568AD"/>
    <w:rsid w:val="00A57DDA"/>
    <w:rsid w:val="00A61747"/>
    <w:rsid w:val="00A81671"/>
    <w:rsid w:val="00A83328"/>
    <w:rsid w:val="00A8489E"/>
    <w:rsid w:val="00AA0642"/>
    <w:rsid w:val="00AA40AB"/>
    <w:rsid w:val="00AA57C6"/>
    <w:rsid w:val="00AB02A7"/>
    <w:rsid w:val="00AB4C85"/>
    <w:rsid w:val="00AC1EE2"/>
    <w:rsid w:val="00AC29F3"/>
    <w:rsid w:val="00AC54EE"/>
    <w:rsid w:val="00AD0A5F"/>
    <w:rsid w:val="00AD245B"/>
    <w:rsid w:val="00AD6353"/>
    <w:rsid w:val="00AE512A"/>
    <w:rsid w:val="00AE6FFA"/>
    <w:rsid w:val="00AF2049"/>
    <w:rsid w:val="00AF35AE"/>
    <w:rsid w:val="00B007B5"/>
    <w:rsid w:val="00B13AEF"/>
    <w:rsid w:val="00B231E5"/>
    <w:rsid w:val="00B25F24"/>
    <w:rsid w:val="00B3137B"/>
    <w:rsid w:val="00B4490D"/>
    <w:rsid w:val="00B55886"/>
    <w:rsid w:val="00B56732"/>
    <w:rsid w:val="00B56DBB"/>
    <w:rsid w:val="00B70887"/>
    <w:rsid w:val="00B97B4E"/>
    <w:rsid w:val="00B97CCC"/>
    <w:rsid w:val="00BA5530"/>
    <w:rsid w:val="00BA6965"/>
    <w:rsid w:val="00BD0FA3"/>
    <w:rsid w:val="00BD274C"/>
    <w:rsid w:val="00BD4251"/>
    <w:rsid w:val="00BE176C"/>
    <w:rsid w:val="00BE2724"/>
    <w:rsid w:val="00BE451D"/>
    <w:rsid w:val="00C02215"/>
    <w:rsid w:val="00C02B87"/>
    <w:rsid w:val="00C035E4"/>
    <w:rsid w:val="00C05A06"/>
    <w:rsid w:val="00C05F2E"/>
    <w:rsid w:val="00C20C25"/>
    <w:rsid w:val="00C26B09"/>
    <w:rsid w:val="00C32917"/>
    <w:rsid w:val="00C370BC"/>
    <w:rsid w:val="00C4086D"/>
    <w:rsid w:val="00C43B26"/>
    <w:rsid w:val="00C46F55"/>
    <w:rsid w:val="00C50C7C"/>
    <w:rsid w:val="00C52388"/>
    <w:rsid w:val="00C549A8"/>
    <w:rsid w:val="00C621B3"/>
    <w:rsid w:val="00C63C30"/>
    <w:rsid w:val="00C766C8"/>
    <w:rsid w:val="00C772E3"/>
    <w:rsid w:val="00C836DF"/>
    <w:rsid w:val="00C9058D"/>
    <w:rsid w:val="00CA1896"/>
    <w:rsid w:val="00CB2031"/>
    <w:rsid w:val="00CB4B85"/>
    <w:rsid w:val="00CB4D1B"/>
    <w:rsid w:val="00CB5B28"/>
    <w:rsid w:val="00CD2010"/>
    <w:rsid w:val="00CE6E3E"/>
    <w:rsid w:val="00CF513F"/>
    <w:rsid w:val="00CF5371"/>
    <w:rsid w:val="00CF5EC6"/>
    <w:rsid w:val="00CF7FC7"/>
    <w:rsid w:val="00D0323A"/>
    <w:rsid w:val="00D05048"/>
    <w:rsid w:val="00D0559F"/>
    <w:rsid w:val="00D065E5"/>
    <w:rsid w:val="00D077E9"/>
    <w:rsid w:val="00D129C6"/>
    <w:rsid w:val="00D13B0A"/>
    <w:rsid w:val="00D15C3F"/>
    <w:rsid w:val="00D1729F"/>
    <w:rsid w:val="00D24E8D"/>
    <w:rsid w:val="00D2628F"/>
    <w:rsid w:val="00D263BF"/>
    <w:rsid w:val="00D30A37"/>
    <w:rsid w:val="00D42CB7"/>
    <w:rsid w:val="00D448A2"/>
    <w:rsid w:val="00D5413D"/>
    <w:rsid w:val="00D570A9"/>
    <w:rsid w:val="00D57BDD"/>
    <w:rsid w:val="00D70D02"/>
    <w:rsid w:val="00D72B18"/>
    <w:rsid w:val="00D73906"/>
    <w:rsid w:val="00D770C7"/>
    <w:rsid w:val="00D81DDB"/>
    <w:rsid w:val="00D83D87"/>
    <w:rsid w:val="00D86945"/>
    <w:rsid w:val="00D90290"/>
    <w:rsid w:val="00DB23DD"/>
    <w:rsid w:val="00DB3FC9"/>
    <w:rsid w:val="00DB5EEA"/>
    <w:rsid w:val="00DC356B"/>
    <w:rsid w:val="00DD152F"/>
    <w:rsid w:val="00DE0751"/>
    <w:rsid w:val="00DE213F"/>
    <w:rsid w:val="00DE2F9B"/>
    <w:rsid w:val="00DF027C"/>
    <w:rsid w:val="00DF26C0"/>
    <w:rsid w:val="00DF406D"/>
    <w:rsid w:val="00DF7577"/>
    <w:rsid w:val="00E00A32"/>
    <w:rsid w:val="00E00B69"/>
    <w:rsid w:val="00E01C91"/>
    <w:rsid w:val="00E03BB2"/>
    <w:rsid w:val="00E03E5C"/>
    <w:rsid w:val="00E061A2"/>
    <w:rsid w:val="00E1036D"/>
    <w:rsid w:val="00E11F4B"/>
    <w:rsid w:val="00E11FE7"/>
    <w:rsid w:val="00E14231"/>
    <w:rsid w:val="00E16849"/>
    <w:rsid w:val="00E22ACD"/>
    <w:rsid w:val="00E24680"/>
    <w:rsid w:val="00E31E7E"/>
    <w:rsid w:val="00E343AA"/>
    <w:rsid w:val="00E34DBC"/>
    <w:rsid w:val="00E40F52"/>
    <w:rsid w:val="00E43829"/>
    <w:rsid w:val="00E43F30"/>
    <w:rsid w:val="00E45061"/>
    <w:rsid w:val="00E514AD"/>
    <w:rsid w:val="00E620B0"/>
    <w:rsid w:val="00E65048"/>
    <w:rsid w:val="00E73AA6"/>
    <w:rsid w:val="00E7762B"/>
    <w:rsid w:val="00E778D2"/>
    <w:rsid w:val="00E80D8B"/>
    <w:rsid w:val="00E81B40"/>
    <w:rsid w:val="00E8201C"/>
    <w:rsid w:val="00E94C35"/>
    <w:rsid w:val="00EA0E4E"/>
    <w:rsid w:val="00EA3B08"/>
    <w:rsid w:val="00EA517E"/>
    <w:rsid w:val="00EB2CDC"/>
    <w:rsid w:val="00EC131E"/>
    <w:rsid w:val="00ED5D65"/>
    <w:rsid w:val="00EE01FB"/>
    <w:rsid w:val="00EE127C"/>
    <w:rsid w:val="00EE4712"/>
    <w:rsid w:val="00EE7E0F"/>
    <w:rsid w:val="00EF555B"/>
    <w:rsid w:val="00F027BB"/>
    <w:rsid w:val="00F04FC7"/>
    <w:rsid w:val="00F06F6E"/>
    <w:rsid w:val="00F11DCF"/>
    <w:rsid w:val="00F14AD8"/>
    <w:rsid w:val="00F162EA"/>
    <w:rsid w:val="00F2006F"/>
    <w:rsid w:val="00F225E3"/>
    <w:rsid w:val="00F2579E"/>
    <w:rsid w:val="00F31CFA"/>
    <w:rsid w:val="00F329E8"/>
    <w:rsid w:val="00F3559C"/>
    <w:rsid w:val="00F357D2"/>
    <w:rsid w:val="00F4046E"/>
    <w:rsid w:val="00F40C7B"/>
    <w:rsid w:val="00F440A4"/>
    <w:rsid w:val="00F52D27"/>
    <w:rsid w:val="00F67D65"/>
    <w:rsid w:val="00F71C4C"/>
    <w:rsid w:val="00F72F39"/>
    <w:rsid w:val="00F83527"/>
    <w:rsid w:val="00F8487C"/>
    <w:rsid w:val="00F92866"/>
    <w:rsid w:val="00F94908"/>
    <w:rsid w:val="00FA7535"/>
    <w:rsid w:val="00FB19C0"/>
    <w:rsid w:val="00FB26E1"/>
    <w:rsid w:val="00FB29F1"/>
    <w:rsid w:val="00FB3364"/>
    <w:rsid w:val="00FB5D00"/>
    <w:rsid w:val="00FB7756"/>
    <w:rsid w:val="00FC4ACE"/>
    <w:rsid w:val="00FD583F"/>
    <w:rsid w:val="00FD6975"/>
    <w:rsid w:val="00FD7488"/>
    <w:rsid w:val="00FF16B4"/>
    <w:rsid w:val="00FF3A6A"/>
    <w:rsid w:val="00FF3D46"/>
    <w:rsid w:val="00FF5B52"/>
    <w:rsid w:val="00FF6FDD"/>
    <w:rsid w:val="00FF71E1"/>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535B86"/>
  <w15:docId w15:val="{B447BE32-4D3C-4CE4-ABA7-7B5693B90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E7E"/>
    <w:pPr>
      <w:spacing w:after="0"/>
    </w:pPr>
    <w:rPr>
      <w:rFonts w:eastAsiaTheme="minorEastAsia"/>
      <w:b/>
      <w:color w:val="22346A"/>
      <w:sz w:val="28"/>
      <w:szCs w:val="22"/>
    </w:rPr>
  </w:style>
  <w:style w:type="paragraph" w:styleId="Titre1">
    <w:name w:val="heading 1"/>
    <w:basedOn w:val="Normal"/>
    <w:link w:val="Titre1Car"/>
    <w:uiPriority w:val="4"/>
    <w:qFormat/>
    <w:rsid w:val="00E31E7E"/>
    <w:pPr>
      <w:keepNext/>
      <w:spacing w:before="240" w:after="60"/>
      <w:outlineLvl w:val="0"/>
    </w:pPr>
    <w:rPr>
      <w:rFonts w:ascii="Calibri" w:eastAsiaTheme="majorEastAsia" w:hAnsi="Calibri" w:cstheme="majorBidi"/>
      <w:kern w:val="28"/>
      <w:sz w:val="52"/>
      <w:szCs w:val="32"/>
    </w:rPr>
  </w:style>
  <w:style w:type="paragraph" w:styleId="Titre2">
    <w:name w:val="heading 2"/>
    <w:basedOn w:val="Normal"/>
    <w:next w:val="Normal"/>
    <w:link w:val="Titre2Car"/>
    <w:uiPriority w:val="4"/>
    <w:qFormat/>
    <w:rsid w:val="00E31E7E"/>
    <w:pPr>
      <w:keepNext/>
      <w:spacing w:after="240" w:line="240" w:lineRule="auto"/>
      <w:outlineLvl w:val="1"/>
    </w:pPr>
    <w:rPr>
      <w:rFonts w:eastAsiaTheme="majorEastAsia" w:cstheme="majorBidi"/>
      <w:b w:val="0"/>
      <w:color w:val="344EA2"/>
      <w:sz w:val="36"/>
      <w:szCs w:val="26"/>
      <w:u w:val="single"/>
    </w:rPr>
  </w:style>
  <w:style w:type="paragraph" w:styleId="Titre3">
    <w:name w:val="heading 3"/>
    <w:basedOn w:val="Normal"/>
    <w:next w:val="Normal"/>
    <w:link w:val="Titre3Car"/>
    <w:uiPriority w:val="5"/>
    <w:unhideWhenUsed/>
    <w:qFormat/>
    <w:rsid w:val="002865C3"/>
    <w:pPr>
      <w:keepNext/>
      <w:keepLines/>
      <w:spacing w:before="40"/>
      <w:outlineLvl w:val="2"/>
    </w:pPr>
    <w:rPr>
      <w:rFonts w:asciiTheme="majorHAnsi" w:eastAsiaTheme="majorEastAsia" w:hAnsiTheme="majorHAnsi" w:cstheme="majorBidi"/>
      <w:color w:val="0070C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itre">
    <w:name w:val="Title"/>
    <w:basedOn w:val="Normal"/>
    <w:link w:val="TitreCar"/>
    <w:uiPriority w:val="1"/>
    <w:qFormat/>
    <w:rsid w:val="00E31E7E"/>
    <w:pPr>
      <w:spacing w:after="200" w:line="240" w:lineRule="auto"/>
    </w:pPr>
    <w:rPr>
      <w:rFonts w:ascii="Calibri" w:eastAsiaTheme="majorEastAsia" w:hAnsi="Calibri" w:cstheme="majorBidi"/>
      <w:bCs/>
      <w:sz w:val="72"/>
      <w:szCs w:val="52"/>
    </w:rPr>
  </w:style>
  <w:style w:type="character" w:customStyle="1" w:styleId="TitreCar">
    <w:name w:val="Titre Car"/>
    <w:basedOn w:val="Policepardfaut"/>
    <w:link w:val="Titre"/>
    <w:uiPriority w:val="1"/>
    <w:rsid w:val="00E31E7E"/>
    <w:rPr>
      <w:rFonts w:ascii="Calibri" w:eastAsiaTheme="majorEastAsia" w:hAnsi="Calibri" w:cstheme="majorBidi"/>
      <w:b/>
      <w:bCs/>
      <w:color w:val="22346A"/>
      <w:sz w:val="72"/>
      <w:szCs w:val="52"/>
    </w:rPr>
  </w:style>
  <w:style w:type="paragraph" w:styleId="Sous-titre">
    <w:name w:val="Subtitle"/>
    <w:basedOn w:val="Normal"/>
    <w:link w:val="Sous-titreCar"/>
    <w:uiPriority w:val="2"/>
    <w:qFormat/>
    <w:rsid w:val="00D86945"/>
    <w:pPr>
      <w:framePr w:hSpace="180" w:wrap="around" w:vAnchor="text" w:hAnchor="margin" w:y="1167"/>
    </w:pPr>
    <w:rPr>
      <w:b w:val="0"/>
      <w:caps/>
      <w:spacing w:val="20"/>
      <w:sz w:val="32"/>
    </w:rPr>
  </w:style>
  <w:style w:type="character" w:customStyle="1" w:styleId="Sous-titreCar">
    <w:name w:val="Sous-titre Car"/>
    <w:basedOn w:val="Policepardfaut"/>
    <w:link w:val="Sous-titre"/>
    <w:uiPriority w:val="2"/>
    <w:rsid w:val="00D86945"/>
    <w:rPr>
      <w:rFonts w:eastAsiaTheme="minorEastAsia"/>
      <w:caps/>
      <w:color w:val="082A75" w:themeColor="text2"/>
      <w:spacing w:val="20"/>
      <w:sz w:val="32"/>
      <w:szCs w:val="22"/>
    </w:rPr>
  </w:style>
  <w:style w:type="character" w:customStyle="1" w:styleId="Titre1Car">
    <w:name w:val="Titre 1 Car"/>
    <w:basedOn w:val="Policepardfaut"/>
    <w:link w:val="Titre1"/>
    <w:uiPriority w:val="4"/>
    <w:rsid w:val="00E31E7E"/>
    <w:rPr>
      <w:rFonts w:ascii="Calibri" w:eastAsiaTheme="majorEastAsia" w:hAnsi="Calibri" w:cstheme="majorBidi"/>
      <w:b/>
      <w:color w:val="22346A"/>
      <w:kern w:val="28"/>
      <w:sz w:val="52"/>
      <w:szCs w:val="32"/>
    </w:rPr>
  </w:style>
  <w:style w:type="paragraph" w:styleId="En-tte">
    <w:name w:val="header"/>
    <w:basedOn w:val="Normal"/>
    <w:link w:val="En-tteCar"/>
    <w:uiPriority w:val="99"/>
    <w:unhideWhenUsed/>
    <w:rsid w:val="005037F0"/>
  </w:style>
  <w:style w:type="character" w:customStyle="1" w:styleId="En-tteCar">
    <w:name w:val="En-tête Car"/>
    <w:basedOn w:val="Policepardfaut"/>
    <w:link w:val="En-tte"/>
    <w:uiPriority w:val="99"/>
    <w:rsid w:val="0093335D"/>
  </w:style>
  <w:style w:type="paragraph" w:styleId="Pieddepage">
    <w:name w:val="footer"/>
    <w:basedOn w:val="Normal"/>
    <w:link w:val="PieddepageCar"/>
    <w:uiPriority w:val="99"/>
    <w:unhideWhenUsed/>
    <w:rsid w:val="005037F0"/>
  </w:style>
  <w:style w:type="character" w:customStyle="1" w:styleId="PieddepageCar">
    <w:name w:val="Pied de page Car"/>
    <w:basedOn w:val="Policepardfaut"/>
    <w:link w:val="Pieddepage"/>
    <w:uiPriority w:val="99"/>
    <w:rsid w:val="005037F0"/>
    <w:rPr>
      <w:sz w:val="24"/>
      <w:szCs w:val="24"/>
    </w:rPr>
  </w:style>
  <w:style w:type="paragraph" w:customStyle="1" w:styleId="Nom">
    <w:name w:val="Nom"/>
    <w:basedOn w:val="Normal"/>
    <w:uiPriority w:val="3"/>
    <w:qFormat/>
    <w:rsid w:val="00B231E5"/>
    <w:pPr>
      <w:spacing w:line="240" w:lineRule="auto"/>
      <w:jc w:val="right"/>
    </w:pPr>
  </w:style>
  <w:style w:type="character" w:customStyle="1" w:styleId="Titre2Car">
    <w:name w:val="Titre 2 Car"/>
    <w:basedOn w:val="Policepardfaut"/>
    <w:link w:val="Titre2"/>
    <w:uiPriority w:val="4"/>
    <w:rsid w:val="00E31E7E"/>
    <w:rPr>
      <w:rFonts w:eastAsiaTheme="majorEastAsia" w:cstheme="majorBidi"/>
      <w:color w:val="344EA2"/>
      <w:sz w:val="36"/>
      <w:szCs w:val="26"/>
      <w:u w:val="single"/>
    </w:rPr>
  </w:style>
  <w:style w:type="table" w:styleId="Grilledutableau">
    <w:name w:val="Table Grid"/>
    <w:basedOn w:val="Tableau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D86945"/>
    <w:rPr>
      <w:color w:val="808080"/>
    </w:rPr>
  </w:style>
  <w:style w:type="paragraph" w:customStyle="1" w:styleId="Contenu">
    <w:name w:val="Contenu"/>
    <w:basedOn w:val="Normal"/>
    <w:link w:val="Caractredecontenu"/>
    <w:qFormat/>
    <w:rsid w:val="00DF027C"/>
    <w:rPr>
      <w:b w:val="0"/>
    </w:rPr>
  </w:style>
  <w:style w:type="paragraph" w:customStyle="1" w:styleId="Textedemiseenvidence">
    <w:name w:val="Texte de mise en évidence"/>
    <w:basedOn w:val="Normal"/>
    <w:link w:val="Caractredetextedemiseenvidence"/>
    <w:qFormat/>
    <w:rsid w:val="00DF027C"/>
  </w:style>
  <w:style w:type="character" w:customStyle="1" w:styleId="Caractredecontenu">
    <w:name w:val="Caractère de contenu"/>
    <w:basedOn w:val="Policepardfaut"/>
    <w:link w:val="Contenu"/>
    <w:rsid w:val="00DF027C"/>
    <w:rPr>
      <w:rFonts w:eastAsiaTheme="minorEastAsia"/>
      <w:color w:val="082A75" w:themeColor="text2"/>
      <w:sz w:val="28"/>
      <w:szCs w:val="22"/>
    </w:rPr>
  </w:style>
  <w:style w:type="character" w:customStyle="1" w:styleId="Caractredetextedemiseenvidence">
    <w:name w:val="Caractère de texte de mise en évidence"/>
    <w:basedOn w:val="Policepardfaut"/>
    <w:link w:val="Textedemiseenvidence"/>
    <w:rsid w:val="00DF027C"/>
    <w:rPr>
      <w:rFonts w:eastAsiaTheme="minorEastAsia"/>
      <w:b/>
      <w:color w:val="082A75" w:themeColor="text2"/>
      <w:sz w:val="28"/>
      <w:szCs w:val="22"/>
    </w:rPr>
  </w:style>
  <w:style w:type="paragraph" w:styleId="En-ttedetabledesmatires">
    <w:name w:val="TOC Heading"/>
    <w:basedOn w:val="Titre1"/>
    <w:next w:val="Normal"/>
    <w:uiPriority w:val="39"/>
    <w:unhideWhenUsed/>
    <w:qFormat/>
    <w:rsid w:val="00613838"/>
    <w:pPr>
      <w:keepLines/>
      <w:spacing w:after="0" w:line="259" w:lineRule="auto"/>
      <w:outlineLvl w:val="9"/>
    </w:pPr>
    <w:rPr>
      <w:b w:val="0"/>
      <w:color w:val="013A57" w:themeColor="accent1" w:themeShade="BF"/>
      <w:kern w:val="0"/>
      <w:sz w:val="32"/>
      <w:lang w:eastAsia="fr-FR"/>
    </w:rPr>
  </w:style>
  <w:style w:type="paragraph" w:styleId="TM1">
    <w:name w:val="toc 1"/>
    <w:basedOn w:val="Normal"/>
    <w:next w:val="Normal"/>
    <w:autoRedefine/>
    <w:uiPriority w:val="39"/>
    <w:unhideWhenUsed/>
    <w:rsid w:val="00A81671"/>
    <w:pPr>
      <w:tabs>
        <w:tab w:val="right" w:leader="dot" w:pos="9060"/>
      </w:tabs>
      <w:spacing w:after="100" w:line="240" w:lineRule="auto"/>
    </w:pPr>
  </w:style>
  <w:style w:type="paragraph" w:styleId="TM2">
    <w:name w:val="toc 2"/>
    <w:basedOn w:val="Normal"/>
    <w:next w:val="Normal"/>
    <w:autoRedefine/>
    <w:uiPriority w:val="39"/>
    <w:unhideWhenUsed/>
    <w:rsid w:val="00613838"/>
    <w:pPr>
      <w:spacing w:after="100"/>
      <w:ind w:left="280"/>
    </w:pPr>
  </w:style>
  <w:style w:type="character" w:styleId="Lienhypertexte">
    <w:name w:val="Hyperlink"/>
    <w:basedOn w:val="Policepardfaut"/>
    <w:uiPriority w:val="99"/>
    <w:unhideWhenUsed/>
    <w:rsid w:val="00613838"/>
    <w:rPr>
      <w:color w:val="3592CF" w:themeColor="hyperlink"/>
      <w:u w:val="single"/>
    </w:rPr>
  </w:style>
  <w:style w:type="paragraph" w:customStyle="1" w:styleId="Paragraphe">
    <w:name w:val="Paragraphe"/>
    <w:basedOn w:val="Normal"/>
    <w:link w:val="ParagrapheCar"/>
    <w:qFormat/>
    <w:rsid w:val="004B71DD"/>
    <w:pPr>
      <w:spacing w:line="240" w:lineRule="auto"/>
      <w:jc w:val="both"/>
    </w:pPr>
    <w:rPr>
      <w:b w:val="0"/>
      <w:color w:val="auto"/>
      <w:sz w:val="24"/>
    </w:rPr>
  </w:style>
  <w:style w:type="character" w:customStyle="1" w:styleId="ParagrapheCar">
    <w:name w:val="Paragraphe Car"/>
    <w:basedOn w:val="Policepardfaut"/>
    <w:link w:val="Paragraphe"/>
    <w:rsid w:val="004B71DD"/>
    <w:rPr>
      <w:rFonts w:eastAsiaTheme="minorEastAsia"/>
      <w:szCs w:val="22"/>
    </w:rPr>
  </w:style>
  <w:style w:type="paragraph" w:styleId="Lgende">
    <w:name w:val="caption"/>
    <w:basedOn w:val="Normal"/>
    <w:next w:val="Normal"/>
    <w:uiPriority w:val="99"/>
    <w:unhideWhenUsed/>
    <w:rsid w:val="007561DE"/>
    <w:pPr>
      <w:spacing w:after="200" w:line="240" w:lineRule="auto"/>
    </w:pPr>
    <w:rPr>
      <w:i/>
      <w:iCs/>
      <w:sz w:val="18"/>
      <w:szCs w:val="18"/>
    </w:rPr>
  </w:style>
  <w:style w:type="paragraph" w:styleId="Tabledesillustrations">
    <w:name w:val="table of figures"/>
    <w:basedOn w:val="Normal"/>
    <w:next w:val="Normal"/>
    <w:uiPriority w:val="99"/>
    <w:unhideWhenUsed/>
    <w:rsid w:val="007561DE"/>
  </w:style>
  <w:style w:type="character" w:customStyle="1" w:styleId="Titre3Car">
    <w:name w:val="Titre 3 Car"/>
    <w:basedOn w:val="Policepardfaut"/>
    <w:link w:val="Titre3"/>
    <w:uiPriority w:val="5"/>
    <w:rsid w:val="002865C3"/>
    <w:rPr>
      <w:rFonts w:asciiTheme="majorHAnsi" w:eastAsiaTheme="majorEastAsia" w:hAnsiTheme="majorHAnsi" w:cstheme="majorBidi"/>
      <w:b/>
      <w:color w:val="0070C0"/>
    </w:rPr>
  </w:style>
  <w:style w:type="paragraph" w:styleId="TM3">
    <w:name w:val="toc 3"/>
    <w:basedOn w:val="Normal"/>
    <w:next w:val="Normal"/>
    <w:autoRedefine/>
    <w:uiPriority w:val="39"/>
    <w:unhideWhenUsed/>
    <w:rsid w:val="004971B5"/>
    <w:pPr>
      <w:spacing w:after="100"/>
      <w:ind w:left="560"/>
    </w:pPr>
  </w:style>
  <w:style w:type="paragraph" w:styleId="Paragraphedeliste">
    <w:name w:val="List Paragraph"/>
    <w:basedOn w:val="Normal"/>
    <w:uiPriority w:val="34"/>
    <w:unhideWhenUsed/>
    <w:qFormat/>
    <w:rsid w:val="00CB4D1B"/>
    <w:pPr>
      <w:ind w:left="720"/>
      <w:contextualSpacing/>
    </w:pPr>
  </w:style>
  <w:style w:type="character" w:styleId="Mentionnonrsolue">
    <w:name w:val="Unresolved Mention"/>
    <w:basedOn w:val="Policepardfaut"/>
    <w:uiPriority w:val="99"/>
    <w:semiHidden/>
    <w:unhideWhenUsed/>
    <w:rsid w:val="003D6A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237475">
      <w:bodyDiv w:val="1"/>
      <w:marLeft w:val="0"/>
      <w:marRight w:val="0"/>
      <w:marTop w:val="0"/>
      <w:marBottom w:val="0"/>
      <w:divBdr>
        <w:top w:val="none" w:sz="0" w:space="0" w:color="auto"/>
        <w:left w:val="none" w:sz="0" w:space="0" w:color="auto"/>
        <w:bottom w:val="none" w:sz="0" w:space="0" w:color="auto"/>
        <w:right w:val="none" w:sz="0" w:space="0" w:color="auto"/>
      </w:divBdr>
    </w:div>
    <w:div w:id="1514493184">
      <w:bodyDiv w:val="1"/>
      <w:marLeft w:val="0"/>
      <w:marRight w:val="0"/>
      <w:marTop w:val="0"/>
      <w:marBottom w:val="0"/>
      <w:divBdr>
        <w:top w:val="none" w:sz="0" w:space="0" w:color="auto"/>
        <w:left w:val="none" w:sz="0" w:space="0" w:color="auto"/>
        <w:bottom w:val="none" w:sz="0" w:space="0" w:color="auto"/>
        <w:right w:val="none" w:sz="0" w:space="0" w:color="auto"/>
      </w:divBdr>
    </w:div>
    <w:div w:id="1781297749">
      <w:bodyDiv w:val="1"/>
      <w:marLeft w:val="0"/>
      <w:marRight w:val="0"/>
      <w:marTop w:val="0"/>
      <w:marBottom w:val="0"/>
      <w:divBdr>
        <w:top w:val="none" w:sz="0" w:space="0" w:color="auto"/>
        <w:left w:val="none" w:sz="0" w:space="0" w:color="auto"/>
        <w:bottom w:val="none" w:sz="0" w:space="0" w:color="auto"/>
        <w:right w:val="none" w:sz="0" w:space="0" w:color="auto"/>
      </w:divBdr>
    </w:div>
    <w:div w:id="1957981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jpg"/><Relationship Id="rId21" Type="http://schemas.openxmlformats.org/officeDocument/2006/relationships/image" Target="media/image14.png"/><Relationship Id="rId42" Type="http://schemas.openxmlformats.org/officeDocument/2006/relationships/image" Target="media/image35.jpg"/><Relationship Id="rId47" Type="http://schemas.openxmlformats.org/officeDocument/2006/relationships/image" Target="media/image40.jpeg"/><Relationship Id="rId63" Type="http://schemas.openxmlformats.org/officeDocument/2006/relationships/hyperlink" Target="file:///D:\Cours\M1\Stage\Rapport%20de%20stage%20GUIHENEUF-Paul.docx" TargetMode="External"/><Relationship Id="rId68" Type="http://schemas.openxmlformats.org/officeDocument/2006/relationships/hyperlink" Target="file:///D:\Cours\M1\Stage\Rapport%20de%20stage%20GUIHENEUF-Paul.docx" TargetMode="External"/><Relationship Id="rId84" Type="http://schemas.openxmlformats.org/officeDocument/2006/relationships/hyperlink" Target="file:///D:\Cours\M1\Stage\Rapport%20de%20stage%20GUIHENEUF-Paul.docx" TargetMode="External"/><Relationship Id="rId89" Type="http://schemas.openxmlformats.org/officeDocument/2006/relationships/hyperlink" Target="file:///D:\Cours\M1\Stage\Rapport%20de%20stage%20GUIHENEUF-Paul.docx" TargetMode="External"/><Relationship Id="rId112" Type="http://schemas.openxmlformats.org/officeDocument/2006/relationships/hyperlink" Target="file:///D:\Cours\M1\Stage\Rapport%20de%20stage%20GUIHENEUF-Paul.docx" TargetMode="External"/><Relationship Id="rId16" Type="http://schemas.openxmlformats.org/officeDocument/2006/relationships/image" Target="media/image9.png"/><Relationship Id="rId107" Type="http://schemas.openxmlformats.org/officeDocument/2006/relationships/hyperlink" Target="file:///D:\Cours\M1\Stage\Rapport%20de%20stage%20GUIHENEUF-Paul.docx" TargetMode="External"/><Relationship Id="rId11" Type="http://schemas.openxmlformats.org/officeDocument/2006/relationships/image" Target="media/image4.png"/><Relationship Id="rId32" Type="http://schemas.openxmlformats.org/officeDocument/2006/relationships/image" Target="media/image25.jpg"/><Relationship Id="rId37" Type="http://schemas.openxmlformats.org/officeDocument/2006/relationships/image" Target="media/image30.png"/><Relationship Id="rId53" Type="http://schemas.openxmlformats.org/officeDocument/2006/relationships/hyperlink" Target="file:///D:\Cours\M1\Stage\Rapport%20de%20stage%20GUIHENEUF-Paul.docx" TargetMode="External"/><Relationship Id="rId58" Type="http://schemas.openxmlformats.org/officeDocument/2006/relationships/hyperlink" Target="file:///D:\Cours\M1\Stage\Rapport%20de%20stage%20GUIHENEUF-Paul.docx" TargetMode="External"/><Relationship Id="rId74" Type="http://schemas.openxmlformats.org/officeDocument/2006/relationships/hyperlink" Target="file:///D:\Cours\M1\Stage\Rapport%20de%20stage%20GUIHENEUF-Paul.docx" TargetMode="External"/><Relationship Id="rId79" Type="http://schemas.openxmlformats.org/officeDocument/2006/relationships/hyperlink" Target="file:///D:\Cours\M1\Stage\Rapport%20de%20stage%20GUIHENEUF-Paul.docx" TargetMode="External"/><Relationship Id="rId102" Type="http://schemas.openxmlformats.org/officeDocument/2006/relationships/hyperlink" Target="file:///D:\Cours\M1\Stage\Rapport%20de%20stage%20GUIHENEUF-Paul.docx" TargetMode="External"/><Relationship Id="rId123" Type="http://schemas.openxmlformats.org/officeDocument/2006/relationships/image" Target="media/image51.jpg"/><Relationship Id="rId128" Type="http://schemas.openxmlformats.org/officeDocument/2006/relationships/glossaryDocument" Target="glossary/document.xml"/><Relationship Id="rId5" Type="http://schemas.openxmlformats.org/officeDocument/2006/relationships/webSettings" Target="webSettings.xml"/><Relationship Id="rId90" Type="http://schemas.openxmlformats.org/officeDocument/2006/relationships/hyperlink" Target="file:///D:\Cours\M1\Stage\Rapport%20de%20stage%20GUIHENEUF-Paul.docx" TargetMode="External"/><Relationship Id="rId95" Type="http://schemas.openxmlformats.org/officeDocument/2006/relationships/hyperlink" Target="file:///D:\Cours\M1\Stage\Rapport%20de%20stage%20GUIHENEUF-Paul.docx"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hyperlink" Target="https://www.francetvinfo.fr/decouverte/vacances/video-patrimoine-mais-c-est-quoi-au-juste-la-theorie-de-la-tragedie-des-biens-communs_2779837.html" TargetMode="External"/><Relationship Id="rId64" Type="http://schemas.openxmlformats.org/officeDocument/2006/relationships/hyperlink" Target="file:///D:\Cours\M1\Stage\Rapport%20de%20stage%20GUIHENEUF-Paul.docx" TargetMode="External"/><Relationship Id="rId69" Type="http://schemas.openxmlformats.org/officeDocument/2006/relationships/hyperlink" Target="file:///D:\Cours\M1\Stage\Rapport%20de%20stage%20GUIHENEUF-Paul.docx" TargetMode="External"/><Relationship Id="rId113" Type="http://schemas.openxmlformats.org/officeDocument/2006/relationships/image" Target="media/image41.png"/><Relationship Id="rId118" Type="http://schemas.openxmlformats.org/officeDocument/2006/relationships/image" Target="media/image46.jpg"/><Relationship Id="rId80" Type="http://schemas.openxmlformats.org/officeDocument/2006/relationships/hyperlink" Target="file:///D:\Cours\M1\Stage\Rapport%20de%20stage%20GUIHENEUF-Paul.docx" TargetMode="External"/><Relationship Id="rId85" Type="http://schemas.openxmlformats.org/officeDocument/2006/relationships/hyperlink" Target="file:///D:\Cours\M1\Stage\Rapport%20de%20stage%20GUIHENEUF-Paul.docx"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jpg"/><Relationship Id="rId38" Type="http://schemas.openxmlformats.org/officeDocument/2006/relationships/image" Target="media/image31.jpg"/><Relationship Id="rId59" Type="http://schemas.openxmlformats.org/officeDocument/2006/relationships/hyperlink" Target="file:///D:\Cours\M1\Stage\Rapport%20de%20stage%20GUIHENEUF-Paul.docx" TargetMode="External"/><Relationship Id="rId103" Type="http://schemas.openxmlformats.org/officeDocument/2006/relationships/hyperlink" Target="file:///D:\Cours\M1\Stage\Rapport%20de%20stage%20GUIHENEUF-Paul.docx" TargetMode="External"/><Relationship Id="rId108" Type="http://schemas.openxmlformats.org/officeDocument/2006/relationships/hyperlink" Target="file:///D:\Cours\M1\Stage\Rapport%20de%20stage%20GUIHENEUF-Paul.docx" TargetMode="External"/><Relationship Id="rId124" Type="http://schemas.openxmlformats.org/officeDocument/2006/relationships/header" Target="header1.xml"/><Relationship Id="rId129" Type="http://schemas.openxmlformats.org/officeDocument/2006/relationships/theme" Target="theme/theme1.xml"/><Relationship Id="rId54" Type="http://schemas.openxmlformats.org/officeDocument/2006/relationships/hyperlink" Target="file:///D:\Cours\M1\Stage\Rapport%20de%20stage%20GUIHENEUF-Paul.docx" TargetMode="External"/><Relationship Id="rId70" Type="http://schemas.openxmlformats.org/officeDocument/2006/relationships/hyperlink" Target="file:///D:\Cours\M1\Stage\Rapport%20de%20stage%20GUIHENEUF-Paul.docx" TargetMode="External"/><Relationship Id="rId75" Type="http://schemas.openxmlformats.org/officeDocument/2006/relationships/hyperlink" Target="file:///D:\Cours\M1\Stage\Rapport%20de%20stage%20GUIHENEUF-Paul.docx" TargetMode="External"/><Relationship Id="rId91" Type="http://schemas.openxmlformats.org/officeDocument/2006/relationships/hyperlink" Target="file:///D:\Cours\M1\Stage\Rapport%20de%20stage%20GUIHENEUF-Paul.docx" TargetMode="External"/><Relationship Id="rId96" Type="http://schemas.openxmlformats.org/officeDocument/2006/relationships/hyperlink" Target="file:///D:\Cours\M1\Stage\Rapport%20de%20stage%20GUIHENEUF-Paul.doc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jpeg"/><Relationship Id="rId49" Type="http://schemas.openxmlformats.org/officeDocument/2006/relationships/hyperlink" Target="https://slow-world.com/clef-12-la-loi-de-pareto-20-80/" TargetMode="External"/><Relationship Id="rId114" Type="http://schemas.openxmlformats.org/officeDocument/2006/relationships/image" Target="media/image42.png"/><Relationship Id="rId119" Type="http://schemas.openxmlformats.org/officeDocument/2006/relationships/image" Target="media/image47.jpg"/><Relationship Id="rId44" Type="http://schemas.openxmlformats.org/officeDocument/2006/relationships/image" Target="media/image37.jpeg"/><Relationship Id="rId60" Type="http://schemas.openxmlformats.org/officeDocument/2006/relationships/hyperlink" Target="file:///D:\Cours\M1\Stage\Rapport%20de%20stage%20GUIHENEUF-Paul.docx" TargetMode="External"/><Relationship Id="rId65" Type="http://schemas.openxmlformats.org/officeDocument/2006/relationships/hyperlink" Target="file:///D:\Cours\M1\Stage\Rapport%20de%20stage%20GUIHENEUF-Paul.docx" TargetMode="External"/><Relationship Id="rId81" Type="http://schemas.openxmlformats.org/officeDocument/2006/relationships/hyperlink" Target="file:///D:\Cours\M1\Stage\Rapport%20de%20stage%20GUIHENEUF-Paul.docx" TargetMode="External"/><Relationship Id="rId86" Type="http://schemas.openxmlformats.org/officeDocument/2006/relationships/hyperlink" Target="file:///D:\Cours\M1\Stage\Rapport%20de%20stage%20GUIHENEUF-Paul.docx"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file:///D:\Cours\M1\Stage\Rapport%20de%20stage%20GUIHENEUF-Paul.docx" TargetMode="External"/><Relationship Id="rId34" Type="http://schemas.openxmlformats.org/officeDocument/2006/relationships/image" Target="media/image27.jpeg"/><Relationship Id="rId50" Type="http://schemas.openxmlformats.org/officeDocument/2006/relationships/hyperlink" Target="file:///D:\Cours\M1\Stage\Rapport%20de%20stage%20GUIHENEUF-Paul.docx" TargetMode="External"/><Relationship Id="rId55" Type="http://schemas.openxmlformats.org/officeDocument/2006/relationships/hyperlink" Target="file:///D:\Cours\M1\Stage\Rapport%20de%20stage%20GUIHENEUF-Paul.docx" TargetMode="External"/><Relationship Id="rId76" Type="http://schemas.openxmlformats.org/officeDocument/2006/relationships/hyperlink" Target="file:///D:\Cours\M1\Stage\Rapport%20de%20stage%20GUIHENEUF-Paul.docx" TargetMode="External"/><Relationship Id="rId97" Type="http://schemas.openxmlformats.org/officeDocument/2006/relationships/hyperlink" Target="file:///D:\Cours\M1\Stage\Rapport%20de%20stage%20GUIHENEUF-Paul.docx" TargetMode="External"/><Relationship Id="rId104" Type="http://schemas.openxmlformats.org/officeDocument/2006/relationships/hyperlink" Target="file:///D:\Cours\M1\Stage\Rapport%20de%20stage%20GUIHENEUF-Paul.docx" TargetMode="External"/><Relationship Id="rId120" Type="http://schemas.openxmlformats.org/officeDocument/2006/relationships/image" Target="media/image48.jpg"/><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file:///D:\Cours\M1\Stage\Rapport%20de%20stage%20GUIHENEUF-Paul.docx" TargetMode="External"/><Relationship Id="rId92" Type="http://schemas.openxmlformats.org/officeDocument/2006/relationships/hyperlink" Target="file:///D:\Cours\M1\Stage\Rapport%20de%20stage%20GUIHENEUF-Paul.docx"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hyperlink" Target="file:///D:\Cours\M1\Stage\Rapport%20de%20stage%20GUIHENEUF-Paul.docx" TargetMode="External"/><Relationship Id="rId87" Type="http://schemas.openxmlformats.org/officeDocument/2006/relationships/hyperlink" Target="file:///D:\Cours\M1\Stage\Rapport%20de%20stage%20GUIHENEUF-Paul.docx" TargetMode="External"/><Relationship Id="rId110" Type="http://schemas.openxmlformats.org/officeDocument/2006/relationships/hyperlink" Target="file:///D:\Cours\M1\Stage\Rapport%20de%20stage%20GUIHENEUF-Paul.docx" TargetMode="External"/><Relationship Id="rId115" Type="http://schemas.openxmlformats.org/officeDocument/2006/relationships/image" Target="media/image43.jpg"/><Relationship Id="rId61" Type="http://schemas.openxmlformats.org/officeDocument/2006/relationships/hyperlink" Target="file:///D:\Cours\M1\Stage\Rapport%20de%20stage%20GUIHENEUF-Paul.docx" TargetMode="External"/><Relationship Id="rId82" Type="http://schemas.openxmlformats.org/officeDocument/2006/relationships/hyperlink" Target="file:///D:\Cours\M1\Stage\Rapport%20de%20stage%20GUIHENEUF-Paul.docx"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hyperlink" Target="file:///D:\Cours\M1\Stage\Rapport%20de%20stage%20GUIHENEUF-Paul.docx" TargetMode="External"/><Relationship Id="rId77" Type="http://schemas.openxmlformats.org/officeDocument/2006/relationships/hyperlink" Target="file:///D:\Cours\M1\Stage\Rapport%20de%20stage%20GUIHENEUF-Paul.docx" TargetMode="External"/><Relationship Id="rId100" Type="http://schemas.openxmlformats.org/officeDocument/2006/relationships/hyperlink" Target="file:///D:\Cours\M1\Stage\Rapport%20de%20stage%20GUIHENEUF-Paul.docx" TargetMode="External"/><Relationship Id="rId105" Type="http://schemas.openxmlformats.org/officeDocument/2006/relationships/hyperlink" Target="file:///D:\Cours\M1\Stage\Rapport%20de%20stage%20GUIHENEUF-Paul.docx" TargetMode="External"/><Relationship Id="rId12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file:///D:\Cours\M1\Stage\Rapport%20de%20stage%20GUIHENEUF-Paul.docx" TargetMode="External"/><Relationship Id="rId72" Type="http://schemas.openxmlformats.org/officeDocument/2006/relationships/hyperlink" Target="file:///D:\Cours\M1\Stage\Rapport%20de%20stage%20GUIHENEUF-Paul.docx" TargetMode="External"/><Relationship Id="rId93" Type="http://schemas.openxmlformats.org/officeDocument/2006/relationships/hyperlink" Target="file:///D:\Cours\M1\Stage\Rapport%20de%20stage%20GUIHENEUF-Paul.docx" TargetMode="External"/><Relationship Id="rId98" Type="http://schemas.openxmlformats.org/officeDocument/2006/relationships/hyperlink" Target="file:///D:\Cours\M1\Stage\Rapport%20de%20stage%20GUIHENEUF-Paul.docx" TargetMode="External"/><Relationship Id="rId121" Type="http://schemas.openxmlformats.org/officeDocument/2006/relationships/image" Target="media/image49.jp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hyperlink" Target="file:///D:\Cours\M1\Stage\Rapport%20de%20stage%20GUIHENEUF-Paul.docx" TargetMode="External"/><Relationship Id="rId116" Type="http://schemas.openxmlformats.org/officeDocument/2006/relationships/image" Target="media/image44.jpg"/><Relationship Id="rId20" Type="http://schemas.openxmlformats.org/officeDocument/2006/relationships/image" Target="media/image13.png"/><Relationship Id="rId41" Type="http://schemas.openxmlformats.org/officeDocument/2006/relationships/image" Target="media/image34.jpg"/><Relationship Id="rId62" Type="http://schemas.openxmlformats.org/officeDocument/2006/relationships/hyperlink" Target="file:///D:\Cours\M1\Stage\Rapport%20de%20stage%20GUIHENEUF-Paul.docx" TargetMode="External"/><Relationship Id="rId83" Type="http://schemas.openxmlformats.org/officeDocument/2006/relationships/hyperlink" Target="file:///D:\Cours\M1\Stage\Rapport%20de%20stage%20GUIHENEUF-Paul.docx" TargetMode="External"/><Relationship Id="rId88" Type="http://schemas.openxmlformats.org/officeDocument/2006/relationships/hyperlink" Target="file:///D:\Cours\M1\Stage\Rapport%20de%20stage%20GUIHENEUF-Paul.docx" TargetMode="External"/><Relationship Id="rId111" Type="http://schemas.openxmlformats.org/officeDocument/2006/relationships/hyperlink" Target="file:///D:\Cours\M1\Stage\Rapport%20de%20stage%20GUIHENEUF-Paul.docx"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yperlink" Target="file:///D:\Cours\M1\Stage\Rapport%20de%20stage%20GUIHENEUF-Paul.docx" TargetMode="External"/><Relationship Id="rId106" Type="http://schemas.openxmlformats.org/officeDocument/2006/relationships/hyperlink" Target="file:///D:\Cours\M1\Stage\Rapport%20de%20stage%20GUIHENEUF-Paul.docx" TargetMode="External"/><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jpg"/><Relationship Id="rId52" Type="http://schemas.openxmlformats.org/officeDocument/2006/relationships/hyperlink" Target="file:///D:\Cours\M1\Stage\Rapport%20de%20stage%20GUIHENEUF-Paul.docx" TargetMode="External"/><Relationship Id="rId73" Type="http://schemas.openxmlformats.org/officeDocument/2006/relationships/hyperlink" Target="file:///D:\Cours\M1\Stage\Rapport%20de%20stage%20GUIHENEUF-Paul.docx" TargetMode="External"/><Relationship Id="rId78" Type="http://schemas.openxmlformats.org/officeDocument/2006/relationships/hyperlink" Target="file:///D:\Cours\M1\Stage\Rapport%20de%20stage%20GUIHENEUF-Paul.docx" TargetMode="External"/><Relationship Id="rId94" Type="http://schemas.openxmlformats.org/officeDocument/2006/relationships/hyperlink" Target="file:///D:\Cours\M1\Stage\Rapport%20de%20stage%20GUIHENEUF-Paul.docx" TargetMode="External"/><Relationship Id="rId99" Type="http://schemas.openxmlformats.org/officeDocument/2006/relationships/hyperlink" Target="file:///D:\Cours\M1\Stage\Rapport%20de%20stage%20GUIHENEUF-Paul.docx" TargetMode="External"/><Relationship Id="rId101" Type="http://schemas.openxmlformats.org/officeDocument/2006/relationships/hyperlink" Target="file:///D:\Cours\M1\Stage\Rapport%20de%20stage%20GUIHENEUF-Paul.docx" TargetMode="External"/><Relationship Id="rId122" Type="http://schemas.openxmlformats.org/officeDocument/2006/relationships/image" Target="media/image50.jp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ppData\Roaming\Microsoft\Templates\Rap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75C259CD924301B544DF7044979948"/>
        <w:category>
          <w:name w:val="Général"/>
          <w:gallery w:val="placeholder"/>
        </w:category>
        <w:types>
          <w:type w:val="bbPlcHdr"/>
        </w:types>
        <w:behaviors>
          <w:behavior w:val="content"/>
        </w:behaviors>
        <w:guid w:val="{13FEF9F0-383B-4543-846B-27F6E07A6AE5}"/>
      </w:docPartPr>
      <w:docPartBody>
        <w:p w:rsidR="0046381F" w:rsidRDefault="00BE680E">
          <w:pPr>
            <w:pStyle w:val="8F75C259CD924301B544DF7044979948"/>
          </w:pPr>
          <w:r>
            <w:rPr>
              <w:lang w:bidi="fr-FR"/>
            </w:rPr>
            <w:t>NOM DE LA SOCIÉTÉ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25D"/>
    <w:rsid w:val="00011E86"/>
    <w:rsid w:val="0004593B"/>
    <w:rsid w:val="000602E5"/>
    <w:rsid w:val="000621AD"/>
    <w:rsid w:val="00095DAB"/>
    <w:rsid w:val="000A444A"/>
    <w:rsid w:val="000F1895"/>
    <w:rsid w:val="000F5147"/>
    <w:rsid w:val="00102961"/>
    <w:rsid w:val="00103355"/>
    <w:rsid w:val="001671C5"/>
    <w:rsid w:val="00191FD0"/>
    <w:rsid w:val="001A2691"/>
    <w:rsid w:val="00245F43"/>
    <w:rsid w:val="002C2284"/>
    <w:rsid w:val="002E3A36"/>
    <w:rsid w:val="00307C3C"/>
    <w:rsid w:val="00326AC3"/>
    <w:rsid w:val="003427A5"/>
    <w:rsid w:val="00352CBE"/>
    <w:rsid w:val="00366279"/>
    <w:rsid w:val="00366965"/>
    <w:rsid w:val="00371556"/>
    <w:rsid w:val="00390BEE"/>
    <w:rsid w:val="00394706"/>
    <w:rsid w:val="003B3548"/>
    <w:rsid w:val="003D07FE"/>
    <w:rsid w:val="003D4E80"/>
    <w:rsid w:val="003E5088"/>
    <w:rsid w:val="003F4E5A"/>
    <w:rsid w:val="00407D52"/>
    <w:rsid w:val="00413680"/>
    <w:rsid w:val="00421383"/>
    <w:rsid w:val="004517AE"/>
    <w:rsid w:val="00461927"/>
    <w:rsid w:val="004630C8"/>
    <w:rsid w:val="0046381F"/>
    <w:rsid w:val="00466B10"/>
    <w:rsid w:val="00474847"/>
    <w:rsid w:val="004777B7"/>
    <w:rsid w:val="004C47AB"/>
    <w:rsid w:val="004D1DE6"/>
    <w:rsid w:val="004E4875"/>
    <w:rsid w:val="00502345"/>
    <w:rsid w:val="005464B8"/>
    <w:rsid w:val="00575899"/>
    <w:rsid w:val="005D3C5F"/>
    <w:rsid w:val="005F4B18"/>
    <w:rsid w:val="00614EFC"/>
    <w:rsid w:val="00624DE8"/>
    <w:rsid w:val="00672811"/>
    <w:rsid w:val="0068059C"/>
    <w:rsid w:val="00695AC5"/>
    <w:rsid w:val="006A3694"/>
    <w:rsid w:val="006F3731"/>
    <w:rsid w:val="006F4065"/>
    <w:rsid w:val="00712E5B"/>
    <w:rsid w:val="00743127"/>
    <w:rsid w:val="00743D73"/>
    <w:rsid w:val="0074456F"/>
    <w:rsid w:val="0075525D"/>
    <w:rsid w:val="00783594"/>
    <w:rsid w:val="007837B0"/>
    <w:rsid w:val="0078768F"/>
    <w:rsid w:val="00796DD6"/>
    <w:rsid w:val="007A5EDF"/>
    <w:rsid w:val="007F3B1C"/>
    <w:rsid w:val="0080213F"/>
    <w:rsid w:val="0082316C"/>
    <w:rsid w:val="0083499E"/>
    <w:rsid w:val="008514B9"/>
    <w:rsid w:val="008848FF"/>
    <w:rsid w:val="00884DEF"/>
    <w:rsid w:val="008A2131"/>
    <w:rsid w:val="008C60DC"/>
    <w:rsid w:val="008E1545"/>
    <w:rsid w:val="008E2278"/>
    <w:rsid w:val="0097025D"/>
    <w:rsid w:val="00991C34"/>
    <w:rsid w:val="009A0FE5"/>
    <w:rsid w:val="009D55E4"/>
    <w:rsid w:val="009E3856"/>
    <w:rsid w:val="009F0AD5"/>
    <w:rsid w:val="009F7F85"/>
    <w:rsid w:val="00AE2FAF"/>
    <w:rsid w:val="00B32CFF"/>
    <w:rsid w:val="00B33A1D"/>
    <w:rsid w:val="00B33C31"/>
    <w:rsid w:val="00B35756"/>
    <w:rsid w:val="00BA1306"/>
    <w:rsid w:val="00BA28A3"/>
    <w:rsid w:val="00BC7643"/>
    <w:rsid w:val="00BE680E"/>
    <w:rsid w:val="00BF0204"/>
    <w:rsid w:val="00BF6E05"/>
    <w:rsid w:val="00C06763"/>
    <w:rsid w:val="00C47EB7"/>
    <w:rsid w:val="00C65311"/>
    <w:rsid w:val="00CB24A1"/>
    <w:rsid w:val="00CB5F8D"/>
    <w:rsid w:val="00CC1F9E"/>
    <w:rsid w:val="00CE4292"/>
    <w:rsid w:val="00CF6C3B"/>
    <w:rsid w:val="00D26B89"/>
    <w:rsid w:val="00D62005"/>
    <w:rsid w:val="00D643AF"/>
    <w:rsid w:val="00D71834"/>
    <w:rsid w:val="00DA5757"/>
    <w:rsid w:val="00DB01F2"/>
    <w:rsid w:val="00DB03CB"/>
    <w:rsid w:val="00DC1354"/>
    <w:rsid w:val="00DD0907"/>
    <w:rsid w:val="00E15EF9"/>
    <w:rsid w:val="00E63CC5"/>
    <w:rsid w:val="00EC3D09"/>
    <w:rsid w:val="00EF3EE8"/>
    <w:rsid w:val="00F64065"/>
    <w:rsid w:val="00FF17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Sous-titreCar">
    <w:name w:val="Sous-titre Car"/>
    <w:basedOn w:val="Policepardfaut"/>
    <w:link w:val="Sous-titre"/>
    <w:uiPriority w:val="2"/>
    <w:rPr>
      <w:caps/>
      <w:color w:val="44546A" w:themeColor="text2"/>
      <w:spacing w:val="20"/>
      <w:sz w:val="32"/>
      <w:lang w:eastAsia="en-US"/>
    </w:rPr>
  </w:style>
  <w:style w:type="paragraph" w:customStyle="1" w:styleId="8F75C259CD924301B544DF7044979948">
    <w:name w:val="8F75C259CD924301B544DF70449799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FEEB1-BC88-4451-B9B0-A302DAE06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emplate>
  <TotalTime>279</TotalTime>
  <Pages>51</Pages>
  <Words>11110</Words>
  <Characters>61108</Characters>
  <Application>Microsoft Office Word</Application>
  <DocSecurity>0</DocSecurity>
  <Lines>509</Lines>
  <Paragraphs>144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Pul</dc:creator>
  <cp:keywords/>
  <cp:lastModifiedBy>Paul Guihéneuf</cp:lastModifiedBy>
  <cp:revision>24</cp:revision>
  <cp:lastPrinted>2021-06-16T07:36:00Z</cp:lastPrinted>
  <dcterms:created xsi:type="dcterms:W3CDTF">2021-06-15T08:55:00Z</dcterms:created>
  <dcterms:modified xsi:type="dcterms:W3CDTF">2021-06-18T15:11:00Z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