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265" w:rsidRPr="00CB1DF8" w:rsidRDefault="00845265" w:rsidP="00845265"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B63D1EF" wp14:editId="4F798E12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chemeClr val="accent4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D1611" id="Rectangle 243" o:spid="_x0000_s1026" style="position:absolute;margin-left:.15pt;margin-top:.1pt;width:25.9pt;height:841.6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" fillcolor="#ffc000 [3207]" stroked="f" strokeweight="1pt">
                <v:fill r:id="rId7" o:title="" color2="white [3212]" type="pattern"/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54C36FD" wp14:editId="57E63158">
                <wp:simplePos x="0" y="0"/>
                <wp:positionH relativeFrom="page">
                  <wp:posOffset>291465</wp:posOffset>
                </wp:positionH>
                <wp:positionV relativeFrom="page">
                  <wp:posOffset>106045</wp:posOffset>
                </wp:positionV>
                <wp:extent cx="1380490" cy="1007745"/>
                <wp:effectExtent l="0" t="0" r="10160" b="1905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957AB5" w:rsidRDefault="000B122F" w:rsidP="00845265">
                            <w:pPr>
                              <w:spacing w:line="1740" w:lineRule="exact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74"/>
                                <w:szCs w:val="174"/>
                              </w:rPr>
                            </w:pPr>
                            <w:r w:rsidRPr="007413F3">
                              <w:rPr>
                                <w:rFonts w:ascii="Arial Black" w:hAnsi="Arial Black"/>
                                <w:color w:val="000000" w:themeColor="text1"/>
                                <w:sz w:val="174"/>
                                <w:szCs w:val="174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C36FD" id="_x0000_t202" coordsize="21600,21600" o:spt="202" path="m,l,21600r21600,l21600,xe">
                <v:stroke joinstyle="miter"/>
                <v:path gradientshapeok="t" o:connecttype="rect"/>
              </v:shapetype>
              <v:shape id="Text Box 244" o:spid="_x0000_s1026" type="#_x0000_t202" style="position:absolute;margin-left:22.95pt;margin-top:8.35pt;width:108.7pt;height:79.3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" filled="f" stroked="f" strokeweight=".5pt">
                <v:textbox inset="0,0,0,0">
                  <w:txbxContent>
                    <w:p w:rsidR="000B122F" w:rsidRPr="00957AB5" w:rsidRDefault="000B122F" w:rsidP="00845265">
                      <w:pPr>
                        <w:spacing w:line="1740" w:lineRule="exact"/>
                        <w:jc w:val="center"/>
                        <w:rPr>
                          <w:rFonts w:ascii="Arial Black" w:hAnsi="Arial Black"/>
                          <w:color w:val="FF0000"/>
                          <w:sz w:val="174"/>
                          <w:szCs w:val="174"/>
                        </w:rPr>
                      </w:pPr>
                      <w:r w:rsidRPr="007413F3">
                        <w:rPr>
                          <w:rFonts w:ascii="Arial Black" w:hAnsi="Arial Black"/>
                          <w:color w:val="000000" w:themeColor="text1"/>
                          <w:sz w:val="174"/>
                          <w:szCs w:val="174"/>
                        </w:rPr>
                        <w:t>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4FFE7F8" wp14:editId="5872D741">
                <wp:simplePos x="0" y="0"/>
                <wp:positionH relativeFrom="page">
                  <wp:posOffset>1529715</wp:posOffset>
                </wp:positionH>
                <wp:positionV relativeFrom="page">
                  <wp:posOffset>1270</wp:posOffset>
                </wp:positionV>
                <wp:extent cx="6033770" cy="544830"/>
                <wp:effectExtent l="0" t="0" r="5080" b="762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5448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FEEEC" id="Rectangle 245" o:spid="_x0000_s1026" style="position:absolute;margin-left:120.45pt;margin-top:.1pt;width:475.1pt;height:42.9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" fillcolor="#ffd966 [1943]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B8C15D" wp14:editId="72DEE413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A94707" w:rsidRDefault="000B122F" w:rsidP="00845265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</w:rPr>
                            </w:pPr>
                            <w:r w:rsidRPr="007413F3">
                              <w:rPr>
                                <w:rFonts w:ascii="Arial Black" w:hAnsi="Arial Black"/>
                                <w:color w:val="000000" w:themeColor="text1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8C15D" id="Text Box 246" o:spid="_x0000_s1027" type="#_x0000_t202" style="position:absolute;margin-left:462pt;margin-top:12.35pt;width:108.9pt;height:42.75pt;z-index: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" filled="f" stroked="f" strokeweight=".5pt">
                <v:textbox inset="0,0,0,0">
                  <w:txbxContent>
                    <w:p w:rsidR="000B122F" w:rsidRPr="00A94707" w:rsidRDefault="000B122F" w:rsidP="00845265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48"/>
                        </w:rPr>
                      </w:pPr>
                      <w:r w:rsidRPr="007413F3">
                        <w:rPr>
                          <w:rFonts w:ascii="Arial Black" w:hAnsi="Arial Black"/>
                          <w:color w:val="000000" w:themeColor="text1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09E31" wp14:editId="2321B038">
                <wp:simplePos x="0" y="0"/>
                <wp:positionH relativeFrom="page">
                  <wp:posOffset>1501775</wp:posOffset>
                </wp:positionH>
                <wp:positionV relativeFrom="page">
                  <wp:posOffset>586105</wp:posOffset>
                </wp:positionV>
                <wp:extent cx="5357495" cy="521970"/>
                <wp:effectExtent l="0" t="0" r="14605" b="1143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9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7413F3" w:rsidRDefault="000B122F" w:rsidP="00845265">
                            <w:pPr>
                              <w:spacing w:line="740" w:lineRule="exact"/>
                              <w:rPr>
                                <w:rFonts w:ascii="ChocolateBox" w:hAnsi="ChocolateBox"/>
                                <w:color w:val="0D0D0D" w:themeColor="text1" w:themeTint="F2"/>
                                <w:sz w:val="74"/>
                                <w:szCs w:val="74"/>
                              </w:rPr>
                            </w:pPr>
                            <w:proofErr w:type="spellStart"/>
                            <w:r w:rsidRPr="007413F3">
                              <w:rPr>
                                <w:rFonts w:ascii="ChocolateBox" w:hAnsi="ChocolateBox"/>
                                <w:color w:val="0D0D0D" w:themeColor="text1" w:themeTint="F2"/>
                                <w:sz w:val="74"/>
                                <w:szCs w:val="74"/>
                              </w:rPr>
                              <w:t>Janvier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9E31" id="Text Box 247" o:spid="_x0000_s1028" type="#_x0000_t202" style="position:absolute;margin-left:118.25pt;margin-top:46.15pt;width:421.85pt;height:41.1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" filled="f" stroked="f" strokeweight=".5pt">
                <v:textbox inset="0,0,0,0">
                  <w:txbxContent>
                    <w:p w:rsidR="000B122F" w:rsidRPr="007413F3" w:rsidRDefault="000B122F" w:rsidP="00845265">
                      <w:pPr>
                        <w:spacing w:line="740" w:lineRule="exact"/>
                        <w:rPr>
                          <w:rFonts w:ascii="ChocolateBox" w:hAnsi="ChocolateBox"/>
                          <w:color w:val="0D0D0D" w:themeColor="text1" w:themeTint="F2"/>
                          <w:sz w:val="74"/>
                          <w:szCs w:val="74"/>
                        </w:rPr>
                      </w:pPr>
                      <w:proofErr w:type="spellStart"/>
                      <w:r w:rsidRPr="007413F3">
                        <w:rPr>
                          <w:rFonts w:ascii="ChocolateBox" w:hAnsi="ChocolateBox"/>
                          <w:color w:val="0D0D0D" w:themeColor="text1" w:themeTint="F2"/>
                          <w:sz w:val="74"/>
                          <w:szCs w:val="74"/>
                        </w:rPr>
                        <w:t>Janvier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E7215E8" wp14:editId="59BF3CA5">
                <wp:simplePos x="0" y="0"/>
                <wp:positionH relativeFrom="page">
                  <wp:posOffset>550545</wp:posOffset>
                </wp:positionH>
                <wp:positionV relativeFrom="page">
                  <wp:posOffset>1144270</wp:posOffset>
                </wp:positionV>
                <wp:extent cx="4050792" cy="2486660"/>
                <wp:effectExtent l="0" t="0" r="6985" b="889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792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9B53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15E8" id="Text Box 248" o:spid="_x0000_s1029" type="#_x0000_t202" style="position:absolute;margin-left:43.35pt;margin-top:90.1pt;width:318.95pt;height:195.8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" filled="f" stroked="f" strokeweight=".5pt">
                <v:textbox inset="0,0,0,0">
                  <w:txbxContent>
                    <w:p w:rsidR="000B122F" w:rsidRDefault="000B122F" w:rsidP="009B53B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E1C80FA" wp14:editId="568CF8D2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37D87" id="Rectangle 251" o:spid="_x0000_s1026" style="position:absolute;margin-left:23.4pt;margin-top:290.5pt;width:547.85pt;height:2.85pt;z-index:251810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" fillcolor="#ffc000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12E4E1D" wp14:editId="48779782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22860" b="1905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>
                              <a:alpha val="83000"/>
                            </a:srgb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6757DD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Default="000B122F" w:rsidP="00680539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 xml:space="preserve">Jour de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l’An</w:t>
                                  </w:r>
                                  <w:proofErr w:type="spellEnd"/>
                                </w:p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6757DD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top w:val="nil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6761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C24F9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C24F9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6761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6761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CB2BAD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CB2BAD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CB2BAD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CB2BAD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6761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1C6C67" w:rsidRDefault="000B122F" w:rsidP="00224139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7173F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6761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77173F" w:rsidRDefault="000B122F" w:rsidP="00224139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6761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46761B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77173F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6761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7800F7" w:rsidRDefault="000B122F" w:rsidP="00680539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Martine     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 wp14:anchorId="2EA5054B" wp14:editId="0BC8C82B">
                                        <wp:extent cx="149415" cy="200645"/>
                                        <wp:effectExtent l="0" t="0" r="3175" b="9525"/>
                                        <wp:docPr id="154" name="Image 1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can-stock-photo_csp8431416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788" cy="207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6761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46761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CB2BAD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CB2BAD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CB2BAD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46761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CB2BAD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46761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46761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CB2BAD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46761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8053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E4E1D" id="Text Box 252" o:spid="_x0000_s1030" type="#_x0000_t202" style="position:absolute;margin-left:43.65pt;margin-top:319.15pt;width:259.2pt;height:50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" filled="f" strokecolor="red" strokeweight=".5pt">
                <v:stroke opacity="54484f"/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6757DD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Default="000B122F" w:rsidP="00680539">
                            <w:pP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 xml:space="preserve">Jour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l’An</w:t>
                            </w:r>
                            <w:proofErr w:type="spellEnd"/>
                          </w:p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6757DD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top w:val="nil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6761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6761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C24F9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r w:rsidRPr="00C24F97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6761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6761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CB2BAD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CB2BAD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CB2BAD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CB2BAD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6761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1C6C67" w:rsidRDefault="000B122F" w:rsidP="00224139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7173F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6761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77173F" w:rsidRDefault="000B122F" w:rsidP="00224139">
                            <w:pPr>
                              <w:spacing w:line="21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6761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46761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77173F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6761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7800F7" w:rsidRDefault="000B122F" w:rsidP="00680539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Martine     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 wp14:anchorId="2EA5054B" wp14:editId="0BC8C82B">
                                  <wp:extent cx="149415" cy="200645"/>
                                  <wp:effectExtent l="0" t="0" r="3175" b="9525"/>
                                  <wp:docPr id="154" name="Image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an-stock-photo_csp843141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88" cy="207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46761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6761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46761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CB2BAD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CB2BAD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CB2BAD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4676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CB2BAD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46761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46761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805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CB2BAD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46761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8053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FC426D" wp14:editId="1E8D0E2A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1C6C67" w:rsidRDefault="000B122F" w:rsidP="00224139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E80A60" w:rsidRDefault="000B122F" w:rsidP="00D64729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Maryse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 wp14:anchorId="578C79C7" wp14:editId="4328B54A">
                                        <wp:extent cx="146348" cy="196526"/>
                                        <wp:effectExtent l="0" t="0" r="6350" b="0"/>
                                        <wp:docPr id="155" name="Image 1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52385" cy="2046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E80A60" w:rsidRDefault="000B122F" w:rsidP="00D64729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Scrapinette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91 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 wp14:anchorId="0BBFA43D" wp14:editId="520C6F28">
                                        <wp:extent cx="149677" cy="163195"/>
                                        <wp:effectExtent l="0" t="0" r="3175" b="8255"/>
                                        <wp:docPr id="156" name="Image 1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54830" cy="1688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224139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7173F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7173F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7173F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31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1/2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6761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D64729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6472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426D" id="Text Box 253" o:spid="_x0000_s1031" type="#_x0000_t202" style="position:absolute;margin-left:314.05pt;margin-top:319.1pt;width:259.2pt;height:507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1C6C67" w:rsidRDefault="000B122F" w:rsidP="00224139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E80A60" w:rsidRDefault="000B122F" w:rsidP="00D64729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Maryse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 wp14:anchorId="578C79C7" wp14:editId="4328B54A">
                                  <wp:extent cx="146348" cy="196526"/>
                                  <wp:effectExtent l="0" t="0" r="6350" b="0"/>
                                  <wp:docPr id="155" name="Image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2385" cy="204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E80A60" w:rsidRDefault="000B122F" w:rsidP="00D64729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Scrapinette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91 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 wp14:anchorId="0BBFA43D" wp14:editId="520C6F28">
                                  <wp:extent cx="149677" cy="163195"/>
                                  <wp:effectExtent l="0" t="0" r="3175" b="8255"/>
                                  <wp:docPr id="156" name="Imag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4830" cy="1688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224139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7173F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7173F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7173F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31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1/2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647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6761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D64729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6472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</w:p>
    <w:p w:rsidR="00845265" w:rsidRDefault="007413F3"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16F65E" wp14:editId="64F6388E">
                <wp:simplePos x="0" y="0"/>
                <wp:positionH relativeFrom="page">
                  <wp:posOffset>571501</wp:posOffset>
                </wp:positionH>
                <wp:positionV relativeFrom="page">
                  <wp:posOffset>1143000</wp:posOffset>
                </wp:positionV>
                <wp:extent cx="6682740" cy="2486660"/>
                <wp:effectExtent l="0" t="0" r="22860" b="2794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845265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B9A6D3C" wp14:editId="5E5D4E18">
                                  <wp:extent cx="6676124" cy="2447925"/>
                                  <wp:effectExtent l="19050" t="0" r="10795" b="695325"/>
                                  <wp:docPr id="157" name="Imag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0_1a420b_928bcae9_XXX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0449" cy="244951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F65E" id="Text Box 249" o:spid="_x0000_s1032" type="#_x0000_t202" style="position:absolute;margin-left:45pt;margin-top:90pt;width:526.2pt;height:195.8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" filled="f" strokecolor="#bf8f00 [2407]" strokeweight=".5pt">
                <v:textbox inset="0,0,0,0">
                  <w:txbxContent>
                    <w:p w:rsidR="000B122F" w:rsidRDefault="000B122F" w:rsidP="00845265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B9A6D3C" wp14:editId="5E5D4E18">
                            <wp:extent cx="6676124" cy="2447925"/>
                            <wp:effectExtent l="19050" t="0" r="10795" b="695325"/>
                            <wp:docPr id="157" name="Image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0_1a420b_928bcae9_XXXL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0449" cy="244951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9C66722" wp14:editId="6B6F3D6B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3030280" cy="233916"/>
                <wp:effectExtent l="0" t="0" r="0" b="1397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80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45265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bookmarkStart w:id="0" w:name="OLE_LINK33"/>
                            <w:bookmarkStart w:id="1" w:name="OLE_LINK34"/>
                            <w:bookmarkStart w:id="2" w:name="OLE_LINK35"/>
                            <w:bookmarkStart w:id="3" w:name="OLE_LINK36"/>
                            <w:bookmarkStart w:id="4" w:name="OLE_LINK37"/>
                            <w:bookmarkStart w:id="5" w:name="OLE_LINK38"/>
                            <w:bookmarkStart w:id="6" w:name="OLE_LINK39"/>
                            <w:bookmarkStart w:id="7" w:name="OLE_LINK40"/>
                            <w:bookmarkStart w:id="8" w:name="OLE_LINK41"/>
                            <w:bookmarkStart w:id="9" w:name="OLE_LINK42"/>
                            <w:bookmarkStart w:id="10" w:name="OLE_LINK43"/>
                            <w:bookmarkStart w:id="11" w:name="OLE_LINK44"/>
                            <w:bookmarkStart w:id="12" w:name="OLE_LINK45"/>
                            <w:bookmarkStart w:id="13" w:name="OLE_LINK9"/>
                            <w:bookmarkStart w:id="14" w:name="OLE_LINK10"/>
                            <w:bookmarkStart w:id="15" w:name="_Hlk433808167"/>
                            <w:bookmarkStart w:id="16" w:name="OLE_LINK11"/>
                            <w:bookmarkStart w:id="17" w:name="OLE_LINK12"/>
                            <w:bookmarkStart w:id="18" w:name="_Hlk433808170"/>
                            <w:bookmarkStart w:id="19" w:name="OLE_LINK13"/>
                            <w:bookmarkStart w:id="20" w:name="OLE_LINK14"/>
                            <w:bookmarkStart w:id="21" w:name="_Hlk433808180"/>
                            <w:bookmarkStart w:id="22" w:name="OLE_LINK15"/>
                            <w:bookmarkStart w:id="23" w:name="OLE_LINK16"/>
                            <w:bookmarkStart w:id="24" w:name="_Hlk433808187"/>
                            <w:bookmarkStart w:id="25" w:name="OLE_LINK17"/>
                            <w:bookmarkStart w:id="26" w:name="OLE_LINK18"/>
                            <w:bookmarkStart w:id="27" w:name="_Hlk433808203"/>
                            <w:bookmarkStart w:id="28" w:name="OLE_LINK19"/>
                            <w:bookmarkStart w:id="29" w:name="OLE_LINK20"/>
                            <w:bookmarkStart w:id="30" w:name="_Hlk433808212"/>
                            <w:bookmarkStart w:id="31" w:name="OLE_LINK21"/>
                            <w:bookmarkStart w:id="32" w:name="OLE_LINK22"/>
                            <w:bookmarkStart w:id="33" w:name="_Hlk433808224"/>
                            <w:bookmarkStart w:id="34" w:name="OLE_LINK23"/>
                            <w:bookmarkStart w:id="35" w:name="OLE_LINK24"/>
                            <w:bookmarkStart w:id="36" w:name="_Hlk433808231"/>
                            <w:bookmarkStart w:id="37" w:name="OLE_LINK25"/>
                            <w:bookmarkStart w:id="38" w:name="OLE_LINK26"/>
                            <w:bookmarkStart w:id="39" w:name="_Hlk433808252"/>
                            <w:bookmarkStart w:id="40" w:name="OLE_LINK27"/>
                            <w:bookmarkStart w:id="41" w:name="OLE_LINK28"/>
                            <w:bookmarkStart w:id="42" w:name="_Hlk433808287"/>
                            <w:bookmarkStart w:id="43" w:name="OLE_LINK29"/>
                            <w:bookmarkStart w:id="44" w:name="OLE_LINK30"/>
                            <w:bookmarkStart w:id="45" w:name="_Hlk433808342"/>
                            <w:bookmarkStart w:id="46" w:name="OLE_LINK31"/>
                            <w:bookmarkStart w:id="47" w:name="OLE_LINK32"/>
                            <w:bookmarkStart w:id="48" w:name="_Hlk433808378"/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 xml:space="preserve">Agenda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quotidien</w:t>
                            </w:r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66722" id="Text Box 250" o:spid="_x0000_s1033" type="#_x0000_t202" style="position:absolute;margin-left:42.7pt;margin-top:297.2pt;width:238.6pt;height:18.4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" filled="f" stroked="f" strokeweight=".5pt">
                <v:textbox inset="0,0,0,0">
                  <w:txbxContent>
                    <w:p w:rsidR="000B122F" w:rsidRPr="00867956" w:rsidRDefault="000B122F" w:rsidP="00845265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bookmarkStart w:id="49" w:name="OLE_LINK33"/>
                      <w:bookmarkStart w:id="50" w:name="OLE_LINK34"/>
                      <w:bookmarkStart w:id="51" w:name="OLE_LINK35"/>
                      <w:bookmarkStart w:id="52" w:name="OLE_LINK36"/>
                      <w:bookmarkStart w:id="53" w:name="OLE_LINK37"/>
                      <w:bookmarkStart w:id="54" w:name="OLE_LINK38"/>
                      <w:bookmarkStart w:id="55" w:name="OLE_LINK39"/>
                      <w:bookmarkStart w:id="56" w:name="OLE_LINK40"/>
                      <w:bookmarkStart w:id="57" w:name="OLE_LINK41"/>
                      <w:bookmarkStart w:id="58" w:name="OLE_LINK42"/>
                      <w:bookmarkStart w:id="59" w:name="OLE_LINK43"/>
                      <w:bookmarkStart w:id="60" w:name="OLE_LINK44"/>
                      <w:bookmarkStart w:id="61" w:name="OLE_LINK45"/>
                      <w:bookmarkStart w:id="62" w:name="OLE_LINK9"/>
                      <w:bookmarkStart w:id="63" w:name="OLE_LINK10"/>
                      <w:bookmarkStart w:id="64" w:name="_Hlk433808167"/>
                      <w:bookmarkStart w:id="65" w:name="OLE_LINK11"/>
                      <w:bookmarkStart w:id="66" w:name="OLE_LINK12"/>
                      <w:bookmarkStart w:id="67" w:name="_Hlk433808170"/>
                      <w:bookmarkStart w:id="68" w:name="OLE_LINK13"/>
                      <w:bookmarkStart w:id="69" w:name="OLE_LINK14"/>
                      <w:bookmarkStart w:id="70" w:name="_Hlk433808180"/>
                      <w:bookmarkStart w:id="71" w:name="OLE_LINK15"/>
                      <w:bookmarkStart w:id="72" w:name="OLE_LINK16"/>
                      <w:bookmarkStart w:id="73" w:name="_Hlk433808187"/>
                      <w:bookmarkStart w:id="74" w:name="OLE_LINK17"/>
                      <w:bookmarkStart w:id="75" w:name="OLE_LINK18"/>
                      <w:bookmarkStart w:id="76" w:name="_Hlk433808203"/>
                      <w:bookmarkStart w:id="77" w:name="OLE_LINK19"/>
                      <w:bookmarkStart w:id="78" w:name="OLE_LINK20"/>
                      <w:bookmarkStart w:id="79" w:name="_Hlk433808212"/>
                      <w:bookmarkStart w:id="80" w:name="OLE_LINK21"/>
                      <w:bookmarkStart w:id="81" w:name="OLE_LINK22"/>
                      <w:bookmarkStart w:id="82" w:name="_Hlk433808224"/>
                      <w:bookmarkStart w:id="83" w:name="OLE_LINK23"/>
                      <w:bookmarkStart w:id="84" w:name="OLE_LINK24"/>
                      <w:bookmarkStart w:id="85" w:name="_Hlk433808231"/>
                      <w:bookmarkStart w:id="86" w:name="OLE_LINK25"/>
                      <w:bookmarkStart w:id="87" w:name="OLE_LINK26"/>
                      <w:bookmarkStart w:id="88" w:name="_Hlk433808252"/>
                      <w:bookmarkStart w:id="89" w:name="OLE_LINK27"/>
                      <w:bookmarkStart w:id="90" w:name="OLE_LINK28"/>
                      <w:bookmarkStart w:id="91" w:name="_Hlk433808287"/>
                      <w:bookmarkStart w:id="92" w:name="OLE_LINK29"/>
                      <w:bookmarkStart w:id="93" w:name="OLE_LINK30"/>
                      <w:bookmarkStart w:id="94" w:name="_Hlk433808342"/>
                      <w:bookmarkStart w:id="95" w:name="OLE_LINK31"/>
                      <w:bookmarkStart w:id="96" w:name="OLE_LINK32"/>
                      <w:bookmarkStart w:id="97" w:name="_Hlk433808378"/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 xml:space="preserve">Agenda </w:t>
                      </w:r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quotidien</w:t>
                      </w:r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  <w:bookmarkEnd w:id="75"/>
                      <w:bookmarkEnd w:id="76"/>
                      <w:bookmarkEnd w:id="77"/>
                      <w:bookmarkEnd w:id="78"/>
                      <w:bookmarkEnd w:id="79"/>
                      <w:bookmarkEnd w:id="80"/>
                      <w:bookmarkEnd w:id="81"/>
                      <w:bookmarkEnd w:id="82"/>
                      <w:bookmarkEnd w:id="83"/>
                      <w:bookmarkEnd w:id="84"/>
                      <w:bookmarkEnd w:id="85"/>
                      <w:bookmarkEnd w:id="86"/>
                      <w:bookmarkEnd w:id="87"/>
                      <w:bookmarkEnd w:id="88"/>
                      <w:bookmarkEnd w:id="89"/>
                      <w:bookmarkEnd w:id="90"/>
                      <w:bookmarkEnd w:id="91"/>
                      <w:bookmarkEnd w:id="92"/>
                      <w:bookmarkEnd w:id="93"/>
                      <w:bookmarkEnd w:id="94"/>
                      <w:bookmarkEnd w:id="95"/>
                      <w:bookmarkEnd w:id="96"/>
                      <w:bookmarkEnd w:id="97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>
        <w:br w:type="page"/>
      </w:r>
      <w:bookmarkStart w:id="98" w:name="_GoBack"/>
      <w:bookmarkEnd w:id="98"/>
    </w:p>
    <w:p w:rsidR="00845265" w:rsidRPr="00CB1DF8" w:rsidRDefault="00845265" w:rsidP="00845265">
      <w:r w:rsidRPr="00CB1DF8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B63D1EF" wp14:editId="4F798E12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pct7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47DA5" id="Rectangle 232" o:spid="_x0000_s1026" style="position:absolute;margin-left:.15pt;margin-top:.1pt;width:25.9pt;height:841.6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" fillcolor="#5b9bd5 [3204]" stroked="f" strokeweight="1pt">
                <v:fill r:id="rId11" o:title="" color2="white [3212]" type="pattern"/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4C36FD" wp14:editId="57E63158">
                <wp:simplePos x="0" y="0"/>
                <wp:positionH relativeFrom="page">
                  <wp:posOffset>291465</wp:posOffset>
                </wp:positionH>
                <wp:positionV relativeFrom="page">
                  <wp:posOffset>106045</wp:posOffset>
                </wp:positionV>
                <wp:extent cx="1380490" cy="1007745"/>
                <wp:effectExtent l="0" t="0" r="10160" b="1905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4D6596" w:rsidRDefault="000B122F" w:rsidP="00845265">
                            <w:pPr>
                              <w:spacing w:line="1740" w:lineRule="exact"/>
                              <w:jc w:val="center"/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</w:pPr>
                            <w:r w:rsidRPr="004D6596"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36FD" id="Text Box 233" o:spid="_x0000_s1034" type="#_x0000_t202" style="position:absolute;margin-left:22.95pt;margin-top:8.35pt;width:108.7pt;height:79.3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" filled="f" stroked="f" strokeweight=".5pt">
                <v:textbox inset="0,0,0,0">
                  <w:txbxContent>
                    <w:p w:rsidR="000B122F" w:rsidRPr="004D6596" w:rsidRDefault="000B122F" w:rsidP="00845265">
                      <w:pPr>
                        <w:spacing w:line="1740" w:lineRule="exact"/>
                        <w:jc w:val="center"/>
                        <w:rPr>
                          <w:rFonts w:ascii="Arial Black" w:hAnsi="Arial Black"/>
                          <w:sz w:val="174"/>
                          <w:szCs w:val="174"/>
                        </w:rPr>
                      </w:pPr>
                      <w:r w:rsidRPr="004D6596">
                        <w:rPr>
                          <w:rFonts w:ascii="Arial Black" w:hAnsi="Arial Black"/>
                          <w:sz w:val="174"/>
                          <w:szCs w:val="17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4FFE7F8" wp14:editId="5872D741">
                <wp:simplePos x="0" y="0"/>
                <wp:positionH relativeFrom="page">
                  <wp:posOffset>1529715</wp:posOffset>
                </wp:positionH>
                <wp:positionV relativeFrom="page">
                  <wp:posOffset>1270</wp:posOffset>
                </wp:positionV>
                <wp:extent cx="6033770" cy="544830"/>
                <wp:effectExtent l="0" t="0" r="5080" b="762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544830"/>
                        </a:xfrm>
                        <a:prstGeom prst="rect">
                          <a:avLst/>
                        </a:prstGeom>
                        <a:solidFill>
                          <a:srgbClr val="A9D7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7056" id="Rectangle 234" o:spid="_x0000_s1026" style="position:absolute;margin-left:120.45pt;margin-top:.1pt;width:475.1pt;height:42.9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" fillcolor="#a9d7eb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B8C15D" wp14:editId="72DEE413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4D6596" w:rsidRDefault="000B122F" w:rsidP="00845265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4D6596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8C15D" id="Text Box 235" o:spid="_x0000_s1035" type="#_x0000_t202" style="position:absolute;margin-left:462pt;margin-top:12.35pt;width:108.9pt;height:42.75pt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" filled="f" stroked="f" strokeweight=".5pt">
                <v:textbox inset="0,0,0,0">
                  <w:txbxContent>
                    <w:p w:rsidR="000B122F" w:rsidRPr="004D6596" w:rsidRDefault="000B122F" w:rsidP="00845265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4D6596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E09E31" wp14:editId="2321B038">
                <wp:simplePos x="0" y="0"/>
                <wp:positionH relativeFrom="page">
                  <wp:posOffset>1501775</wp:posOffset>
                </wp:positionH>
                <wp:positionV relativeFrom="page">
                  <wp:posOffset>586105</wp:posOffset>
                </wp:positionV>
                <wp:extent cx="5357495" cy="521970"/>
                <wp:effectExtent l="0" t="0" r="14605" b="1143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9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4D6596" w:rsidRDefault="000B122F" w:rsidP="00845265">
                            <w:pPr>
                              <w:spacing w:line="740" w:lineRule="exact"/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</w:pPr>
                            <w:proofErr w:type="spellStart"/>
                            <w:r w:rsidRPr="004D6596"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  <w:t>F</w:t>
                            </w:r>
                            <w:r w:rsidRPr="004D6596">
                              <w:rPr>
                                <w:rFonts w:ascii="Cambria" w:hAnsi="Cambria" w:cs="Cambria"/>
                                <w:sz w:val="74"/>
                                <w:szCs w:val="74"/>
                              </w:rPr>
                              <w:t>é</w:t>
                            </w:r>
                            <w:r w:rsidRPr="004D6596"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  <w:t>vrier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9E31" id="Text Box 236" o:spid="_x0000_s1036" type="#_x0000_t202" style="position:absolute;margin-left:118.25pt;margin-top:46.15pt;width:421.85pt;height:41.1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" filled="f" stroked="f" strokeweight=".5pt">
                <v:textbox inset="0,0,0,0">
                  <w:txbxContent>
                    <w:p w:rsidR="000B122F" w:rsidRPr="004D6596" w:rsidRDefault="000B122F" w:rsidP="00845265">
                      <w:pPr>
                        <w:spacing w:line="740" w:lineRule="exact"/>
                        <w:rPr>
                          <w:rFonts w:ascii="ChocolateBox" w:hAnsi="ChocolateBox"/>
                          <w:sz w:val="74"/>
                          <w:szCs w:val="74"/>
                        </w:rPr>
                      </w:pPr>
                      <w:proofErr w:type="spellStart"/>
                      <w:r w:rsidRPr="004D6596">
                        <w:rPr>
                          <w:rFonts w:ascii="ChocolateBox" w:hAnsi="ChocolateBox"/>
                          <w:sz w:val="74"/>
                          <w:szCs w:val="74"/>
                        </w:rPr>
                        <w:t>F</w:t>
                      </w:r>
                      <w:r w:rsidRPr="004D6596">
                        <w:rPr>
                          <w:rFonts w:ascii="Cambria" w:hAnsi="Cambria" w:cs="Cambria"/>
                          <w:sz w:val="74"/>
                          <w:szCs w:val="74"/>
                        </w:rPr>
                        <w:t>é</w:t>
                      </w:r>
                      <w:r w:rsidRPr="004D6596">
                        <w:rPr>
                          <w:rFonts w:ascii="ChocolateBox" w:hAnsi="ChocolateBox"/>
                          <w:sz w:val="74"/>
                          <w:szCs w:val="74"/>
                        </w:rPr>
                        <w:t>vrier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7215E8" wp14:editId="59BF3CA5">
                <wp:simplePos x="0" y="0"/>
                <wp:positionH relativeFrom="page">
                  <wp:posOffset>550545</wp:posOffset>
                </wp:positionH>
                <wp:positionV relativeFrom="page">
                  <wp:posOffset>1144270</wp:posOffset>
                </wp:positionV>
                <wp:extent cx="4050792" cy="2486660"/>
                <wp:effectExtent l="0" t="0" r="6985" b="889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792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15E8" id="Text Box 237" o:spid="_x0000_s1037" type="#_x0000_t202" style="position:absolute;margin-left:43.35pt;margin-top:90.1pt;width:318.95pt;height:195.8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" filled="f" stroked="f" strokeweight=".5pt">
                <v:textbox inset="0,0,0,0">
                  <w:txbxContent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B338FF" wp14:editId="739E651A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3DF70" id="Rectangle 240" o:spid="_x0000_s1026" style="position:absolute;margin-left:23.4pt;margin-top:290.5pt;width:547.85pt;height:2.85pt;z-index:251798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" fillcolor="#0070c0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9987D0" wp14:editId="02FC09A9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9B478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C0A5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809B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809B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809B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809B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C24F97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B25B02" w:rsidRDefault="000B122F" w:rsidP="00813125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Cattt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80975" cy="243026"/>
                                        <wp:effectExtent l="0" t="0" r="0" b="5080"/>
                                        <wp:docPr id="256" name="Image 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87933" cy="252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1C6C67" w:rsidRDefault="000B122F" w:rsidP="00C24F97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813125" w:rsidRDefault="000B122F" w:rsidP="00B852F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809B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809B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809B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809B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5930E6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813125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131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87D0" id="Text Box 241" o:spid="_x0000_s1038" type="#_x0000_t202" style="position:absolute;margin-left:43.65pt;margin-top:319.15pt;width:259.2pt;height:507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9B4787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C0A5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809B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809B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809B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809B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C24F97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B25B02" w:rsidRDefault="000B122F" w:rsidP="00813125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Cattt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80975" cy="243026"/>
                                  <wp:effectExtent l="0" t="0" r="0" b="5080"/>
                                  <wp:docPr id="256" name="Imag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7933" cy="25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1C6C67" w:rsidRDefault="000B122F" w:rsidP="00C24F97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813125" w:rsidRDefault="000B122F" w:rsidP="00B852F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809B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809B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809B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809B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131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5930E6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813125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131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A0B5CBB" wp14:editId="40F13E96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B25B02" w:rsidRDefault="000B122F" w:rsidP="008F1A67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Thérèse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55101" cy="208280"/>
                                        <wp:effectExtent l="0" t="0" r="0" b="1270"/>
                                        <wp:docPr id="257" name="Image 2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16" cy="2174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809B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809B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809B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809B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809B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809B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C24F97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809B9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809B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809B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C24F97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1/3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C80372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8F1A67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8F1A6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B5CBB" id="Text Box 242" o:spid="_x0000_s1039" type="#_x0000_t202" style="position:absolute;margin-left:314.05pt;margin-top:319.1pt;width:259.2pt;height:507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B25B02" w:rsidRDefault="000B122F" w:rsidP="008F1A67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Thérèse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55101" cy="208280"/>
                                  <wp:effectExtent l="0" t="0" r="0" b="1270"/>
                                  <wp:docPr id="257" name="Imag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16" cy="217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79772A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809B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809B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809B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809B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809B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809B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C24F97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809B9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809B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809B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C24F97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1/3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8F1A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C80372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8F1A67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8F1A6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</w:p>
    <w:p w:rsidR="00845265" w:rsidRDefault="00467BFE"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A16C1C" wp14:editId="30BD39DA">
                <wp:simplePos x="0" y="0"/>
                <wp:positionH relativeFrom="page">
                  <wp:posOffset>485775</wp:posOffset>
                </wp:positionH>
                <wp:positionV relativeFrom="page">
                  <wp:posOffset>1143000</wp:posOffset>
                </wp:positionV>
                <wp:extent cx="6768465" cy="2486660"/>
                <wp:effectExtent l="0" t="0" r="13335" b="889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465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E610A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6E18061" wp14:editId="0406C88F">
                                  <wp:extent cx="6762115" cy="2415439"/>
                                  <wp:effectExtent l="19050" t="0" r="19685" b="709295"/>
                                  <wp:docPr id="258" name="Imag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FEVRIER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115" cy="241543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6C1C" id="Text Box 238" o:spid="_x0000_s1040" type="#_x0000_t202" style="position:absolute;margin-left:38.25pt;margin-top:90pt;width:532.95pt;height:195.8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" filled="f" stroked="f" strokeweight=".5pt">
                <v:textbox inset="0,0,0,0">
                  <w:txbxContent>
                    <w:p w:rsidR="000B122F" w:rsidRDefault="000B122F" w:rsidP="00E610A3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6E18061" wp14:editId="0406C88F">
                            <wp:extent cx="6762115" cy="2415439"/>
                            <wp:effectExtent l="19050" t="0" r="19685" b="709295"/>
                            <wp:docPr id="258" name="Imag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FEVRIE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115" cy="241543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2E38D6" wp14:editId="2F475737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806996" cy="180754"/>
                <wp:effectExtent l="0" t="0" r="12700" b="1016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996" cy="180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845265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38D6" id="Text Box 239" o:spid="_x0000_s1041" type="#_x0000_t202" style="position:absolute;margin-left:42.7pt;margin-top:297.2pt;width:221pt;height:14.2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845265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>
        <w:br w:type="page"/>
      </w:r>
    </w:p>
    <w:p w:rsidR="00845265" w:rsidRPr="00CB1DF8" w:rsidRDefault="00845265" w:rsidP="00845265">
      <w:r w:rsidRPr="00CB1DF8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63D1EF" wp14:editId="4F798E12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sphere">
                          <a:fgClr>
                            <a:srgbClr val="51E9BA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28418" id="Rectangle 221" o:spid="_x0000_s1026" style="position:absolute;margin-left:.15pt;margin-top:.1pt;width:25.9pt;height:841.6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" fillcolor="#51e9ba" stroked="f" strokeweight="1pt">
                <v:fill r:id="rId13" o:title="" color2="white [3212]" type="pattern"/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4C36FD" wp14:editId="57E63158">
                <wp:simplePos x="0" y="0"/>
                <wp:positionH relativeFrom="page">
                  <wp:posOffset>291465</wp:posOffset>
                </wp:positionH>
                <wp:positionV relativeFrom="page">
                  <wp:posOffset>106045</wp:posOffset>
                </wp:positionV>
                <wp:extent cx="1380490" cy="1007745"/>
                <wp:effectExtent l="0" t="0" r="10160" b="190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621C17" w:rsidRDefault="000B122F" w:rsidP="00845265">
                            <w:pPr>
                              <w:spacing w:line="1740" w:lineRule="exact"/>
                              <w:jc w:val="center"/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</w:pPr>
                            <w:r w:rsidRPr="00621C17"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36FD" id="Text Box 222" o:spid="_x0000_s1042" type="#_x0000_t202" style="position:absolute;margin-left:22.95pt;margin-top:8.35pt;width:108.7pt;height:79.3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" filled="f" stroked="f" strokeweight=".5pt">
                <v:textbox inset="0,0,0,0">
                  <w:txbxContent>
                    <w:p w:rsidR="000B122F" w:rsidRPr="00621C17" w:rsidRDefault="000B122F" w:rsidP="00845265">
                      <w:pPr>
                        <w:spacing w:line="1740" w:lineRule="exact"/>
                        <w:jc w:val="center"/>
                        <w:rPr>
                          <w:rFonts w:ascii="Arial Black" w:hAnsi="Arial Black"/>
                          <w:sz w:val="174"/>
                          <w:szCs w:val="174"/>
                        </w:rPr>
                      </w:pPr>
                      <w:r w:rsidRPr="00621C17">
                        <w:rPr>
                          <w:rFonts w:ascii="Arial Black" w:hAnsi="Arial Black"/>
                          <w:sz w:val="174"/>
                          <w:szCs w:val="17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FFE7F8" wp14:editId="5872D741">
                <wp:simplePos x="0" y="0"/>
                <wp:positionH relativeFrom="page">
                  <wp:posOffset>1529715</wp:posOffset>
                </wp:positionH>
                <wp:positionV relativeFrom="page">
                  <wp:posOffset>1270</wp:posOffset>
                </wp:positionV>
                <wp:extent cx="6033770" cy="544830"/>
                <wp:effectExtent l="0" t="0" r="5080" b="762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544830"/>
                        </a:xfrm>
                        <a:prstGeom prst="rect">
                          <a:avLst/>
                        </a:prstGeom>
                        <a:solidFill>
                          <a:srgbClr val="8DF1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EDB95" id="Rectangle 223" o:spid="_x0000_s1026" style="position:absolute;margin-left:120.45pt;margin-top:.1pt;width:475.1pt;height:42.9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" fillcolor="#8df1c9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B8C15D" wp14:editId="72DEE413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621C17" w:rsidRDefault="000B122F" w:rsidP="00845265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621C17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8C15D" id="Text Box 224" o:spid="_x0000_s1043" type="#_x0000_t202" style="position:absolute;margin-left:462pt;margin-top:12.35pt;width:108.9pt;height:42.75pt;z-index: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" filled="f" stroked="f" strokeweight=".5pt">
                <v:textbox inset="0,0,0,0">
                  <w:txbxContent>
                    <w:p w:rsidR="000B122F" w:rsidRPr="00621C17" w:rsidRDefault="000B122F" w:rsidP="00845265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621C17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E09E31" wp14:editId="2321B038">
                <wp:simplePos x="0" y="0"/>
                <wp:positionH relativeFrom="page">
                  <wp:posOffset>1501775</wp:posOffset>
                </wp:positionH>
                <wp:positionV relativeFrom="page">
                  <wp:posOffset>586105</wp:posOffset>
                </wp:positionV>
                <wp:extent cx="5357495" cy="521970"/>
                <wp:effectExtent l="0" t="0" r="14605" b="1143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9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621C17" w:rsidRDefault="000B122F" w:rsidP="00845265">
                            <w:pPr>
                              <w:spacing w:line="740" w:lineRule="exact"/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</w:pPr>
                            <w:r w:rsidRPr="00621C17"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  <w:t>Mars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9E31" id="Text Box 225" o:spid="_x0000_s1044" type="#_x0000_t202" style="position:absolute;margin-left:118.25pt;margin-top:46.15pt;width:421.85pt;height:41.1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" filled="f" stroked="f" strokeweight=".5pt">
                <v:textbox inset="0,0,0,0">
                  <w:txbxContent>
                    <w:p w:rsidR="000B122F" w:rsidRPr="00621C17" w:rsidRDefault="000B122F" w:rsidP="00845265">
                      <w:pPr>
                        <w:spacing w:line="740" w:lineRule="exact"/>
                        <w:rPr>
                          <w:rFonts w:ascii="ChocolateBox" w:hAnsi="ChocolateBox"/>
                          <w:sz w:val="74"/>
                          <w:szCs w:val="74"/>
                        </w:rPr>
                      </w:pPr>
                      <w:r w:rsidRPr="00621C17">
                        <w:rPr>
                          <w:rFonts w:ascii="ChocolateBox" w:hAnsi="ChocolateBox"/>
                          <w:sz w:val="74"/>
                          <w:szCs w:val="74"/>
                        </w:rPr>
                        <w:t>Mars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E7215E8" wp14:editId="59BF3CA5">
                <wp:simplePos x="0" y="0"/>
                <wp:positionH relativeFrom="page">
                  <wp:posOffset>550545</wp:posOffset>
                </wp:positionH>
                <wp:positionV relativeFrom="page">
                  <wp:posOffset>1144270</wp:posOffset>
                </wp:positionV>
                <wp:extent cx="4050792" cy="2486660"/>
                <wp:effectExtent l="0" t="0" r="6985" b="889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792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15E8" id="Text Box 226" o:spid="_x0000_s1045" type="#_x0000_t202" style="position:absolute;margin-left:43.35pt;margin-top:90.1pt;width:318.95pt;height:195.8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" filled="f" stroked="f" strokeweight=".5pt">
                <v:textbox inset="0,0,0,0">
                  <w:txbxContent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7D97FB" wp14:editId="223C4E47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A3888" id="Rectangle 229" o:spid="_x0000_s1026" style="position:absolute;margin-left:23.4pt;margin-top:290.5pt;width:547.85pt;height:2.85pt;z-index:251786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" fillcolor="red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93C850" wp14:editId="0678B30E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A66D9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A66D9A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A66D9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A66D9A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A66D9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A66D9A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A66D9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A66D9A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8F4B3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9853BB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C850" id="Text Box 230" o:spid="_x0000_s1046" type="#_x0000_t202" style="position:absolute;margin-left:43.65pt;margin-top:319.15pt;width:259.2pt;height:507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A66D9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A66D9A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A66D9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A66D9A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A66D9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A66D9A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A66D9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A66D9A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8F4B3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9853BB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F79DBA7" wp14:editId="60EC7F04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A66D9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A66D9A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2A6D2A" w:rsidRDefault="000B122F" w:rsidP="009853BB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Micheline 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72788" cy="232032"/>
                                        <wp:effectExtent l="0" t="0" r="0" b="0"/>
                                        <wp:docPr id="262" name="Image 2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2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371" cy="2381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A66D9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A66D9A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A66D9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9853BB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A66D9A" w:rsidRDefault="000B122F" w:rsidP="0079772A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A66D9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9853BB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9853BB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A66D9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A66D9A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A66D9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A66D9A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Pâques</w:t>
                                  </w:r>
                                  <w:proofErr w:type="spellEnd"/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9B478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9B4787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9B4787"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Lundi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Pâques</w:t>
                                  </w:r>
                                  <w:proofErr w:type="spellEnd"/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1/4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B2228D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E71DDE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71DDE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DBA7" id="Text Box 231" o:spid="_x0000_s1047" type="#_x0000_t202" style="position:absolute;margin-left:314.05pt;margin-top:319.1pt;width:259.2pt;height:507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9853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A66D9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A66D9A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2A6D2A" w:rsidRDefault="000B122F" w:rsidP="009853BB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Micheline 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2788" cy="232032"/>
                                  <wp:effectExtent l="0" t="0" r="0" b="0"/>
                                  <wp:docPr id="262" name="Imag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71" cy="238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A66D9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A66D9A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A66D9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9853BB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A66D9A" w:rsidRDefault="000B122F" w:rsidP="0079772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A66D9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9853BB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9853B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A66D9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A66D9A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A66D9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A66D9A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Pâques</w:t>
                            </w:r>
                            <w:proofErr w:type="spellEnd"/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9B478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9B4787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9B4787"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Lundi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Pâques</w:t>
                            </w:r>
                            <w:proofErr w:type="spellEnd"/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1/4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71D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B2228D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E71DDE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71DD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</w:p>
    <w:p w:rsidR="00845265" w:rsidRDefault="00621C17"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D4EBEA" wp14:editId="086B4428">
                <wp:simplePos x="0" y="0"/>
                <wp:positionH relativeFrom="page">
                  <wp:posOffset>438151</wp:posOffset>
                </wp:positionH>
                <wp:positionV relativeFrom="page">
                  <wp:posOffset>1143000</wp:posOffset>
                </wp:positionV>
                <wp:extent cx="6816090" cy="2486660"/>
                <wp:effectExtent l="0" t="0" r="3810" b="889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090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E610A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621651E" wp14:editId="2A312B4F">
                                  <wp:extent cx="6825615" cy="2413000"/>
                                  <wp:effectExtent l="19050" t="0" r="13335" b="711200"/>
                                  <wp:docPr id="261" name="Imag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1" name="0_10fdb3_550eb373_XL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37442" cy="241718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EBEA" id="Text Box 227" o:spid="_x0000_s1048" type="#_x0000_t202" style="position:absolute;margin-left:34.5pt;margin-top:90pt;width:536.7pt;height:195.8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" filled="f" stroked="f" strokeweight=".5pt">
                <v:textbox inset="0,0,0,0">
                  <w:txbxContent>
                    <w:p w:rsidR="000B122F" w:rsidRDefault="000B122F" w:rsidP="00E610A3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621651E" wp14:editId="2A312B4F">
                            <wp:extent cx="6825615" cy="2413000"/>
                            <wp:effectExtent l="19050" t="0" r="13335" b="711200"/>
                            <wp:docPr id="261" name="Imag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1" name="0_10fdb3_550eb373_XL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37442" cy="241718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0B8B7C" wp14:editId="1DF30438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551814" cy="233916"/>
                <wp:effectExtent l="0" t="0" r="1270" b="1397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845265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B8B7C" id="Text Box 228" o:spid="_x0000_s1049" type="#_x0000_t202" style="position:absolute;margin-left:42.7pt;margin-top:297.2pt;width:200.95pt;height:18.4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845265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>
        <w:br w:type="page"/>
      </w:r>
    </w:p>
    <w:p w:rsidR="00845265" w:rsidRPr="00CB1DF8" w:rsidRDefault="00845265" w:rsidP="00845265">
      <w:r w:rsidRPr="00CB1DF8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63D1EF" wp14:editId="4F798E12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plaid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0140F" id="Rectangle 210" o:spid="_x0000_s1026" style="position:absolute;margin-left:.15pt;margin-top:.1pt;width:25.9pt;height:841.6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" fillcolor="yellow" stroked="f" strokeweight="1pt">
                <v:fill r:id="rId15" o:title="" color2="white [3212]" type="pattern"/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4C36FD" wp14:editId="57E63158">
                <wp:simplePos x="0" y="0"/>
                <wp:positionH relativeFrom="page">
                  <wp:posOffset>291465</wp:posOffset>
                </wp:positionH>
                <wp:positionV relativeFrom="page">
                  <wp:posOffset>106045</wp:posOffset>
                </wp:positionV>
                <wp:extent cx="1380490" cy="1007745"/>
                <wp:effectExtent l="0" t="0" r="10160" b="190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2A6D2A" w:rsidRDefault="000B122F" w:rsidP="00845265">
                            <w:pPr>
                              <w:spacing w:line="1740" w:lineRule="exact"/>
                              <w:jc w:val="center"/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</w:pPr>
                            <w:r w:rsidRPr="002A6D2A"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36FD" id="Text Box 211" o:spid="_x0000_s1050" type="#_x0000_t202" style="position:absolute;margin-left:22.95pt;margin-top:8.35pt;width:108.7pt;height:79.3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" filled="f" stroked="f" strokeweight=".5pt">
                <v:textbox inset="0,0,0,0">
                  <w:txbxContent>
                    <w:p w:rsidR="000B122F" w:rsidRPr="002A6D2A" w:rsidRDefault="000B122F" w:rsidP="00845265">
                      <w:pPr>
                        <w:spacing w:line="1740" w:lineRule="exact"/>
                        <w:jc w:val="center"/>
                        <w:rPr>
                          <w:rFonts w:ascii="Arial Black" w:hAnsi="Arial Black"/>
                          <w:sz w:val="174"/>
                          <w:szCs w:val="174"/>
                        </w:rPr>
                      </w:pPr>
                      <w:r w:rsidRPr="002A6D2A">
                        <w:rPr>
                          <w:rFonts w:ascii="Arial Black" w:hAnsi="Arial Black"/>
                          <w:sz w:val="174"/>
                          <w:szCs w:val="17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FFE7F8" wp14:editId="5872D741">
                <wp:simplePos x="0" y="0"/>
                <wp:positionH relativeFrom="page">
                  <wp:posOffset>1529715</wp:posOffset>
                </wp:positionH>
                <wp:positionV relativeFrom="page">
                  <wp:posOffset>1270</wp:posOffset>
                </wp:positionV>
                <wp:extent cx="6033770" cy="544830"/>
                <wp:effectExtent l="0" t="0" r="5080" b="762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544830"/>
                        </a:xfrm>
                        <a:prstGeom prst="rect">
                          <a:avLst/>
                        </a:prstGeom>
                        <a:solidFill>
                          <a:srgbClr val="FEFB8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1A992" id="Rectangle 212" o:spid="_x0000_s1026" style="position:absolute;margin-left:120.45pt;margin-top:.1pt;width:475.1pt;height:42.9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" fillcolor="#fefb83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8B8C15D" wp14:editId="72DEE413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2A6D2A" w:rsidRDefault="000B122F" w:rsidP="00845265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2A6D2A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8C15D" id="Text Box 213" o:spid="_x0000_s1051" type="#_x0000_t202" style="position:absolute;margin-left:462pt;margin-top:12.35pt;width:108.9pt;height:42.75pt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" filled="f" stroked="f" strokeweight=".5pt">
                <v:textbox inset="0,0,0,0">
                  <w:txbxContent>
                    <w:p w:rsidR="000B122F" w:rsidRPr="002A6D2A" w:rsidRDefault="000B122F" w:rsidP="00845265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2A6D2A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BE09E31" wp14:editId="2321B038">
                <wp:simplePos x="0" y="0"/>
                <wp:positionH relativeFrom="page">
                  <wp:posOffset>1501775</wp:posOffset>
                </wp:positionH>
                <wp:positionV relativeFrom="page">
                  <wp:posOffset>586105</wp:posOffset>
                </wp:positionV>
                <wp:extent cx="5357495" cy="521970"/>
                <wp:effectExtent l="0" t="0" r="14605" b="1143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9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2A6D2A" w:rsidRDefault="000B122F" w:rsidP="00845265">
                            <w:pPr>
                              <w:spacing w:line="740" w:lineRule="exact"/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</w:pPr>
                            <w:r w:rsidRPr="002A6D2A"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9E31" id="Text Box 214" o:spid="_x0000_s1052" type="#_x0000_t202" style="position:absolute;margin-left:118.25pt;margin-top:46.15pt;width:421.85pt;height:41.1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" filled="f" stroked="f" strokeweight=".5pt">
                <v:textbox inset="0,0,0,0">
                  <w:txbxContent>
                    <w:p w:rsidR="000B122F" w:rsidRPr="002A6D2A" w:rsidRDefault="000B122F" w:rsidP="00845265">
                      <w:pPr>
                        <w:spacing w:line="740" w:lineRule="exact"/>
                        <w:rPr>
                          <w:rFonts w:ascii="ChocolateBox" w:hAnsi="ChocolateBox"/>
                          <w:sz w:val="74"/>
                          <w:szCs w:val="74"/>
                        </w:rPr>
                      </w:pPr>
                      <w:r w:rsidRPr="002A6D2A">
                        <w:rPr>
                          <w:rFonts w:ascii="ChocolateBox" w:hAnsi="ChocolateBox"/>
                          <w:sz w:val="74"/>
                          <w:szCs w:val="74"/>
                        </w:rPr>
                        <w:t>Avril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251A98" wp14:editId="5F7A1981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1F110" id="Rectangle 218" o:spid="_x0000_s1026" style="position:absolute;margin-left:23.4pt;margin-top:290.5pt;width:547.85pt;height:2.85pt;z-index:2517739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" fillcolor="red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A314400" wp14:editId="7F0AA18B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85973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F85973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85973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F85973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85973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F85973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1C6C67" w:rsidRDefault="000B122F" w:rsidP="005E03EC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85973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85973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F85973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85973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F85973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5E03EC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85973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2A6D2A" w:rsidRDefault="000B122F" w:rsidP="00F966D7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Gisèle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71450" cy="230236"/>
                                        <wp:effectExtent l="0" t="0" r="0" b="0"/>
                                        <wp:docPr id="266" name="Image 2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6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2833" cy="245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CE4780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F966D7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966D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14400" id="Text Box 219" o:spid="_x0000_s1053" type="#_x0000_t202" style="position:absolute;margin-left:43.65pt;margin-top:319.15pt;width:259.2pt;height:507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85973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F85973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85973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F85973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85973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F85973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1C6C67" w:rsidRDefault="000B122F" w:rsidP="005E03EC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85973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85973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F85973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96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85973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F85973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5E03EC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85973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2A6D2A" w:rsidRDefault="000B122F" w:rsidP="00F966D7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Gisèle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1450" cy="230236"/>
                                  <wp:effectExtent l="0" t="0" r="0" b="0"/>
                                  <wp:docPr id="266" name="Imag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33" cy="245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CE4780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F966D7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966D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5E440C3" wp14:editId="30956F01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85973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F85973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2A6D2A" w:rsidRDefault="000B122F" w:rsidP="00D50EC6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Gwenaëlle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61925" cy="217443"/>
                                        <wp:effectExtent l="0" t="0" r="0" b="0"/>
                                        <wp:docPr id="264" name="Image 2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4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71366" cy="2301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67703" w:rsidRDefault="000B122F" w:rsidP="00D50EC6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 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Kiaras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80975" cy="243025"/>
                                        <wp:effectExtent l="0" t="0" r="0" b="5080"/>
                                        <wp:docPr id="265" name="Image 2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5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624" cy="2600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85973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F85973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85973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F85973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50EC6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85973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F85973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5E03EC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85973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85973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F85973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31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1/5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CE4780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D50EC6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D50EC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40C3" id="Text Box 220" o:spid="_x0000_s1054" type="#_x0000_t202" style="position:absolute;margin-left:314.05pt;margin-top:319.1pt;width:259.2pt;height:50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85973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F85973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2A6D2A" w:rsidRDefault="000B122F" w:rsidP="00D50EC6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Gwenaëlle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61925" cy="217443"/>
                                  <wp:effectExtent l="0" t="0" r="0" b="0"/>
                                  <wp:docPr id="264" name="Imag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4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1366" cy="230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67703" w:rsidRDefault="000B122F" w:rsidP="00D50EC6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Kiaras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80975" cy="243025"/>
                                  <wp:effectExtent l="0" t="0" r="0" b="5080"/>
                                  <wp:docPr id="265" name="Imag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5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24" cy="260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79772A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85973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F85973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85973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F85973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50EC6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85973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F85973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5E03EC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85973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85973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F85973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31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1/5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D50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CE4780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D50EC6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D50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</w:p>
    <w:p w:rsidR="00845265" w:rsidRDefault="002A6D2A"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DA7C9E" wp14:editId="19EB85D4">
                <wp:simplePos x="0" y="0"/>
                <wp:positionH relativeFrom="margin">
                  <wp:align>right</wp:align>
                </wp:positionH>
                <wp:positionV relativeFrom="page">
                  <wp:posOffset>1143000</wp:posOffset>
                </wp:positionV>
                <wp:extent cx="6829425" cy="2486660"/>
                <wp:effectExtent l="0" t="0" r="9525" b="889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845265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E9358D3" wp14:editId="25C37A16">
                                  <wp:extent cx="6720840" cy="2390775"/>
                                  <wp:effectExtent l="19050" t="0" r="22860" b="714375"/>
                                  <wp:docPr id="263" name="Imag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3" name="0_10fdd8_6402c8b_XL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0840" cy="239077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7C9E" id="Text Box 215" o:spid="_x0000_s1055" type="#_x0000_t202" style="position:absolute;margin-left:486.55pt;margin-top:90pt;width:537.75pt;height:195.8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" filled="f" stroked="f" strokeweight=".5pt">
                <v:textbox inset="0,0,0,0">
                  <w:txbxContent>
                    <w:p w:rsidR="000B122F" w:rsidRDefault="000B122F" w:rsidP="00845265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E9358D3" wp14:editId="25C37A16">
                            <wp:extent cx="6720840" cy="2390775"/>
                            <wp:effectExtent l="19050" t="0" r="22860" b="714375"/>
                            <wp:docPr id="263" name="Image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3" name="0_10fdd8_6402c8b_XL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0840" cy="239077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5CD813" wp14:editId="61DA06C6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966484" cy="216535"/>
                <wp:effectExtent l="0" t="0" r="5715" b="1206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484" cy="21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845265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CD813" id="Text Box 217" o:spid="_x0000_s1056" type="#_x0000_t202" style="position:absolute;margin-left:42.7pt;margin-top:297.2pt;width:233.6pt;height:17.0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845265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>
        <w:br w:type="page"/>
      </w:r>
    </w:p>
    <w:p w:rsidR="00845265" w:rsidRPr="00CB1DF8" w:rsidRDefault="00845265" w:rsidP="00845265">
      <w:r w:rsidRPr="00CB1DF8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63D1EF" wp14:editId="4F798E12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84ECFA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63BCF" id="Rectangle 199" o:spid="_x0000_s1026" style="position:absolute;margin-left:.15pt;margin-top:.1pt;width:25.9pt;height:841.6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" fillcolor="#84ecfa" stroked="f" strokeweight="1pt">
                <v:fill r:id="rId7" o:title="" color2="white [3212]" type="pattern"/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4C36FD" wp14:editId="57E63158">
                <wp:simplePos x="0" y="0"/>
                <wp:positionH relativeFrom="page">
                  <wp:posOffset>291465</wp:posOffset>
                </wp:positionH>
                <wp:positionV relativeFrom="page">
                  <wp:posOffset>106045</wp:posOffset>
                </wp:positionV>
                <wp:extent cx="1380490" cy="1007745"/>
                <wp:effectExtent l="0" t="0" r="10160" b="190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667703" w:rsidRDefault="000B122F" w:rsidP="00845265">
                            <w:pPr>
                              <w:spacing w:line="1740" w:lineRule="exact"/>
                              <w:jc w:val="center"/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</w:pPr>
                            <w:r w:rsidRPr="00667703"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36FD" id="Text Box 200" o:spid="_x0000_s1057" type="#_x0000_t202" style="position:absolute;margin-left:22.95pt;margin-top:8.35pt;width:108.7pt;height:79.3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" filled="f" stroked="f" strokeweight=".5pt">
                <v:textbox inset="0,0,0,0">
                  <w:txbxContent>
                    <w:p w:rsidR="000B122F" w:rsidRPr="00667703" w:rsidRDefault="000B122F" w:rsidP="00845265">
                      <w:pPr>
                        <w:spacing w:line="1740" w:lineRule="exact"/>
                        <w:jc w:val="center"/>
                        <w:rPr>
                          <w:rFonts w:ascii="Arial Black" w:hAnsi="Arial Black"/>
                          <w:sz w:val="174"/>
                          <w:szCs w:val="174"/>
                        </w:rPr>
                      </w:pPr>
                      <w:r w:rsidRPr="00667703">
                        <w:rPr>
                          <w:rFonts w:ascii="Arial Black" w:hAnsi="Arial Black"/>
                          <w:sz w:val="174"/>
                          <w:szCs w:val="17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FFE7F8" wp14:editId="5872D741">
                <wp:simplePos x="0" y="0"/>
                <wp:positionH relativeFrom="page">
                  <wp:posOffset>1529715</wp:posOffset>
                </wp:positionH>
                <wp:positionV relativeFrom="page">
                  <wp:posOffset>1270</wp:posOffset>
                </wp:positionV>
                <wp:extent cx="6033770" cy="544830"/>
                <wp:effectExtent l="0" t="0" r="5080" b="762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544830"/>
                        </a:xfrm>
                        <a:prstGeom prst="rect">
                          <a:avLst/>
                        </a:prstGeom>
                        <a:solidFill>
                          <a:srgbClr val="84EC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49B02" id="Rectangle 201" o:spid="_x0000_s1026" style="position:absolute;margin-left:120.45pt;margin-top:.1pt;width:475.1pt;height:42.9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" fillcolor="#84ecfa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8B8C15D" wp14:editId="72DEE413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667703" w:rsidRDefault="000B122F" w:rsidP="00845265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667703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8C15D" id="Text Box 202" o:spid="_x0000_s1058" type="#_x0000_t202" style="position:absolute;margin-left:462pt;margin-top:12.35pt;width:108.9pt;height:42.75pt;z-index: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" filled="f" stroked="f" strokeweight=".5pt">
                <v:textbox inset="0,0,0,0">
                  <w:txbxContent>
                    <w:p w:rsidR="000B122F" w:rsidRPr="00667703" w:rsidRDefault="000B122F" w:rsidP="00845265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667703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E09E31" wp14:editId="2321B038">
                <wp:simplePos x="0" y="0"/>
                <wp:positionH relativeFrom="page">
                  <wp:posOffset>1501775</wp:posOffset>
                </wp:positionH>
                <wp:positionV relativeFrom="page">
                  <wp:posOffset>586105</wp:posOffset>
                </wp:positionV>
                <wp:extent cx="5357495" cy="521970"/>
                <wp:effectExtent l="0" t="0" r="14605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9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667703" w:rsidRDefault="000B122F" w:rsidP="00845265">
                            <w:pPr>
                              <w:spacing w:line="740" w:lineRule="exact"/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</w:pPr>
                            <w:r w:rsidRPr="00667703"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9E31" id="Text Box 203" o:spid="_x0000_s1059" type="#_x0000_t202" style="position:absolute;margin-left:118.25pt;margin-top:46.15pt;width:421.85pt;height:41.1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" filled="f" stroked="f" strokeweight=".5pt">
                <v:textbox inset="0,0,0,0">
                  <w:txbxContent>
                    <w:p w:rsidR="000B122F" w:rsidRPr="00667703" w:rsidRDefault="000B122F" w:rsidP="00845265">
                      <w:pPr>
                        <w:spacing w:line="740" w:lineRule="exact"/>
                        <w:rPr>
                          <w:rFonts w:ascii="ChocolateBox" w:hAnsi="ChocolateBox"/>
                          <w:sz w:val="74"/>
                          <w:szCs w:val="74"/>
                        </w:rPr>
                      </w:pPr>
                      <w:r w:rsidRPr="00667703">
                        <w:rPr>
                          <w:rFonts w:ascii="ChocolateBox" w:hAnsi="ChocolateBox"/>
                          <w:sz w:val="74"/>
                          <w:szCs w:val="74"/>
                        </w:rPr>
                        <w:t>Mai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AF6DF1" wp14:editId="7E19A00C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84EC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889F6" id="Rectangle 207" o:spid="_x0000_s1026" style="position:absolute;margin-left:23.4pt;margin-top:290.5pt;width:547.85pt;height:2.85pt;z-index:2517616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" fillcolor="#84ecfa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1DE2F9" wp14:editId="6D99329C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757B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Fête du Travail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757B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B2753B" w:rsidRDefault="000B122F" w:rsidP="001757B1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Mady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56520" cy="210185"/>
                                        <wp:effectExtent l="0" t="0" r="0" b="0"/>
                                        <wp:docPr id="272" name="Image 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2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571" cy="2169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757B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B2753B" w:rsidRDefault="000B122F" w:rsidP="00B852FB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Lydia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57873" cy="212003"/>
                                        <wp:effectExtent l="0" t="0" r="0" b="0"/>
                                        <wp:docPr id="271" name="Image 2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1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63618" cy="219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757B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1757B1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757B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436689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Ascension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757B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79772A" w:rsidRDefault="000B122F" w:rsidP="00472C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9772A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Victoire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 xml:space="preserve"> 1945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9772A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Pentecôte</w:t>
                                  </w:r>
                                  <w:proofErr w:type="spellEnd"/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9772A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EA50CB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EA50CB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79772A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EA50CB"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Lundi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Pentecôte</w:t>
                                  </w:r>
                                  <w:proofErr w:type="spellEnd"/>
                                </w:p>
                              </w:tc>
                            </w:tr>
                            <w:tr w:rsidR="000B122F" w:rsidTr="00052F76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436689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DE2F9" id="Text Box 208" o:spid="_x0000_s1060" type="#_x0000_t202" style="position:absolute;margin-left:43.65pt;margin-top:319.15pt;width:259.2pt;height:507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757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Fête du Travail</w:t>
                            </w: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757B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B2753B" w:rsidRDefault="000B122F" w:rsidP="001757B1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Mady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56520" cy="210185"/>
                                  <wp:effectExtent l="0" t="0" r="0" b="0"/>
                                  <wp:docPr id="272" name="Imag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71" cy="21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79772A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757B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B2753B" w:rsidRDefault="000B122F" w:rsidP="00B852FB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Lydia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57873" cy="212003"/>
                                  <wp:effectExtent l="0" t="0" r="0" b="0"/>
                                  <wp:docPr id="271" name="Imag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1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3618" cy="219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757B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1757B1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757B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436689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Ascension</w:t>
                            </w: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757B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79772A" w:rsidRDefault="000B122F" w:rsidP="00472C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9772A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Victoire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 xml:space="preserve"> 1945</w:t>
                            </w: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9772A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Pentecôte</w:t>
                            </w:r>
                            <w:proofErr w:type="spellEnd"/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9772A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EA50CB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EA50CB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79772A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EA50CB"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Lundi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Pentecôte</w:t>
                            </w:r>
                            <w:proofErr w:type="spellEnd"/>
                          </w:p>
                        </w:tc>
                      </w:tr>
                      <w:tr w:rsidR="000B122F" w:rsidTr="00052F76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436689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3787CE" wp14:editId="5261AA80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43668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43668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472C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436689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43668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43668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43668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43668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436689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43668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31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79772A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79772A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79772A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1/6</w:t>
                                  </w:r>
                                </w:p>
                                <w:p w:rsidR="000B122F" w:rsidRPr="001C6C67" w:rsidRDefault="000B122F" w:rsidP="0079772A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4B5821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436689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436689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87CE" id="Text Box 209" o:spid="_x0000_s1061" type="#_x0000_t202" style="position:absolute;margin-left:314.05pt;margin-top:319.1pt;width:259.2pt;height:50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43668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43668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472C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36689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43668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43668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43668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43668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436689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43668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31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79772A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79772A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79772A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1/6</w:t>
                            </w:r>
                          </w:p>
                          <w:p w:rsidR="000B122F" w:rsidRPr="001C6C67" w:rsidRDefault="000B122F" w:rsidP="0079772A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4366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4B5821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436689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43668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</w:p>
    <w:p w:rsidR="00845265" w:rsidRDefault="00366FAB"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EF579A" wp14:editId="2000803F">
                <wp:simplePos x="0" y="0"/>
                <wp:positionH relativeFrom="page">
                  <wp:posOffset>552449</wp:posOffset>
                </wp:positionH>
                <wp:positionV relativeFrom="page">
                  <wp:posOffset>1143000</wp:posOffset>
                </wp:positionV>
                <wp:extent cx="6791325" cy="2486660"/>
                <wp:effectExtent l="0" t="0" r="9525" b="889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845265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6800850" cy="2409825"/>
                                  <wp:effectExtent l="19050" t="0" r="19050" b="714375"/>
                                  <wp:docPr id="270" name="Imag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Sans titre 1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00882" cy="240983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579A" id="Text Box 204" o:spid="_x0000_s1062" type="#_x0000_t202" style="position:absolute;margin-left:43.5pt;margin-top:90pt;width:534.75pt;height:195.8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" filled="f" stroked="f" strokeweight=".5pt">
                <v:textbox inset="0,0,0,0">
                  <w:txbxContent>
                    <w:p w:rsidR="000B122F" w:rsidRDefault="000B122F" w:rsidP="00845265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6800850" cy="2409825"/>
                            <wp:effectExtent l="19050" t="0" r="19050" b="714375"/>
                            <wp:docPr id="270" name="Image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0" name="Sans titre 1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00882" cy="240983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3CA70C" wp14:editId="07E16223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945219" cy="244549"/>
                <wp:effectExtent l="0" t="0" r="7620" b="31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219" cy="244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845265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A70C" id="Text Box 206" o:spid="_x0000_s1063" type="#_x0000_t202" style="position:absolute;margin-left:42.7pt;margin-top:297.2pt;width:231.9pt;height:19.2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845265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>
        <w:br w:type="page"/>
      </w:r>
    </w:p>
    <w:p w:rsidR="00845265" w:rsidRPr="00CB1DF8" w:rsidRDefault="00B2753B" w:rsidP="00845265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813888" behindDoc="1" locked="0" layoutInCell="1" allowOverlap="1" wp14:anchorId="60D44FF4" wp14:editId="4C0C3CCD">
            <wp:simplePos x="0" y="0"/>
            <wp:positionH relativeFrom="margin">
              <wp:align>right</wp:align>
            </wp:positionH>
            <wp:positionV relativeFrom="page">
              <wp:posOffset>971550</wp:posOffset>
            </wp:positionV>
            <wp:extent cx="6943725" cy="2480310"/>
            <wp:effectExtent l="19050" t="0" r="28575" b="720090"/>
            <wp:wrapTight wrapText="bothSides">
              <wp:wrapPolygon edited="0">
                <wp:start x="296" y="0"/>
                <wp:lineTo x="-59" y="498"/>
                <wp:lineTo x="-59" y="27705"/>
                <wp:lineTo x="21630" y="27705"/>
                <wp:lineTo x="21630" y="1493"/>
                <wp:lineTo x="21570" y="829"/>
                <wp:lineTo x="21274" y="0"/>
                <wp:lineTo x="296" y="0"/>
              </wp:wrapPolygon>
            </wp:wrapTight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121267838_0_cde_2854abf5_X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2480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58A8B4" wp14:editId="584CAF52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F9933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A6ECB" id="Rectangle 188" o:spid="_x0000_s1026" style="position:absolute;margin-left:.15pt;margin-top:.1pt;width:25.9pt;height:841.6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" fillcolor="#f93" stroked="f" strokeweight="1pt">
                <v:fill r:id="rId19" o:title="" color2="white [3212]" type="pattern"/>
                <w10:wrap anchorx="page" anchory="page"/>
              </v:rect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EEC3E5" wp14:editId="32DDD945">
                <wp:simplePos x="0" y="0"/>
                <wp:positionH relativeFrom="page">
                  <wp:posOffset>291465</wp:posOffset>
                </wp:positionH>
                <wp:positionV relativeFrom="page">
                  <wp:posOffset>106045</wp:posOffset>
                </wp:positionV>
                <wp:extent cx="1380490" cy="1007745"/>
                <wp:effectExtent l="0" t="0" r="10160" b="1905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B2753B" w:rsidRDefault="000B122F" w:rsidP="00845265">
                            <w:pPr>
                              <w:spacing w:line="1740" w:lineRule="exact"/>
                              <w:jc w:val="center"/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</w:pPr>
                            <w:r w:rsidRPr="00B2753B"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C3E5" id="Text Box 189" o:spid="_x0000_s1064" type="#_x0000_t202" style="position:absolute;margin-left:22.95pt;margin-top:8.35pt;width:108.7pt;height:79.3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" filled="f" stroked="f" strokeweight=".5pt">
                <v:textbox inset="0,0,0,0">
                  <w:txbxContent>
                    <w:p w:rsidR="000B122F" w:rsidRPr="00B2753B" w:rsidRDefault="000B122F" w:rsidP="00845265">
                      <w:pPr>
                        <w:spacing w:line="1740" w:lineRule="exact"/>
                        <w:jc w:val="center"/>
                        <w:rPr>
                          <w:rFonts w:ascii="Arial Black" w:hAnsi="Arial Black"/>
                          <w:sz w:val="174"/>
                          <w:szCs w:val="174"/>
                        </w:rPr>
                      </w:pPr>
                      <w:r w:rsidRPr="00B2753B">
                        <w:rPr>
                          <w:rFonts w:ascii="Arial Black" w:hAnsi="Arial Black"/>
                          <w:sz w:val="174"/>
                          <w:szCs w:val="17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E504EF" wp14:editId="03FB08A3">
                <wp:simplePos x="0" y="0"/>
                <wp:positionH relativeFrom="page">
                  <wp:posOffset>1529715</wp:posOffset>
                </wp:positionH>
                <wp:positionV relativeFrom="page">
                  <wp:posOffset>1270</wp:posOffset>
                </wp:positionV>
                <wp:extent cx="6033770" cy="544830"/>
                <wp:effectExtent l="0" t="0" r="5080" b="762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54483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D1B4C" id="Rectangle 190" o:spid="_x0000_s1026" style="position:absolute;margin-left:120.45pt;margin-top:.1pt;width:475.1pt;height:42.9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" fillcolor="#f93" stroked="f" strokeweight="1pt">
                <w10:wrap anchorx="page" anchory="page"/>
              </v:rect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871773" wp14:editId="699B867E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B2753B" w:rsidRDefault="000B122F" w:rsidP="00845265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B2753B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71773" id="Text Box 191" o:spid="_x0000_s1065" type="#_x0000_t202" style="position:absolute;margin-left:462pt;margin-top:12.35pt;width:108.9pt;height:42.75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" filled="f" stroked="f" strokeweight=".5pt">
                <v:textbox inset="0,0,0,0">
                  <w:txbxContent>
                    <w:p w:rsidR="000B122F" w:rsidRPr="00B2753B" w:rsidRDefault="000B122F" w:rsidP="00845265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B2753B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83894F" wp14:editId="67376700">
                <wp:simplePos x="0" y="0"/>
                <wp:positionH relativeFrom="page">
                  <wp:posOffset>1501775</wp:posOffset>
                </wp:positionH>
                <wp:positionV relativeFrom="page">
                  <wp:posOffset>586105</wp:posOffset>
                </wp:positionV>
                <wp:extent cx="5357495" cy="521970"/>
                <wp:effectExtent l="0" t="0" r="14605" b="1143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9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B2753B" w:rsidRDefault="000B122F" w:rsidP="00845265">
                            <w:pPr>
                              <w:spacing w:line="740" w:lineRule="exact"/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</w:pPr>
                            <w:proofErr w:type="spellStart"/>
                            <w:r w:rsidRPr="00B2753B"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  <w:t>Juin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894F" id="Text Box 192" o:spid="_x0000_s1066" type="#_x0000_t202" style="position:absolute;margin-left:118.25pt;margin-top:46.15pt;width:421.85pt;height:41.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" filled="f" stroked="f" strokeweight=".5pt">
                <v:textbox inset="0,0,0,0">
                  <w:txbxContent>
                    <w:p w:rsidR="000B122F" w:rsidRPr="00B2753B" w:rsidRDefault="000B122F" w:rsidP="00845265">
                      <w:pPr>
                        <w:spacing w:line="740" w:lineRule="exact"/>
                        <w:rPr>
                          <w:rFonts w:ascii="ChocolateBox" w:hAnsi="ChocolateBox"/>
                          <w:sz w:val="74"/>
                          <w:szCs w:val="74"/>
                        </w:rPr>
                      </w:pPr>
                      <w:proofErr w:type="spellStart"/>
                      <w:r w:rsidRPr="00B2753B">
                        <w:rPr>
                          <w:rFonts w:ascii="ChocolateBox" w:hAnsi="ChocolateBox"/>
                          <w:sz w:val="74"/>
                          <w:szCs w:val="74"/>
                        </w:rPr>
                        <w:t>Juin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7759E5" wp14:editId="24C07970">
                <wp:simplePos x="0" y="0"/>
                <wp:positionH relativeFrom="page">
                  <wp:posOffset>550545</wp:posOffset>
                </wp:positionH>
                <wp:positionV relativeFrom="page">
                  <wp:posOffset>1144270</wp:posOffset>
                </wp:positionV>
                <wp:extent cx="4050792" cy="2486660"/>
                <wp:effectExtent l="0" t="0" r="6985" b="889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792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59E5" id="Text Box 193" o:spid="_x0000_s1067" type="#_x0000_t202" style="position:absolute;margin-left:43.35pt;margin-top:90.1pt;width:318.95pt;height:195.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" filled="f" stroked="f" strokeweight=".5pt">
                <v:textbox inset="0,0,0,0">
                  <w:txbxContent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FF8FF6" wp14:editId="154294C8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EDBC3" id="Rectangle 196" o:spid="_x0000_s1026" style="position:absolute;margin-left:23.4pt;margin-top:290.5pt;width:547.85pt;height:2.85pt;z-index:251749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" fillcolor="red" stroked="f" strokeweight="1pt">
                <w10:wrap anchorx="page" anchory="page"/>
              </v:rect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5269EA" wp14:editId="12B604C3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B5D50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B5D50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1C6C67" w:rsidRDefault="000B122F" w:rsidP="00DC4D35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B5D50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B5D50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B5D50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B5D50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B5D50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B5D50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B5D50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9B7956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7859B6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7859B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69EA" id="Text Box 197" o:spid="_x0000_s1068" type="#_x0000_t202" style="position:absolute;margin-left:43.65pt;margin-top:319.15pt;width:259.2pt;height:50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B5D50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B5D50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1C6C67" w:rsidRDefault="000B122F" w:rsidP="00DC4D35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B5D50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B5D50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B5D50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B5D50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B5D50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B5D50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B5D50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7859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9B7956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7859B6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7859B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E15CA4" wp14:editId="3FABFB6F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B5D50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B5D50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B5D50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B5D50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B7743C" w:rsidRDefault="000B122F" w:rsidP="00F523DC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Isadef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80975" cy="243026"/>
                                        <wp:effectExtent l="0" t="0" r="0" b="5080"/>
                                        <wp:docPr id="274" name="Image 2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4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89226" cy="2541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B5D50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B5D50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DC4D35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B5D50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B5D50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B5D50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1/7</w:t>
                                  </w:r>
                                </w:p>
                                <w:p w:rsidR="000B122F" w:rsidRPr="001C6C67" w:rsidRDefault="000B122F" w:rsidP="000C2648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0C264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0C26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0C2648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B5D50" w:rsidRDefault="000B122F" w:rsidP="000C2648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B5D50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DC4D35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B5D50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9B7956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F523DC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F523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5CA4" id="Text Box 198" o:spid="_x0000_s1069" type="#_x0000_t202" style="position:absolute;margin-left:314.05pt;margin-top:319.1pt;width:259.2pt;height:50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B5D50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B5D50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B5D50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B5D50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B7743C" w:rsidRDefault="000B122F" w:rsidP="00F523DC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Isadef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80975" cy="243026"/>
                                  <wp:effectExtent l="0" t="0" r="0" b="5080"/>
                                  <wp:docPr id="274" name="Imag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226" cy="254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B5D50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B5D50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DC4D35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B5D50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B5D50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B5D50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1/7</w:t>
                            </w:r>
                          </w:p>
                          <w:p w:rsidR="000B122F" w:rsidRPr="001C6C67" w:rsidRDefault="000B122F" w:rsidP="000C2648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0C264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0C26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0C2648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B5D50" w:rsidRDefault="000B122F" w:rsidP="000C2648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B5D50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DC4D35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B5D50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F523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9B7956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F523DC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F523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</w:p>
    <w:p w:rsidR="00845265" w:rsidRDefault="00B2753B"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949F52" wp14:editId="5BB0CDE6">
                <wp:simplePos x="0" y="0"/>
                <wp:positionH relativeFrom="page">
                  <wp:posOffset>495301</wp:posOffset>
                </wp:positionH>
                <wp:positionV relativeFrom="page">
                  <wp:posOffset>1143000</wp:posOffset>
                </wp:positionV>
                <wp:extent cx="6758940" cy="2486660"/>
                <wp:effectExtent l="0" t="0" r="3810" b="889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E610A3"/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9F52" id="Text Box 194" o:spid="_x0000_s1070" type="#_x0000_t202" style="position:absolute;margin-left:39pt;margin-top:90pt;width:532.2pt;height:195.8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" filled="f" stroked="f" strokeweight=".5pt">
                <v:textbox inset="0,0,0,0">
                  <w:txbxContent>
                    <w:p w:rsidR="000B122F" w:rsidRDefault="000B122F" w:rsidP="00E610A3"/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4268D8" wp14:editId="5DBCF61E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955852" cy="202019"/>
                <wp:effectExtent l="0" t="0" r="0" b="762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852" cy="202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845265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68D8" id="Text Box 195" o:spid="_x0000_s1071" type="#_x0000_t202" style="position:absolute;margin-left:42.7pt;margin-top:297.2pt;width:232.75pt;height:15.9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845265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>
        <w:br w:type="page"/>
      </w:r>
    </w:p>
    <w:p w:rsidR="00845265" w:rsidRPr="00CB1DF8" w:rsidRDefault="006F58E5" w:rsidP="00845265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814912" behindDoc="0" locked="0" layoutInCell="1" allowOverlap="1" wp14:anchorId="25AAC2DB" wp14:editId="23022314">
            <wp:simplePos x="0" y="0"/>
            <wp:positionH relativeFrom="column">
              <wp:posOffset>198120</wp:posOffset>
            </wp:positionH>
            <wp:positionV relativeFrom="page">
              <wp:posOffset>1038225</wp:posOffset>
            </wp:positionV>
            <wp:extent cx="7104380" cy="2419350"/>
            <wp:effectExtent l="19050" t="0" r="20320" b="704850"/>
            <wp:wrapSquare wrapText="bothSides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124685571_0_91983_8fef0ddc_ori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0540E4" wp14:editId="11973349">
                <wp:simplePos x="0" y="0"/>
                <wp:positionH relativeFrom="page">
                  <wp:posOffset>295275</wp:posOffset>
                </wp:positionH>
                <wp:positionV relativeFrom="page">
                  <wp:posOffset>3676650</wp:posOffset>
                </wp:positionV>
                <wp:extent cx="6957695" cy="45085"/>
                <wp:effectExtent l="0" t="0" r="0" b="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45085"/>
                        </a:xfrm>
                        <a:prstGeom prst="rect">
                          <a:avLst/>
                        </a:prstGeom>
                        <a:solidFill>
                          <a:srgbClr val="9EF9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58A75" id="Rectangle 185" o:spid="_x0000_s1026" style="position:absolute;margin-left:23.25pt;margin-top:289.5pt;width:547.85pt;height:3.55pt;z-index:2517370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" fillcolor="#9ef985" stroked="f" strokeweight="1pt">
                <w10:wrap anchorx="page" anchory="page"/>
              </v:rect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A30808" wp14:editId="6577CFC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328930" cy="10688955"/>
                <wp:effectExtent l="0" t="0" r="0" b="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9EF985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FC90A" id="Rectangle 177" o:spid="_x0000_s1026" style="position:absolute;margin-left:0;margin-top:0;width:25.9pt;height:841.65pt;z-index:251728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" fillcolor="#9ef985" stroked="f" strokeweight="1pt">
                <v:fill r:id="rId21" o:title="" color2="white [3212]" type="pattern"/>
                <w10:wrap anchorx="page" anchory="page"/>
              </v:rect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6BF4D1" wp14:editId="089BCDBF">
                <wp:simplePos x="0" y="0"/>
                <wp:positionH relativeFrom="page">
                  <wp:posOffset>291465</wp:posOffset>
                </wp:positionH>
                <wp:positionV relativeFrom="page">
                  <wp:posOffset>106045</wp:posOffset>
                </wp:positionV>
                <wp:extent cx="1380490" cy="1007745"/>
                <wp:effectExtent l="0" t="0" r="10160" b="1905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B7743C" w:rsidRDefault="000B122F" w:rsidP="00845265">
                            <w:pPr>
                              <w:spacing w:line="1740" w:lineRule="exact"/>
                              <w:jc w:val="center"/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</w:pPr>
                            <w:r w:rsidRPr="00B7743C"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F4D1" id="Text Box 178" o:spid="_x0000_s1072" type="#_x0000_t202" style="position:absolute;margin-left:22.95pt;margin-top:8.35pt;width:108.7pt;height:79.3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" filled="f" stroked="f" strokeweight=".5pt">
                <v:textbox inset="0,0,0,0">
                  <w:txbxContent>
                    <w:p w:rsidR="000B122F" w:rsidRPr="00B7743C" w:rsidRDefault="000B122F" w:rsidP="00845265">
                      <w:pPr>
                        <w:spacing w:line="1740" w:lineRule="exact"/>
                        <w:jc w:val="center"/>
                        <w:rPr>
                          <w:rFonts w:ascii="Arial Black" w:hAnsi="Arial Black"/>
                          <w:sz w:val="174"/>
                          <w:szCs w:val="174"/>
                        </w:rPr>
                      </w:pPr>
                      <w:r w:rsidRPr="00B7743C">
                        <w:rPr>
                          <w:rFonts w:ascii="Arial Black" w:hAnsi="Arial Black"/>
                          <w:sz w:val="174"/>
                          <w:szCs w:val="17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30C75E" wp14:editId="565D36B7">
                <wp:simplePos x="0" y="0"/>
                <wp:positionH relativeFrom="page">
                  <wp:posOffset>1529715</wp:posOffset>
                </wp:positionH>
                <wp:positionV relativeFrom="page">
                  <wp:posOffset>1270</wp:posOffset>
                </wp:positionV>
                <wp:extent cx="6033770" cy="544830"/>
                <wp:effectExtent l="0" t="0" r="5080" b="762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544830"/>
                        </a:xfrm>
                        <a:prstGeom prst="rect">
                          <a:avLst/>
                        </a:prstGeom>
                        <a:solidFill>
                          <a:srgbClr val="9EF9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499D6" id="Rectangle 179" o:spid="_x0000_s1026" style="position:absolute;margin-left:120.45pt;margin-top:.1pt;width:475.1pt;height:42.9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" fillcolor="#9ef985" stroked="f" strokeweight="1pt">
                <w10:wrap anchorx="page" anchory="page"/>
              </v:rect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08F4F4" wp14:editId="5FAA12C0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B7743C" w:rsidRDefault="000B122F" w:rsidP="00845265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B7743C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8F4F4" id="Text Box 180" o:spid="_x0000_s1073" type="#_x0000_t202" style="position:absolute;margin-left:462pt;margin-top:12.35pt;width:108.9pt;height:42.75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" filled="f" stroked="f" strokeweight=".5pt">
                <v:textbox inset="0,0,0,0">
                  <w:txbxContent>
                    <w:p w:rsidR="000B122F" w:rsidRPr="00B7743C" w:rsidRDefault="000B122F" w:rsidP="00845265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B7743C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9E2EFD" wp14:editId="417D4E37">
                <wp:simplePos x="0" y="0"/>
                <wp:positionH relativeFrom="page">
                  <wp:posOffset>1501775</wp:posOffset>
                </wp:positionH>
                <wp:positionV relativeFrom="page">
                  <wp:posOffset>586105</wp:posOffset>
                </wp:positionV>
                <wp:extent cx="5357495" cy="521970"/>
                <wp:effectExtent l="0" t="0" r="14605" b="1143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9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B7743C" w:rsidRDefault="000B122F" w:rsidP="00845265">
                            <w:pPr>
                              <w:spacing w:line="740" w:lineRule="exact"/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</w:pPr>
                            <w:proofErr w:type="spellStart"/>
                            <w:r w:rsidRPr="00B7743C"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  <w:t>Juillet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E2EFD" id="Text Box 181" o:spid="_x0000_s1074" type="#_x0000_t202" style="position:absolute;margin-left:118.25pt;margin-top:46.15pt;width:421.85pt;height:41.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" filled="f" stroked="f" strokeweight=".5pt">
                <v:textbox inset="0,0,0,0">
                  <w:txbxContent>
                    <w:p w:rsidR="000B122F" w:rsidRPr="00B7743C" w:rsidRDefault="000B122F" w:rsidP="00845265">
                      <w:pPr>
                        <w:spacing w:line="740" w:lineRule="exact"/>
                        <w:rPr>
                          <w:rFonts w:ascii="ChocolateBox" w:hAnsi="ChocolateBox"/>
                          <w:sz w:val="74"/>
                          <w:szCs w:val="74"/>
                        </w:rPr>
                      </w:pPr>
                      <w:proofErr w:type="spellStart"/>
                      <w:r w:rsidRPr="00B7743C">
                        <w:rPr>
                          <w:rFonts w:ascii="ChocolateBox" w:hAnsi="ChocolateBox"/>
                          <w:sz w:val="74"/>
                          <w:szCs w:val="74"/>
                        </w:rPr>
                        <w:t>Juillet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8EFD1C" wp14:editId="3B9107D2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5153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5153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5153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5153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5153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5153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5153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5153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EA50C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EA50CB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EA50CB"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 xml:space="preserve">Fête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Nationale</w:t>
                                  </w:r>
                                  <w:proofErr w:type="spellEnd"/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5153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5153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EC3E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51539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C25BF5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695D48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FD1C" id="Text Box 186" o:spid="_x0000_s1075" type="#_x0000_t202" style="position:absolute;margin-left:43.65pt;margin-top:319.15pt;width:259.2pt;height:507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5153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5153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5153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5153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5153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5153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5153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5153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EA50C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EA50CB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EA50CB"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 xml:space="preserve">Fête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Nationale</w:t>
                            </w:r>
                            <w:proofErr w:type="spellEnd"/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5153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5153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EC3E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51539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C25BF5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695D48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="00845265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E5C54D" wp14:editId="1ACEF5CA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17</w:t>
                                  </w:r>
                                </w:p>
                                <w:p w:rsidR="000B122F" w:rsidRPr="00B852FB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B852FB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95D48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5153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5153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851539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51539" w:rsidRDefault="000B122F" w:rsidP="00E3106B">
                                  <w:pPr>
                                    <w:jc w:val="center"/>
                                    <w:rPr>
                                      <w:color w:val="2E74B5" w:themeColor="accent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5153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5153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851539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5153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5153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EC3E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51539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5153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5153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31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1/8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C25BF5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695D48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695D4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C54D" id="Text Box 187" o:spid="_x0000_s1076" type="#_x0000_t202" style="position:absolute;margin-left:314.05pt;margin-top:319.1pt;width:259.2pt;height:507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17</w:t>
                            </w:r>
                          </w:p>
                          <w:p w:rsidR="000B122F" w:rsidRPr="00B852FB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B852FB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95D48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5153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5153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851539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51539" w:rsidRDefault="000B122F" w:rsidP="00E3106B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5153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5153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851539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5153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5153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EC3E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51539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5153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5153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31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1/8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695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C25BF5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695D48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695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</w:p>
    <w:p w:rsidR="00845265" w:rsidRDefault="00B7743C"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909460" wp14:editId="7699255A">
                <wp:simplePos x="0" y="0"/>
                <wp:positionH relativeFrom="page">
                  <wp:posOffset>552450</wp:posOffset>
                </wp:positionH>
                <wp:positionV relativeFrom="page">
                  <wp:posOffset>1143000</wp:posOffset>
                </wp:positionV>
                <wp:extent cx="6697980" cy="2486660"/>
                <wp:effectExtent l="0" t="0" r="7620" b="889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9460" id="Text Box 182" o:spid="_x0000_s1077" type="#_x0000_t202" style="position:absolute;margin-left:43.5pt;margin-top:90pt;width:527.4pt;height:195.8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" filled="f" stroked="f" strokeweight=".5pt">
                <v:textbox inset="0,0,0,0">
                  <w:txbxContent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AD5D2F" wp14:editId="2FDCCC30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647507" cy="255182"/>
                <wp:effectExtent l="0" t="0" r="635" b="12065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507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845265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D5D2F" id="Text Box 184" o:spid="_x0000_s1078" type="#_x0000_t202" style="position:absolute;margin-left:42.7pt;margin-top:297.2pt;width:208.45pt;height:20.1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845265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>
        <w:br w:type="page"/>
      </w:r>
    </w:p>
    <w:p w:rsidR="00845265" w:rsidRPr="00CB1DF8" w:rsidRDefault="00845265" w:rsidP="00845265">
      <w:r w:rsidRPr="00CB1DF8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E47DA5" wp14:editId="3AB50CD1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pct70">
                          <a:fgClr>
                            <a:srgbClr val="F7316A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F2116" id="Rectangle 166" o:spid="_x0000_s1026" style="position:absolute;margin-left:.15pt;margin-top:.1pt;width:25.9pt;height:841.6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" fillcolor="#f7316a" stroked="f" strokeweight="1pt">
                <v:fill r:id="rId11" o:title="" color2="white [3212]" type="pattern"/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B97AA7" wp14:editId="3CA33282">
                <wp:simplePos x="0" y="0"/>
                <wp:positionH relativeFrom="page">
                  <wp:posOffset>291465</wp:posOffset>
                </wp:positionH>
                <wp:positionV relativeFrom="page">
                  <wp:posOffset>106045</wp:posOffset>
                </wp:positionV>
                <wp:extent cx="1380490" cy="1007745"/>
                <wp:effectExtent l="0" t="0" r="10160" b="190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957AB5" w:rsidRDefault="000B122F" w:rsidP="00845265">
                            <w:pPr>
                              <w:spacing w:line="1740" w:lineRule="exact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74"/>
                                <w:szCs w:val="174"/>
                              </w:rPr>
                            </w:pPr>
                            <w:r w:rsidRPr="000D2FC8"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  <w:t>8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74"/>
                                <w:szCs w:val="174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97AA7" id="Text Box 167" o:spid="_x0000_s1079" type="#_x0000_t202" style="position:absolute;margin-left:22.95pt;margin-top:8.35pt;width:108.7pt;height:79.3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" filled="f" stroked="f" strokeweight=".5pt">
                <v:textbox inset="0,0,0,0">
                  <w:txbxContent>
                    <w:p w:rsidR="000B122F" w:rsidRPr="00957AB5" w:rsidRDefault="000B122F" w:rsidP="00845265">
                      <w:pPr>
                        <w:spacing w:line="1740" w:lineRule="exact"/>
                        <w:jc w:val="center"/>
                        <w:rPr>
                          <w:rFonts w:ascii="Arial Black" w:hAnsi="Arial Black"/>
                          <w:color w:val="FF0000"/>
                          <w:sz w:val="174"/>
                          <w:szCs w:val="174"/>
                        </w:rPr>
                      </w:pPr>
                      <w:r w:rsidRPr="000D2FC8">
                        <w:rPr>
                          <w:rFonts w:ascii="Arial Black" w:hAnsi="Arial Black"/>
                          <w:sz w:val="174"/>
                          <w:szCs w:val="174"/>
                        </w:rPr>
                        <w:t>8</w:t>
                      </w:r>
                      <w:r>
                        <w:rPr>
                          <w:rFonts w:ascii="Arial Black" w:hAnsi="Arial Black"/>
                          <w:color w:val="FF0000"/>
                          <w:sz w:val="174"/>
                          <w:szCs w:val="17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D576E6" wp14:editId="273F2EF2">
                <wp:simplePos x="0" y="0"/>
                <wp:positionH relativeFrom="page">
                  <wp:posOffset>1529715</wp:posOffset>
                </wp:positionH>
                <wp:positionV relativeFrom="page">
                  <wp:posOffset>1270</wp:posOffset>
                </wp:positionV>
                <wp:extent cx="6033770" cy="544830"/>
                <wp:effectExtent l="0" t="0" r="5080" b="762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544830"/>
                        </a:xfrm>
                        <a:prstGeom prst="rect">
                          <a:avLst/>
                        </a:prstGeom>
                        <a:solidFill>
                          <a:srgbClr val="F731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268EA" id="Rectangle 168" o:spid="_x0000_s1026" style="position:absolute;margin-left:120.45pt;margin-top:.1pt;width:475.1pt;height:42.9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" fillcolor="#f7316a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F8C824" wp14:editId="0C22D8D6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0D2FC8" w:rsidRDefault="000B122F" w:rsidP="00845265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0D2FC8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8C824" id="Text Box 169" o:spid="_x0000_s1080" type="#_x0000_t202" style="position:absolute;margin-left:462pt;margin-top:12.35pt;width:108.9pt;height:42.7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" filled="f" stroked="f" strokeweight=".5pt">
                <v:textbox inset="0,0,0,0">
                  <w:txbxContent>
                    <w:p w:rsidR="000B122F" w:rsidRPr="000D2FC8" w:rsidRDefault="000B122F" w:rsidP="00845265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0D2FC8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E52F5C" wp14:editId="065696F2">
                <wp:simplePos x="0" y="0"/>
                <wp:positionH relativeFrom="page">
                  <wp:posOffset>1501775</wp:posOffset>
                </wp:positionH>
                <wp:positionV relativeFrom="page">
                  <wp:posOffset>586105</wp:posOffset>
                </wp:positionV>
                <wp:extent cx="5357495" cy="521970"/>
                <wp:effectExtent l="0" t="0" r="14605" b="1143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9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0D2FC8" w:rsidRDefault="000B122F" w:rsidP="00845265">
                            <w:pPr>
                              <w:spacing w:line="740" w:lineRule="exact"/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</w:pPr>
                            <w:proofErr w:type="spellStart"/>
                            <w:r w:rsidRPr="000D2FC8"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  <w:t>Ao</w:t>
                            </w:r>
                            <w:r w:rsidRPr="000D2FC8">
                              <w:rPr>
                                <w:rFonts w:ascii="Cambria" w:hAnsi="Cambria" w:cs="Cambria"/>
                                <w:sz w:val="74"/>
                                <w:szCs w:val="74"/>
                              </w:rPr>
                              <w:t>û</w:t>
                            </w:r>
                            <w:r w:rsidRPr="000D2FC8">
                              <w:rPr>
                                <w:rFonts w:ascii="ChocolateBox" w:hAnsi="ChocolateBox"/>
                                <w:sz w:val="74"/>
                                <w:szCs w:val="74"/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52F5C" id="Text Box 170" o:spid="_x0000_s1081" type="#_x0000_t202" style="position:absolute;margin-left:118.25pt;margin-top:46.15pt;width:421.85pt;height:41.1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" filled="f" stroked="f" strokeweight=".5pt">
                <v:textbox inset="0,0,0,0">
                  <w:txbxContent>
                    <w:p w:rsidR="000B122F" w:rsidRPr="000D2FC8" w:rsidRDefault="000B122F" w:rsidP="00845265">
                      <w:pPr>
                        <w:spacing w:line="740" w:lineRule="exact"/>
                        <w:rPr>
                          <w:rFonts w:ascii="ChocolateBox" w:hAnsi="ChocolateBox"/>
                          <w:sz w:val="74"/>
                          <w:szCs w:val="74"/>
                        </w:rPr>
                      </w:pPr>
                      <w:proofErr w:type="spellStart"/>
                      <w:r w:rsidRPr="000D2FC8">
                        <w:rPr>
                          <w:rFonts w:ascii="ChocolateBox" w:hAnsi="ChocolateBox"/>
                          <w:sz w:val="74"/>
                          <w:szCs w:val="74"/>
                        </w:rPr>
                        <w:t>Ao</w:t>
                      </w:r>
                      <w:r w:rsidRPr="000D2FC8">
                        <w:rPr>
                          <w:rFonts w:ascii="Cambria" w:hAnsi="Cambria" w:cs="Cambria"/>
                          <w:sz w:val="74"/>
                          <w:szCs w:val="74"/>
                        </w:rPr>
                        <w:t>û</w:t>
                      </w:r>
                      <w:r w:rsidRPr="000D2FC8">
                        <w:rPr>
                          <w:rFonts w:ascii="ChocolateBox" w:hAnsi="ChocolateBox"/>
                          <w:sz w:val="74"/>
                          <w:szCs w:val="74"/>
                        </w:rPr>
                        <w:t>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E97012" wp14:editId="107D382F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1C306" id="Rectangle 174" o:spid="_x0000_s1026" style="position:absolute;margin-left:23.4pt;margin-top:290.5pt;width:547.85pt;height:2.85pt;z-index:251724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" fillcolor="red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E12E27" wp14:editId="0FB46829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0D2FC8" w:rsidRDefault="000B122F" w:rsidP="005F1972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Marianne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81581" cy="243840"/>
                                        <wp:effectExtent l="0" t="0" r="9525" b="3810"/>
                                        <wp:docPr id="279" name="Image 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9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1428" cy="257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0B122F" w:rsidRDefault="000B122F" w:rsidP="005F1972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Petite Souris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80636" cy="242570"/>
                                        <wp:effectExtent l="0" t="0" r="0" b="5080"/>
                                        <wp:docPr id="280" name="Image 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0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90117" cy="255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253653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253653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253653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253653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0B122F" w:rsidRDefault="000B122F" w:rsidP="005F1972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Khyna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61925" cy="217443"/>
                                        <wp:effectExtent l="0" t="0" r="0" b="0"/>
                                        <wp:docPr id="281" name="Image 2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1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68112" cy="2257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0D2FC8" w:rsidRDefault="000B122F" w:rsidP="005F1972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Mamichouette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77325" cy="238125"/>
                                        <wp:effectExtent l="0" t="0" r="0" b="0"/>
                                        <wp:docPr id="282" name="Image 2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2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3143" cy="245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5F1972" w:rsidRDefault="000B122F" w:rsidP="00B852F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253653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253653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EC3E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253653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253653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253653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EA50C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EA50CB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EA50CB"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Assomption</w:t>
                                  </w:r>
                                  <w:proofErr w:type="spellEnd"/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8E4FFD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5F1972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5F1972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644C28"/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12E27" id="Text Box 175" o:spid="_x0000_s1082" type="#_x0000_t202" style="position:absolute;margin-left:43.65pt;margin-top:319.15pt;width:259.2pt;height:507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0D2FC8" w:rsidRDefault="000B122F" w:rsidP="005F1972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Marianne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81581" cy="243840"/>
                                  <wp:effectExtent l="0" t="0" r="9525" b="3810"/>
                                  <wp:docPr id="279" name="Imag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428" cy="257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0B122F" w:rsidRDefault="000B122F" w:rsidP="005F1972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Petite Souris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80636" cy="242570"/>
                                  <wp:effectExtent l="0" t="0" r="0" b="5080"/>
                                  <wp:docPr id="280" name="Imag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90117" cy="2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253653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253653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253653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253653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0B122F" w:rsidRDefault="000B122F" w:rsidP="005F1972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Khyna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61925" cy="217443"/>
                                  <wp:effectExtent l="0" t="0" r="0" b="0"/>
                                  <wp:docPr id="281" name="Image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1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8112" cy="225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0D2FC8" w:rsidRDefault="000B122F" w:rsidP="005F1972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Mamichouette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7325" cy="238125"/>
                                  <wp:effectExtent l="0" t="0" r="0" b="0"/>
                                  <wp:docPr id="282" name="Imag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43" cy="245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5F1972" w:rsidRDefault="000B122F" w:rsidP="00B852F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253653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253653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EC3E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53653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253653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253653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EA50C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EA50CB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EA50CB"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Assomption</w:t>
                            </w:r>
                            <w:proofErr w:type="spellEnd"/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5F19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8E4FFD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5F1972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5F197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644C28"/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0CA624" wp14:editId="5B4E8439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0B122F" w:rsidRDefault="000B122F" w:rsidP="001A65F4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Chriscou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63276" cy="219257"/>
                                        <wp:effectExtent l="0" t="0" r="8255" b="9525"/>
                                        <wp:docPr id="283" name="Image 2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3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0513" cy="228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253653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253653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EC3E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253653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253653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253653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253653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253653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EC3E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253653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253653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253653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0D2FC8" w:rsidRDefault="000B122F" w:rsidP="001A65F4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Kirel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90500" cy="255814"/>
                                        <wp:effectExtent l="0" t="0" r="0" b="0"/>
                                        <wp:docPr id="284" name="Image 2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4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99404" cy="267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1/9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8E4FFD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1A65F4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1A65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644C28"/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CA624" id="Text Box 176" o:spid="_x0000_s1083" type="#_x0000_t202" style="position:absolute;margin-left:314.05pt;margin-top:319.1pt;width:259.2pt;height:50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0B122F" w:rsidRDefault="000B122F" w:rsidP="001A65F4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Chriscou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63276" cy="219257"/>
                                  <wp:effectExtent l="0" t="0" r="8255" b="9525"/>
                                  <wp:docPr id="283" name="Imag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3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513" cy="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E3106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253653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253653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EC3E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53653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253653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253653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253653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253653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EC3E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53653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253653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253653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0D2FC8" w:rsidRDefault="000B122F" w:rsidP="001A65F4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Kirel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90500" cy="255814"/>
                                  <wp:effectExtent l="0" t="0" r="0" b="0"/>
                                  <wp:docPr id="284" name="Imag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99404" cy="267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1/9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1A65F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8E4FFD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1A65F4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1A65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644C28"/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</w:p>
    <w:p w:rsidR="00845265" w:rsidRDefault="000D2FC8">
      <w:r>
        <w:rPr>
          <w:noProof/>
          <w:lang w:val="fr-FR" w:eastAsia="fr-FR"/>
        </w:rPr>
        <w:drawing>
          <wp:anchor distT="0" distB="0" distL="114300" distR="114300" simplePos="0" relativeHeight="251815936" behindDoc="0" locked="0" layoutInCell="1" allowOverlap="1" wp14:anchorId="3F570DE1" wp14:editId="09BC45A3">
            <wp:simplePos x="0" y="0"/>
            <wp:positionH relativeFrom="margin">
              <wp:align>right</wp:align>
            </wp:positionH>
            <wp:positionV relativeFrom="page">
              <wp:posOffset>1076326</wp:posOffset>
            </wp:positionV>
            <wp:extent cx="6884035" cy="2523490"/>
            <wp:effectExtent l="19050" t="0" r="12065" b="734060"/>
            <wp:wrapNone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500698_origina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035" cy="2523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CC6CD9" wp14:editId="6E78BF29">
                <wp:simplePos x="0" y="0"/>
                <wp:positionH relativeFrom="page">
                  <wp:posOffset>600075</wp:posOffset>
                </wp:positionH>
                <wp:positionV relativeFrom="page">
                  <wp:posOffset>1057275</wp:posOffset>
                </wp:positionV>
                <wp:extent cx="6654165" cy="2572385"/>
                <wp:effectExtent l="0" t="0" r="13335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165" cy="2572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E610A3"/>
                          <w:p w:rsidR="000B122F" w:rsidRDefault="000B122F" w:rsidP="008452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C6CD9" id="Text Box 172" o:spid="_x0000_s1084" type="#_x0000_t202" style="position:absolute;margin-left:47.25pt;margin-top:83.25pt;width:523.95pt;height:202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" filled="f" stroked="f" strokeweight=".5pt">
                <v:textbox inset="0,0,0,0">
                  <w:txbxContent>
                    <w:p w:rsidR="000B122F" w:rsidRDefault="000B122F" w:rsidP="00E610A3"/>
                    <w:p w:rsidR="000B122F" w:rsidRDefault="000B122F" w:rsidP="00845265"/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6A7978" wp14:editId="4FC2BF45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764466" cy="233916"/>
                <wp:effectExtent l="0" t="0" r="0" b="1397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466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845265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7978" id="Text Box 173" o:spid="_x0000_s1085" type="#_x0000_t202" style="position:absolute;margin-left:42.7pt;margin-top:297.2pt;width:217.65pt;height:18.4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845265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265">
        <w:br w:type="page"/>
      </w:r>
    </w:p>
    <w:p w:rsidR="00634A93" w:rsidRPr="00CB1DF8" w:rsidRDefault="00634A93" w:rsidP="00634A93">
      <w:r w:rsidRPr="00CB1DF8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36BCD0" wp14:editId="20F66496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FF99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712D2" id="Rectangle 142" o:spid="_x0000_s1026" style="position:absolute;margin-left:.15pt;margin-top:.1pt;width:25.9pt;height:841.6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" fillcolor="#f90" stroked="f" strokeweight="1pt">
                <v:fill r:id="rId23" o:title="" color2="white [3212]" type="pattern"/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7D8D0F" wp14:editId="169945A1">
                <wp:simplePos x="0" y="0"/>
                <wp:positionH relativeFrom="page">
                  <wp:posOffset>291465</wp:posOffset>
                </wp:positionH>
                <wp:positionV relativeFrom="page">
                  <wp:posOffset>106045</wp:posOffset>
                </wp:positionV>
                <wp:extent cx="1380490" cy="1007745"/>
                <wp:effectExtent l="0" t="0" r="10160" b="190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957AB5" w:rsidRDefault="000B122F" w:rsidP="00634A93">
                            <w:pPr>
                              <w:spacing w:line="1740" w:lineRule="exact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74"/>
                                <w:szCs w:val="174"/>
                              </w:rPr>
                            </w:pPr>
                            <w:r w:rsidRPr="000B122F">
                              <w:rPr>
                                <w:rFonts w:ascii="Arial Black" w:hAnsi="Arial Black"/>
                                <w:sz w:val="174"/>
                                <w:szCs w:val="17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8D0F" id="Text Box 143" o:spid="_x0000_s1086" type="#_x0000_t202" style="position:absolute;margin-left:22.95pt;margin-top:8.35pt;width:108.7pt;height:79.3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" filled="f" stroked="f" strokeweight=".5pt">
                <v:textbox inset="0,0,0,0">
                  <w:txbxContent>
                    <w:p w:rsidR="000B122F" w:rsidRPr="00957AB5" w:rsidRDefault="000B122F" w:rsidP="00634A93">
                      <w:pPr>
                        <w:spacing w:line="1740" w:lineRule="exact"/>
                        <w:jc w:val="center"/>
                        <w:rPr>
                          <w:rFonts w:ascii="Arial Black" w:hAnsi="Arial Black"/>
                          <w:color w:val="FF0000"/>
                          <w:sz w:val="174"/>
                          <w:szCs w:val="174"/>
                        </w:rPr>
                      </w:pPr>
                      <w:r w:rsidRPr="000B122F">
                        <w:rPr>
                          <w:rFonts w:ascii="Arial Black" w:hAnsi="Arial Black"/>
                          <w:sz w:val="174"/>
                          <w:szCs w:val="17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10E86A" wp14:editId="50B0E374">
                <wp:simplePos x="0" y="0"/>
                <wp:positionH relativeFrom="page">
                  <wp:posOffset>1529715</wp:posOffset>
                </wp:positionH>
                <wp:positionV relativeFrom="page">
                  <wp:posOffset>1270</wp:posOffset>
                </wp:positionV>
                <wp:extent cx="6033770" cy="544830"/>
                <wp:effectExtent l="0" t="0" r="5080" b="762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770" cy="54483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F726B" id="Rectangle 144" o:spid="_x0000_s1026" style="position:absolute;margin-left:120.45pt;margin-top:.1pt;width:475.1pt;height:42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" fillcolor="#f90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12B4C8" wp14:editId="41AE15C0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0B122F" w:rsidRDefault="000B122F" w:rsidP="00634A93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0B122F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2B4C8" id="Text Box 158" o:spid="_x0000_s1087" type="#_x0000_t202" style="position:absolute;margin-left:462pt;margin-top:12.35pt;width:108.9pt;height:42.7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" filled="f" stroked="f" strokeweight=".5pt">
                <v:textbox inset="0,0,0,0">
                  <w:txbxContent>
                    <w:p w:rsidR="000B122F" w:rsidRPr="000B122F" w:rsidRDefault="000B122F" w:rsidP="00634A93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0B122F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855053" wp14:editId="6B67575E">
                <wp:simplePos x="0" y="0"/>
                <wp:positionH relativeFrom="page">
                  <wp:posOffset>1501775</wp:posOffset>
                </wp:positionH>
                <wp:positionV relativeFrom="page">
                  <wp:posOffset>586105</wp:posOffset>
                </wp:positionV>
                <wp:extent cx="5357495" cy="521970"/>
                <wp:effectExtent l="0" t="0" r="14605" b="1143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9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0B122F" w:rsidRDefault="000B122F" w:rsidP="00634A93">
                            <w:pPr>
                              <w:spacing w:line="740" w:lineRule="exact"/>
                              <w:rPr>
                                <w:rFonts w:ascii="BlackChancery" w:hAnsi="BlackChancery"/>
                                <w:sz w:val="74"/>
                                <w:szCs w:val="74"/>
                              </w:rPr>
                            </w:pPr>
                            <w:proofErr w:type="spellStart"/>
                            <w:r w:rsidRPr="000B122F">
                              <w:rPr>
                                <w:rFonts w:ascii="BlackChancery" w:hAnsi="BlackChancery"/>
                                <w:sz w:val="74"/>
                                <w:szCs w:val="74"/>
                              </w:rPr>
                              <w:t>Septembre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5053" id="Text Box 159" o:spid="_x0000_s1088" type="#_x0000_t202" style="position:absolute;margin-left:118.25pt;margin-top:46.15pt;width:421.85pt;height:41.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" filled="f" stroked="f" strokeweight=".5pt">
                <v:textbox inset="0,0,0,0">
                  <w:txbxContent>
                    <w:p w:rsidR="000B122F" w:rsidRPr="000B122F" w:rsidRDefault="000B122F" w:rsidP="00634A93">
                      <w:pPr>
                        <w:spacing w:line="740" w:lineRule="exact"/>
                        <w:rPr>
                          <w:rFonts w:ascii="BlackChancery" w:hAnsi="BlackChancery"/>
                          <w:sz w:val="74"/>
                          <w:szCs w:val="74"/>
                        </w:rPr>
                      </w:pPr>
                      <w:proofErr w:type="spellStart"/>
                      <w:r w:rsidRPr="000B122F">
                        <w:rPr>
                          <w:rFonts w:ascii="BlackChancery" w:hAnsi="BlackChancery"/>
                          <w:sz w:val="74"/>
                          <w:szCs w:val="74"/>
                        </w:rPr>
                        <w:t>Septembre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8F9B78" wp14:editId="7E4C4134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C349C" id="Rectangle 163" o:spid="_x0000_s1026" style="position:absolute;margin-left:23.4pt;margin-top:290.5pt;width:547.85pt;height:2.85pt;z-index:2517125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" fillcolor="#f90" stroked="f" strokeweight="1pt">
                <w10:wrap anchorx="page" anchory="page"/>
              </v:rect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6E5669" wp14:editId="79F5D0FC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E5E8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E5E8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E5E8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1C6C67" w:rsidRDefault="000B122F" w:rsidP="00EC3E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E5E89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843473" w:rsidRDefault="00843473" w:rsidP="00332671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La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fée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Féérique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56519" cy="210185"/>
                                        <wp:effectExtent l="0" t="0" r="0" b="0"/>
                                        <wp:docPr id="286" name="Image 2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6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592" cy="215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E5E8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3C63BE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332671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5669" id="Text Box 164" o:spid="_x0000_s1089" type="#_x0000_t202" style="position:absolute;margin-left:43.65pt;margin-top:319.15pt;width:259.2pt;height:50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E5E8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E5E8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E5E8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1C6C67" w:rsidRDefault="000B122F" w:rsidP="00EC3E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E5E89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843473" w:rsidRDefault="00843473" w:rsidP="00332671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fée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Féérique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56519" cy="210185"/>
                                  <wp:effectExtent l="0" t="0" r="0" b="0"/>
                                  <wp:docPr id="286" name="Imag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92" cy="21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E5E8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3C63BE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332671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5F4164" wp14:editId="6F5C7E41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E5E8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E5E8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7E5E89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7E5E89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332671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332671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7E5E89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E5E8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1/10</w:t>
                                  </w:r>
                                </w:p>
                                <w:p w:rsidR="000B122F" w:rsidRPr="001C6C67" w:rsidRDefault="000B122F" w:rsidP="00EC3E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E5E89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7E5E89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7E5E89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3C63BE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332671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332671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F4164" id="Text Box 165" o:spid="_x0000_s1090" type="#_x0000_t202" style="position:absolute;margin-left:314.05pt;margin-top:319.1pt;width:259.2pt;height:50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E5E8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E5E8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7E5E89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7E5E89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332671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332671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7E5E89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E5E8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1/10</w:t>
                            </w:r>
                          </w:p>
                          <w:p w:rsidR="000B122F" w:rsidRPr="001C6C67" w:rsidRDefault="000B122F" w:rsidP="00EC3E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E5E89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7E5E89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7E5E89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3326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3C63BE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332671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3326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</w:p>
    <w:p w:rsidR="00634A93" w:rsidRDefault="000B122F">
      <w:r>
        <w:rPr>
          <w:noProof/>
          <w:lang w:val="fr-FR" w:eastAsia="fr-FR"/>
        </w:rPr>
        <w:drawing>
          <wp:anchor distT="0" distB="0" distL="114300" distR="114300" simplePos="0" relativeHeight="251816960" behindDoc="0" locked="0" layoutInCell="1" allowOverlap="1" wp14:anchorId="158A3132" wp14:editId="718DF831">
            <wp:simplePos x="0" y="0"/>
            <wp:positionH relativeFrom="margin">
              <wp:align>right</wp:align>
            </wp:positionH>
            <wp:positionV relativeFrom="page">
              <wp:posOffset>1143000</wp:posOffset>
            </wp:positionV>
            <wp:extent cx="6810375" cy="2514600"/>
            <wp:effectExtent l="19050" t="0" r="28575" b="742950"/>
            <wp:wrapNone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olish-Mother-Takes-Beautiful-Photographs-Of-Her-Son-And-Three-Dogs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51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A440BC" wp14:editId="0E545A85">
                <wp:simplePos x="0" y="0"/>
                <wp:positionH relativeFrom="page">
                  <wp:posOffset>485775</wp:posOffset>
                </wp:positionH>
                <wp:positionV relativeFrom="page">
                  <wp:posOffset>1143000</wp:posOffset>
                </wp:positionV>
                <wp:extent cx="6768465" cy="2486660"/>
                <wp:effectExtent l="0" t="0" r="13335" b="889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465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E610A3"/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40BC" id="Text Box 161" o:spid="_x0000_s1091" type="#_x0000_t202" style="position:absolute;margin-left:38.25pt;margin-top:90pt;width:532.95pt;height:195.8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" filled="f" stroked="f" strokeweight=".5pt">
                <v:textbox inset="0,0,0,0">
                  <w:txbxContent>
                    <w:p w:rsidR="000B122F" w:rsidRDefault="000B122F" w:rsidP="00E610A3"/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39F87C" wp14:editId="75FE7F04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700670" cy="191386"/>
                <wp:effectExtent l="0" t="0" r="4445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70" cy="191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634A93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F87C" id="Text Box 162" o:spid="_x0000_s1092" type="#_x0000_t202" style="position:absolute;margin-left:42.7pt;margin-top:297.2pt;width:212.65pt;height:15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634A93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34A93">
        <w:br w:type="page"/>
      </w:r>
    </w:p>
    <w:p w:rsidR="00634A93" w:rsidRPr="00CB1DF8" w:rsidRDefault="00620E2E" w:rsidP="00634A93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ge">
                  <wp:posOffset>0</wp:posOffset>
                </wp:positionV>
                <wp:extent cx="6949440" cy="1115568"/>
                <wp:effectExtent l="0" t="0" r="3810" b="88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1115568"/>
                          <a:chOff x="0" y="0"/>
                          <a:chExt cx="6948467" cy="1117708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1507787" y="0"/>
                            <a:ext cx="5440680" cy="54864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135"/>
                        <wps:cNvSpPr txBox="1"/>
                        <wps:spPr>
                          <a:xfrm>
                            <a:off x="1507787" y="588523"/>
                            <a:ext cx="5358948" cy="521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22F" w:rsidRPr="00843473" w:rsidRDefault="000B122F" w:rsidP="00634A93">
                              <w:pPr>
                                <w:spacing w:line="740" w:lineRule="exact"/>
                                <w:rPr>
                                  <w:rFonts w:ascii="ChocolateBox" w:hAnsi="ChocolateBox"/>
                                  <w:sz w:val="74"/>
                                  <w:szCs w:val="74"/>
                                </w:rPr>
                              </w:pPr>
                              <w:proofErr w:type="spellStart"/>
                              <w:r w:rsidRPr="00843473">
                                <w:rPr>
                                  <w:rFonts w:ascii="ChocolateBox" w:hAnsi="ChocolateBox"/>
                                  <w:sz w:val="74"/>
                                  <w:szCs w:val="74"/>
                                </w:rPr>
                                <w:t>Octobre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0" y="111868"/>
                            <a:ext cx="1564048" cy="1005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22F" w:rsidRPr="00957AB5" w:rsidRDefault="000B122F" w:rsidP="0080350A">
                              <w:pPr>
                                <w:spacing w:line="1740" w:lineRule="exact"/>
                                <w:rPr>
                                  <w:rFonts w:ascii="Arial Black" w:hAnsi="Arial Black"/>
                                  <w:color w:val="FF0000"/>
                                  <w:sz w:val="174"/>
                                  <w:szCs w:val="174"/>
                                </w:rPr>
                              </w:pPr>
                              <w:r w:rsidRPr="00843473">
                                <w:rPr>
                                  <w:rFonts w:ascii="Arial Black" w:hAnsi="Arial Black"/>
                                  <w:sz w:val="174"/>
                                  <w:szCs w:val="174"/>
                                </w:rPr>
                                <w:t>10</w:t>
                              </w:r>
                              <w:r>
                                <w:rPr>
                                  <w:rFonts w:ascii="Arial Black" w:hAnsi="Arial Black"/>
                                  <w:color w:val="FF0000"/>
                                  <w:sz w:val="174"/>
                                  <w:szCs w:val="17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93" style="position:absolute;margin-left:48.25pt;margin-top:0;width:547.2pt;height:87.85pt;z-index:251654143;mso-position-horizontal-relative:page;mso-position-vertical-relative:page;mso-width-relative:margin;mso-height-relative:margin" coordsize="69484,1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">
                <v:rect id="Rectangle 133" o:spid="_x0000_s1094" style="position:absolute;left:15077;width:54407;height:5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01cQA&#10;AADcAAAADwAAAGRycy9kb3ducmV2LnhtbERPTWvCQBC9C/6HZQRvutHQGqKriEFaemq1FXIbsmMS&#10;zM7G7Krpv+8WCr3N433OatObRtypc7VlBbNpBIK4sLrmUsHncT9JQDiPrLGxTAq+ycFmPRysMNX2&#10;wR90P/hShBB2KSqovG9TKV1RkUE3tS1x4M62M+gD7EqpO3yEcNPIeRQ9S4M1h4YKW9pVVFwON6Ng&#10;URfb0+UtSrJ3j/PbV55n15cnpcajfrsE4an3/+I/96sO8+MYfp8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dNXEAAAA3AAAAA8AAAAAAAAAAAAAAAAAmAIAAGRycy9k&#10;b3ducmV2LnhtbFBLBQYAAAAABAAEAPUAAACJAwAAAAA=&#10;" fillcolor="#f4b083 [1941]" stroked="f" strokeweight="1pt"/>
                <v:shape id="Text Box 135" o:spid="_x0000_s1095" type="#_x0000_t202" style="position:absolute;left:15077;top:5885;width:53590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kDsQA&#10;AADcAAAADwAAAGRycy9kb3ducmV2LnhtbERPS0vDQBC+F/oflil4azdVLCV2W8QH9FCrVgW9jdkx&#10;CWZnw+40jf/eLRR6m4/vOYtV7xrVUYi1ZwPTSQaKuPC25tLA+9vjeA4qCrLFxjMZ+KMIq+VwsMDc&#10;+gO/UreTUqUQjjkaqETaXOtYVOQwTnxLnLgfHxxKgqHUNuAhhbtGX2bZTDusOTVU2NJdRcXvbu8M&#10;NJ8xbL4z+eruyyd5edb7j4fp1piLUX97A0qol7P45F7bNP/qG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6pA7EAAAA3AAAAA8AAAAAAAAAAAAAAAAAmAIAAGRycy9k&#10;b3ducmV2LnhtbFBLBQYAAAAABAAEAPUAAACJAwAAAAA=&#10;" filled="f" stroked="f" strokeweight=".5pt">
                  <v:textbox inset="0,0,0,0">
                    <w:txbxContent>
                      <w:p w:rsidR="000B122F" w:rsidRPr="00843473" w:rsidRDefault="000B122F" w:rsidP="00634A93">
                        <w:pPr>
                          <w:spacing w:line="740" w:lineRule="exact"/>
                          <w:rPr>
                            <w:rFonts w:ascii="ChocolateBox" w:hAnsi="ChocolateBox"/>
                            <w:sz w:val="74"/>
                            <w:szCs w:val="74"/>
                          </w:rPr>
                        </w:pPr>
                        <w:proofErr w:type="spellStart"/>
                        <w:r w:rsidRPr="00843473">
                          <w:rPr>
                            <w:rFonts w:ascii="ChocolateBox" w:hAnsi="ChocolateBox"/>
                            <w:sz w:val="74"/>
                            <w:szCs w:val="74"/>
                          </w:rPr>
                          <w:t>Octobre</w:t>
                        </w:r>
                        <w:proofErr w:type="spellEnd"/>
                      </w:p>
                    </w:txbxContent>
                  </v:textbox>
                </v:shape>
                <v:shape id="Text Box 1" o:spid="_x0000_s1096" type="#_x0000_t202" style="position:absolute;top:1118;width:15640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Zu8IA&#10;AADaAAAADwAAAGRycy9kb3ducmV2LnhtbERPS0vDQBC+F/wPywje2k17EEm7LdIHeFBrq4LexuyY&#10;hGZnw+40jf++WxB6Gj6+58wWvWtURyHWng2MRxko4sLbmksDH++b4QOoKMgWG89k4I8iLOY3gxnm&#10;1p94R91eSpVCOOZooBJpc61jUZHDOPItceJ+fXAoCYZS24CnFO4aPcmye+2w5tRQYUvLiorD/ugM&#10;NF8xPP9k8t2tyhd52+rj53r8aszdbf84BSXUy1X8736yaT5cXrlcPT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1m7wgAAANoAAAAPAAAAAAAAAAAAAAAAAJgCAABkcnMvZG93&#10;bnJldi54bWxQSwUGAAAAAAQABAD1AAAAhwMAAAAA&#10;" filled="f" stroked="f" strokeweight=".5pt">
                  <v:textbox inset="0,0,0,0">
                    <w:txbxContent>
                      <w:p w:rsidR="000B122F" w:rsidRPr="00957AB5" w:rsidRDefault="000B122F" w:rsidP="0080350A">
                        <w:pPr>
                          <w:spacing w:line="1740" w:lineRule="exact"/>
                          <w:rPr>
                            <w:rFonts w:ascii="Arial Black" w:hAnsi="Arial Black"/>
                            <w:color w:val="FF0000"/>
                            <w:sz w:val="174"/>
                            <w:szCs w:val="174"/>
                          </w:rPr>
                        </w:pPr>
                        <w:r w:rsidRPr="00843473">
                          <w:rPr>
                            <w:rFonts w:ascii="Arial Black" w:hAnsi="Arial Black"/>
                            <w:sz w:val="174"/>
                            <w:szCs w:val="174"/>
                          </w:rPr>
                          <w:t>10</w:t>
                        </w:r>
                        <w:r>
                          <w:rPr>
                            <w:rFonts w:ascii="Arial Black" w:hAnsi="Arial Black"/>
                            <w:color w:val="FF0000"/>
                            <w:sz w:val="174"/>
                            <w:szCs w:val="174"/>
                          </w:rPr>
                          <w:t>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2089FF" wp14:editId="6C5ABB8C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chemeClr val="accent2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AF410" id="Rectangle 131" o:spid="_x0000_s1026" style="position:absolute;margin-left:.15pt;margin-top:.1pt;width:25.9pt;height:841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" fillcolor="#f4b083 [1941]" stroked="f" strokeweight="1pt">
                <v:fill r:id="rId23" o:title="" color2="white [3212]" type="pattern"/>
                <w10:wrap anchorx="page" anchory="page"/>
              </v:rect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78712B" wp14:editId="5D9A444E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43473" w:rsidRDefault="000B122F" w:rsidP="00634A93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843473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8712B" id="Text Box 134" o:spid="_x0000_s1097" type="#_x0000_t202" style="position:absolute;margin-left:462pt;margin-top:12.35pt;width:108.9pt;height:42.7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" filled="f" stroked="f" strokeweight=".5pt">
                <v:textbox inset="0,0,0,0">
                  <w:txbxContent>
                    <w:p w:rsidR="000B122F" w:rsidRPr="00843473" w:rsidRDefault="000B122F" w:rsidP="00634A93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843473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3B3B55" wp14:editId="355FDAEF">
                <wp:simplePos x="0" y="0"/>
                <wp:positionH relativeFrom="page">
                  <wp:posOffset>550545</wp:posOffset>
                </wp:positionH>
                <wp:positionV relativeFrom="page">
                  <wp:posOffset>1144270</wp:posOffset>
                </wp:positionV>
                <wp:extent cx="4050792" cy="2486660"/>
                <wp:effectExtent l="0" t="0" r="6985" b="889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792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3B55" id="Text Box 136" o:spid="_x0000_s1098" type="#_x0000_t202" style="position:absolute;margin-left:43.35pt;margin-top:90.1pt;width:318.95pt;height:195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" filled="f" stroked="f" strokeweight=".5pt">
                <v:textbox inset="0,0,0,0">
                  <w:txbxContent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A09AAC" wp14:editId="625A9731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C8C46" id="Rectangle 139" o:spid="_x0000_s1026" style="position:absolute;margin-left:23.4pt;margin-top:290.5pt;width:547.85pt;height:2.85pt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" fillcolor="red" stroked="f" strokeweight="1pt">
                <w10:wrap anchorx="page" anchory="page"/>
              </v:rect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67236B" wp14:editId="37C699F0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40587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EC3E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40587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40587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bottom w:val="dashSmallGap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bottom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bottom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40587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EC3E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40587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40587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84058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84058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Default="000B122F" w:rsidP="00E07BE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B122F" w:rsidRPr="00E07BE4" w:rsidRDefault="000B122F" w:rsidP="00E07BE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40587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EC3E52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40587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40587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FB2FE7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E07BE4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236B" id="Text Box 140" o:spid="_x0000_s1099" type="#_x0000_t202" style="position:absolute;margin-left:43.65pt;margin-top:319.15pt;width:259.2pt;height:50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40587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EC3E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40587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40587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bottom w:val="dashSmallGap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bottom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bottom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40587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EC3E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40587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40587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84058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84058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Default="000B122F" w:rsidP="00E07BE4">
                            <w:pP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:rsidR="000B122F" w:rsidRPr="00E07BE4" w:rsidRDefault="000B122F" w:rsidP="00E07BE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40587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EC3E52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40587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40587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FB2FE7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E07BE4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0C4C66" wp14:editId="47DBD872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40587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40587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840587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84058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840587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843473" w:rsidRDefault="00843473" w:rsidP="00E07BE4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Jakeline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71450" cy="230235"/>
                                        <wp:effectExtent l="0" t="0" r="0" b="0"/>
                                        <wp:docPr id="288" name="Image 2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8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75586" cy="2357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1/11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FB2FE7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E07BE4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07BE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4C66" id="Text Box 141" o:spid="_x0000_s1100" type="#_x0000_t202" style="position:absolute;margin-left:314.05pt;margin-top:319.1pt;width:259.2pt;height:50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40587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40587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840587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84058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840587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843473" w:rsidRDefault="00843473" w:rsidP="00E07BE4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Jakeline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1450" cy="230235"/>
                                  <wp:effectExtent l="0" t="0" r="0" b="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5586" cy="235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1/11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07B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FB2FE7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E07BE4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07B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</w:p>
    <w:p w:rsidR="00634A93" w:rsidRDefault="00843473">
      <w:r>
        <w:rPr>
          <w:noProof/>
          <w:lang w:val="fr-FR"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207645</wp:posOffset>
            </wp:positionH>
            <wp:positionV relativeFrom="page">
              <wp:posOffset>923925</wp:posOffset>
            </wp:positionV>
            <wp:extent cx="7115175" cy="2480310"/>
            <wp:effectExtent l="19050" t="0" r="28575" b="720090"/>
            <wp:wrapNone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octobre_0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2480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FFB147" wp14:editId="2A40D7F9">
                <wp:simplePos x="0" y="0"/>
                <wp:positionH relativeFrom="page">
                  <wp:posOffset>447675</wp:posOffset>
                </wp:positionH>
                <wp:positionV relativeFrom="page">
                  <wp:posOffset>1143000</wp:posOffset>
                </wp:positionV>
                <wp:extent cx="6806565" cy="2486660"/>
                <wp:effectExtent l="0" t="0" r="13335" b="889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E610A3"/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FB147" id="Text Box 137" o:spid="_x0000_s1101" type="#_x0000_t202" style="position:absolute;margin-left:35.25pt;margin-top:90pt;width:535.95pt;height:195.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" filled="f" stroked="f" strokeweight=".5pt">
                <v:textbox inset="0,0,0,0">
                  <w:txbxContent>
                    <w:p w:rsidR="000B122F" w:rsidRDefault="000B122F" w:rsidP="00E610A3"/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DA04FE" wp14:editId="50FE4024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838893" cy="233916"/>
                <wp:effectExtent l="0" t="0" r="0" b="1397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893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634A93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04FE" id="Text Box 138" o:spid="_x0000_s1102" type="#_x0000_t202" style="position:absolute;margin-left:42.7pt;margin-top:297.2pt;width:223.55pt;height:18.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634A93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34A93">
        <w:br w:type="page"/>
      </w:r>
    </w:p>
    <w:p w:rsidR="00634A93" w:rsidRPr="00CB1DF8" w:rsidRDefault="00620E2E" w:rsidP="00634A93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3118" behindDoc="0" locked="0" layoutInCell="1" allowOverlap="1" wp14:anchorId="50588F1E" wp14:editId="707749C9">
                <wp:simplePos x="0" y="0"/>
                <wp:positionH relativeFrom="page">
                  <wp:posOffset>612775</wp:posOffset>
                </wp:positionH>
                <wp:positionV relativeFrom="page">
                  <wp:posOffset>0</wp:posOffset>
                </wp:positionV>
                <wp:extent cx="6949440" cy="1115568"/>
                <wp:effectExtent l="0" t="0" r="381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1115568"/>
                          <a:chOff x="0" y="0"/>
                          <a:chExt cx="6948467" cy="1117708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507787" y="0"/>
                            <a:ext cx="5440680" cy="548640"/>
                          </a:xfrm>
                          <a:prstGeom prst="rect">
                            <a:avLst/>
                          </a:prstGeom>
                          <a:solidFill>
                            <a:srgbClr val="B3B5E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507787" y="588523"/>
                            <a:ext cx="5358948" cy="521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22F" w:rsidRPr="00843473" w:rsidRDefault="000B122F" w:rsidP="00620E2E">
                              <w:pPr>
                                <w:spacing w:line="740" w:lineRule="exact"/>
                                <w:rPr>
                                  <w:rFonts w:ascii="ChocolateBox" w:hAnsi="ChocolateBox"/>
                                  <w:sz w:val="74"/>
                                  <w:szCs w:val="74"/>
                                </w:rPr>
                              </w:pPr>
                              <w:proofErr w:type="spellStart"/>
                              <w:r w:rsidRPr="00843473">
                                <w:rPr>
                                  <w:rFonts w:ascii="ChocolateBox" w:hAnsi="ChocolateBox"/>
                                  <w:sz w:val="74"/>
                                  <w:szCs w:val="74"/>
                                </w:rPr>
                                <w:t>Novembre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111868"/>
                            <a:ext cx="1564048" cy="1005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22F" w:rsidRPr="00957AB5" w:rsidRDefault="000B122F" w:rsidP="00620E2E">
                              <w:pPr>
                                <w:spacing w:line="1740" w:lineRule="exact"/>
                                <w:rPr>
                                  <w:rFonts w:ascii="Arial Black" w:hAnsi="Arial Black"/>
                                  <w:color w:val="FF0000"/>
                                  <w:sz w:val="174"/>
                                  <w:szCs w:val="174"/>
                                </w:rPr>
                              </w:pPr>
                              <w:r w:rsidRPr="00843473">
                                <w:rPr>
                                  <w:rFonts w:ascii="Arial Black" w:hAnsi="Arial Black"/>
                                  <w:sz w:val="174"/>
                                  <w:szCs w:val="174"/>
                                </w:rPr>
                                <w:t>11</w:t>
                              </w:r>
                              <w:r>
                                <w:rPr>
                                  <w:rFonts w:ascii="Arial Black" w:hAnsi="Arial Black"/>
                                  <w:color w:val="FF0000"/>
                                  <w:sz w:val="174"/>
                                  <w:szCs w:val="17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88F1E" id="Group 6" o:spid="_x0000_s1103" style="position:absolute;margin-left:48.25pt;margin-top:0;width:547.2pt;height:87.85pt;z-index:251653118;mso-position-horizontal-relative:page;mso-position-vertical-relative:page;mso-width-relative:margin;mso-height-relative:margin" coordsize="69484,1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">
                <v:rect id="Rectangle 7" o:spid="_x0000_s1104" style="position:absolute;left:15077;width:54407;height:5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uy8QA&#10;AADaAAAADwAAAGRycy9kb3ducmV2LnhtbESPT2vCQBTE7wW/w/KEXoJuLBglzUZEKNWLUP/h8ZF9&#10;TYLZtzG7avrtu4WCx2FmfsNki9404k6dqy0rmIxjEMSF1TWXCg77j9EchPPIGhvLpOCHHCzywUuG&#10;qbYP/qL7zpciQNilqKDyvk2ldEVFBt3YtsTB+7adQR9kV0rd4SPATSPf4jiRBmsOCxW2tKqouOxu&#10;RsH1PC1PF5bebrafdXKNtqfJMVLqddgv30F46v0z/N9eawUz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bsvEAAAA2gAAAA8AAAAAAAAAAAAAAAAAmAIAAGRycy9k&#10;b3ducmV2LnhtbFBLBQYAAAAABAAEAPUAAACJAwAAAAA=&#10;" fillcolor="#b3b5e5" stroked="f" strokeweight="1pt"/>
                <v:shape id="Text Box 8" o:spid="_x0000_s1105" type="#_x0000_t202" style="position:absolute;left:15077;top:5885;width:53590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0B122F" w:rsidRPr="00843473" w:rsidRDefault="000B122F" w:rsidP="00620E2E">
                        <w:pPr>
                          <w:spacing w:line="740" w:lineRule="exact"/>
                          <w:rPr>
                            <w:rFonts w:ascii="ChocolateBox" w:hAnsi="ChocolateBox"/>
                            <w:sz w:val="74"/>
                            <w:szCs w:val="74"/>
                          </w:rPr>
                        </w:pPr>
                        <w:proofErr w:type="spellStart"/>
                        <w:r w:rsidRPr="00843473">
                          <w:rPr>
                            <w:rFonts w:ascii="ChocolateBox" w:hAnsi="ChocolateBox"/>
                            <w:sz w:val="74"/>
                            <w:szCs w:val="74"/>
                          </w:rPr>
                          <w:t>Novembre</w:t>
                        </w:r>
                        <w:proofErr w:type="spellEnd"/>
                      </w:p>
                    </w:txbxContent>
                  </v:textbox>
                </v:shape>
                <v:shape id="Text Box 9" o:spid="_x0000_s1106" type="#_x0000_t202" style="position:absolute;top:1118;width:15640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VvcUA&#10;AADaAAAADwAAAGRycy9kb3ducmV2LnhtbESPT2vCQBTE74V+h+UVeqsbPZSauopYBQ/9o7aF9vaa&#10;fU1Cs2/D7jPGb+8WBI/DzPyGmcx616iOQqw9GxgOMlDEhbc1lwY+3ld3D6CiIFtsPJOBI0WYTa+v&#10;Jphbf+AtdTspVYJwzNFAJdLmWseiIodx4Fvi5P364FCSDKW2AQ8J7ho9yrJ77bDmtFBhS4uKir/d&#10;3hlovmJ4/snku3sqX2Tzpvefy+GrMbc3/fwRlFAvl/C5vbYGxv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VW9xQAAANoAAAAPAAAAAAAAAAAAAAAAAJgCAABkcnMv&#10;ZG93bnJldi54bWxQSwUGAAAAAAQABAD1AAAAigMAAAAA&#10;" filled="f" stroked="f" strokeweight=".5pt">
                  <v:textbox inset="0,0,0,0">
                    <w:txbxContent>
                      <w:p w:rsidR="000B122F" w:rsidRPr="00957AB5" w:rsidRDefault="000B122F" w:rsidP="00620E2E">
                        <w:pPr>
                          <w:spacing w:line="1740" w:lineRule="exact"/>
                          <w:rPr>
                            <w:rFonts w:ascii="Arial Black" w:hAnsi="Arial Black"/>
                            <w:color w:val="FF0000"/>
                            <w:sz w:val="174"/>
                            <w:szCs w:val="174"/>
                          </w:rPr>
                        </w:pPr>
                        <w:r w:rsidRPr="00843473">
                          <w:rPr>
                            <w:rFonts w:ascii="Arial Black" w:hAnsi="Arial Black"/>
                            <w:sz w:val="174"/>
                            <w:szCs w:val="174"/>
                          </w:rPr>
                          <w:t>11</w:t>
                        </w:r>
                        <w:r>
                          <w:rPr>
                            <w:rFonts w:ascii="Arial Black" w:hAnsi="Arial Black"/>
                            <w:color w:val="FF0000"/>
                            <w:sz w:val="174"/>
                            <w:szCs w:val="174"/>
                          </w:rPr>
                          <w:t>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56A6B2" wp14:editId="3645CC1D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B3B5E5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6A456" id="Rectangle 24" o:spid="_x0000_s1026" style="position:absolute;margin-left:.15pt;margin-top:.1pt;width:25.9pt;height:841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" fillcolor="#b3b5e5" stroked="f" strokeweight="1pt">
                <v:fill r:id="rId26" o:title="" color2="white [3212]" type="pattern"/>
                <w10:wrap anchorx="page" anchory="page"/>
              </v:rect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B43905" wp14:editId="52FC4F67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43473" w:rsidRDefault="000B122F" w:rsidP="00634A93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843473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43905" id="Text Box 27" o:spid="_x0000_s1107" type="#_x0000_t202" style="position:absolute;margin-left:462pt;margin-top:12.35pt;width:108.9pt;height:42.7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" filled="f" stroked="f" strokeweight=".5pt">
                <v:textbox inset="0,0,0,0">
                  <w:txbxContent>
                    <w:p w:rsidR="000B122F" w:rsidRPr="00843473" w:rsidRDefault="000B122F" w:rsidP="00634A93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843473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7F1369" wp14:editId="0A1879B1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D8738" id="Rectangle 128" o:spid="_x0000_s1026" style="position:absolute;margin-left:23.4pt;margin-top:290.5pt;width:547.85pt;height:2.85pt;z-index:2516879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" fillcolor="red" stroked="f" strokeweight="1pt">
                <w10:wrap anchorx="page" anchory="page"/>
              </v:rect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0126E8" wp14:editId="0F3E878C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2D3240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D749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1D749B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24033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D749B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D749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1D749B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F8459D" w:rsidRDefault="00F8459D" w:rsidP="002D3240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Soperle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 wp14:anchorId="7A722A18" wp14:editId="08C5E02B">
                                        <wp:extent cx="162666" cy="218440"/>
                                        <wp:effectExtent l="0" t="0" r="8890" b="0"/>
                                        <wp:docPr id="291" name="Image 2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0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70187" cy="228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EA50C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EA50CB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EA50CB"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Armistice 1918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D749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1D749B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D749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1D749B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FB2FE7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2D3240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921D78"/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26E8" id="Text Box 129" o:spid="_x0000_s1108" type="#_x0000_t202" style="position:absolute;margin-left:43.65pt;margin-top:319.15pt;width:259.2pt;height:50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2D3240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D749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1D749B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24033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D749B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D749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1D749B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F8459D" w:rsidRDefault="00F8459D" w:rsidP="002D3240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Soperle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 wp14:anchorId="7A722A18" wp14:editId="08C5E02B">
                                  <wp:extent cx="162666" cy="218440"/>
                                  <wp:effectExtent l="0" t="0" r="8890" b="0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0187" cy="228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EA50C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EA50CB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EA50CB"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Armistice 1918</w:t>
                            </w: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D749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1D749B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D749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1D749B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FB2FE7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2D3240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921D78"/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E2C399" wp14:editId="5276B832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D749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1D749B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D749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1D749B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2D3240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D749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1D749B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24033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D749B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D749B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1D749B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1/12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E3106B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E3106B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E3106B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E3106B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FB2FE7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2D3240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2D324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B344F1"/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2C399" id="Text Box 130" o:spid="_x0000_s1109" type="#_x0000_t202" style="position:absolute;margin-left:314.05pt;margin-top:319.1pt;width:259.2pt;height:507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D749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1D749B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D749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1D749B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2D3240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D749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1D749B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24033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D749B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D749B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1D749B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1/12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E3106B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E3106B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E3106B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E3106B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2D32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FB2FE7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2D3240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2D324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B344F1"/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</w:p>
    <w:p w:rsidR="00634A93" w:rsidRPr="00FC3F30" w:rsidRDefault="00843473">
      <w:pPr>
        <w:rPr>
          <w:color w:val="BFBFBF" w:themeColor="background1" w:themeShade="BF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819008" behindDoc="0" locked="0" layoutInCell="1" allowOverlap="1" wp14:anchorId="2F853A7F" wp14:editId="2521D5EE">
            <wp:simplePos x="0" y="0"/>
            <wp:positionH relativeFrom="page">
              <wp:posOffset>390525</wp:posOffset>
            </wp:positionH>
            <wp:positionV relativeFrom="page">
              <wp:posOffset>1181099</wp:posOffset>
            </wp:positionV>
            <wp:extent cx="6858000" cy="2223135"/>
            <wp:effectExtent l="19050" t="0" r="19050" b="653415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olish-Mother-Takes-Beautiful-Photographs-Of-Her-Son-And-Three-Dogs-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3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18E35B" wp14:editId="3BD6D002">
                <wp:simplePos x="0" y="0"/>
                <wp:positionH relativeFrom="page">
                  <wp:posOffset>609601</wp:posOffset>
                </wp:positionH>
                <wp:positionV relativeFrom="page">
                  <wp:posOffset>1143000</wp:posOffset>
                </wp:positionV>
                <wp:extent cx="6644640" cy="2486660"/>
                <wp:effectExtent l="0" t="0" r="381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0B122F" w:rsidP="00E610A3"/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E35B" id="Text Box 30" o:spid="_x0000_s1110" type="#_x0000_t202" style="position:absolute;margin-left:48pt;margin-top:90pt;width:523.2pt;height:195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" filled="f" stroked="f" strokeweight=".5pt">
                <v:textbox inset="0,0,0,0">
                  <w:txbxContent>
                    <w:p w:rsidR="000B122F" w:rsidRDefault="000B122F" w:rsidP="00E610A3"/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F6AE2D" wp14:editId="2484B8D6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753833" cy="202019"/>
                <wp:effectExtent l="0" t="0" r="889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3" cy="202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634A93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AE2D" id="Text Box 31" o:spid="_x0000_s1111" type="#_x0000_t202" style="position:absolute;margin-left:42.7pt;margin-top:297.2pt;width:216.85pt;height:15.9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634A93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34A93" w:rsidRPr="00FC3F30">
        <w:rPr>
          <w:color w:val="BFBFBF" w:themeColor="background1" w:themeShade="BF"/>
        </w:rPr>
        <w:br w:type="page"/>
      </w:r>
    </w:p>
    <w:p w:rsidR="00634A93" w:rsidRPr="00CB1DF8" w:rsidRDefault="00620E2E" w:rsidP="00634A93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2093" behindDoc="0" locked="0" layoutInCell="1" allowOverlap="1" wp14:anchorId="21C3BE7F" wp14:editId="6D6FBFA9">
                <wp:simplePos x="0" y="0"/>
                <wp:positionH relativeFrom="page">
                  <wp:posOffset>609600</wp:posOffset>
                </wp:positionH>
                <wp:positionV relativeFrom="page">
                  <wp:posOffset>85725</wp:posOffset>
                </wp:positionV>
                <wp:extent cx="6867697" cy="1029843"/>
                <wp:effectExtent l="0" t="0" r="952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697" cy="1029843"/>
                          <a:chOff x="0" y="85889"/>
                          <a:chExt cx="6866735" cy="1031819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1419026" y="85889"/>
                            <a:ext cx="4510408" cy="54864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507787" y="588523"/>
                            <a:ext cx="5358948" cy="521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22F" w:rsidRPr="00AA185F" w:rsidRDefault="000B122F" w:rsidP="00620E2E">
                              <w:pPr>
                                <w:spacing w:line="740" w:lineRule="exact"/>
                                <w:rPr>
                                  <w:rFonts w:ascii="ChocolateBox" w:hAnsi="ChocolateBox"/>
                                  <w:sz w:val="74"/>
                                  <w:szCs w:val="74"/>
                                </w:rPr>
                              </w:pPr>
                              <w:proofErr w:type="spellStart"/>
                              <w:r w:rsidRPr="00AA185F">
                                <w:rPr>
                                  <w:rFonts w:ascii="ChocolateBox" w:hAnsi="ChocolateBox"/>
                                  <w:sz w:val="74"/>
                                  <w:szCs w:val="74"/>
                                </w:rPr>
                                <w:t>D</w:t>
                              </w:r>
                              <w:r w:rsidRPr="00AA185F">
                                <w:rPr>
                                  <w:rFonts w:ascii="Cambria" w:hAnsi="Cambria" w:cs="Cambria"/>
                                  <w:sz w:val="74"/>
                                  <w:szCs w:val="74"/>
                                </w:rPr>
                                <w:t>é</w:t>
                              </w:r>
                              <w:r w:rsidRPr="00AA185F">
                                <w:rPr>
                                  <w:rFonts w:ascii="ChocolateBox" w:hAnsi="ChocolateBox"/>
                                  <w:sz w:val="74"/>
                                  <w:szCs w:val="74"/>
                                </w:rPr>
                                <w:t>cembre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111868"/>
                            <a:ext cx="1564048" cy="1005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22F" w:rsidRPr="00957AB5" w:rsidRDefault="000B122F" w:rsidP="00620E2E">
                              <w:pPr>
                                <w:spacing w:line="1740" w:lineRule="exact"/>
                                <w:rPr>
                                  <w:rFonts w:ascii="Arial Black" w:hAnsi="Arial Black"/>
                                  <w:color w:val="FF0000"/>
                                  <w:sz w:val="174"/>
                                  <w:szCs w:val="174"/>
                                </w:rPr>
                              </w:pPr>
                              <w:r w:rsidRPr="00AA185F">
                                <w:rPr>
                                  <w:rFonts w:ascii="Arial Black" w:hAnsi="Arial Black"/>
                                  <w:sz w:val="174"/>
                                  <w:szCs w:val="174"/>
                                </w:rPr>
                                <w:t>12</w:t>
                              </w:r>
                              <w:r>
                                <w:rPr>
                                  <w:rFonts w:ascii="Arial Black" w:hAnsi="Arial Black"/>
                                  <w:color w:val="FF0000"/>
                                  <w:sz w:val="174"/>
                                  <w:szCs w:val="17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3BE7F" id="Group 10" o:spid="_x0000_s1112" style="position:absolute;margin-left:48pt;margin-top:6.75pt;width:540.75pt;height:81.1pt;z-index:251652093;mso-position-horizontal-relative:page;mso-position-vertical-relative:page;mso-width-relative:margin;mso-height-relative:margin" coordorigin=",858" coordsize="68667,10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">
                <v:rect id="Rectangle 11" o:spid="_x0000_s1113" style="position:absolute;left:14190;top:858;width:45104;height:5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TAsEA&#10;AADbAAAADwAAAGRycy9kb3ducmV2LnhtbERPS2vCQBC+C/6HZQq9mY1CpaRZpVSU1FO7iuchO3m0&#10;2dmQ3cb4791Cobf5+J6TbyfbiZEG3zpWsExSEMSlMy3XCs6n/eIZhA/IBjvHpOBGHrab+SzHzLgr&#10;f9KoQy1iCPsMFTQh9JmUvmzIok9cTxy5yg0WQ4RDLc2A1xhuO7lK07W02HJsaLCnt4bKb/1jFVTv&#10;Xl509ZQWh+N+5z50+9VVWqnHh+n1BUSgKfyL/9yFifOX8PtLP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/0wLBAAAA2wAAAA8AAAAAAAAAAAAAAAAAmAIAAGRycy9kb3du&#10;cmV2LnhtbFBLBQYAAAAABAAEAPUAAACGAwAAAAA=&#10;" strokecolor="#f60" strokeweight="1pt">
                  <v:fill r:id="rId29" o:title="" recolor="t" rotate="t" type="frame"/>
                </v:rect>
                <v:shape id="Text Box 12" o:spid="_x0000_s1114" type="#_x0000_t202" style="position:absolute;left:15077;top:5885;width:53590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0B122F" w:rsidRPr="00AA185F" w:rsidRDefault="000B122F" w:rsidP="00620E2E">
                        <w:pPr>
                          <w:spacing w:line="740" w:lineRule="exact"/>
                          <w:rPr>
                            <w:rFonts w:ascii="ChocolateBox" w:hAnsi="ChocolateBox"/>
                            <w:sz w:val="74"/>
                            <w:szCs w:val="74"/>
                          </w:rPr>
                        </w:pPr>
                        <w:proofErr w:type="spellStart"/>
                        <w:r w:rsidRPr="00AA185F">
                          <w:rPr>
                            <w:rFonts w:ascii="ChocolateBox" w:hAnsi="ChocolateBox"/>
                            <w:sz w:val="74"/>
                            <w:szCs w:val="74"/>
                          </w:rPr>
                          <w:t>D</w:t>
                        </w:r>
                        <w:r w:rsidRPr="00AA185F">
                          <w:rPr>
                            <w:rFonts w:ascii="Cambria" w:hAnsi="Cambria" w:cs="Cambria"/>
                            <w:sz w:val="74"/>
                            <w:szCs w:val="74"/>
                          </w:rPr>
                          <w:t>é</w:t>
                        </w:r>
                        <w:r w:rsidRPr="00AA185F">
                          <w:rPr>
                            <w:rFonts w:ascii="ChocolateBox" w:hAnsi="ChocolateBox"/>
                            <w:sz w:val="74"/>
                            <w:szCs w:val="74"/>
                          </w:rPr>
                          <w:t>cembre</w:t>
                        </w:r>
                        <w:proofErr w:type="spellEnd"/>
                      </w:p>
                    </w:txbxContent>
                  </v:textbox>
                </v:shape>
                <v:shape id="Text Box 13" o:spid="_x0000_s1115" type="#_x0000_t202" style="position:absolute;top:1118;width:15640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<v:textbox inset="0,0,0,0">
                    <w:txbxContent>
                      <w:p w:rsidR="000B122F" w:rsidRPr="00957AB5" w:rsidRDefault="000B122F" w:rsidP="00620E2E">
                        <w:pPr>
                          <w:spacing w:line="1740" w:lineRule="exact"/>
                          <w:rPr>
                            <w:rFonts w:ascii="Arial Black" w:hAnsi="Arial Black"/>
                            <w:color w:val="FF0000"/>
                            <w:sz w:val="174"/>
                            <w:szCs w:val="174"/>
                          </w:rPr>
                        </w:pPr>
                        <w:r w:rsidRPr="00AA185F">
                          <w:rPr>
                            <w:rFonts w:ascii="Arial Black" w:hAnsi="Arial Black"/>
                            <w:sz w:val="174"/>
                            <w:szCs w:val="174"/>
                          </w:rPr>
                          <w:t>12</w:t>
                        </w:r>
                        <w:r>
                          <w:rPr>
                            <w:rFonts w:ascii="Arial Black" w:hAnsi="Arial Black"/>
                            <w:color w:val="FF0000"/>
                            <w:sz w:val="174"/>
                            <w:szCs w:val="174"/>
                          </w:rPr>
                          <w:t>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C7B09" wp14:editId="17D8E2B6">
                <wp:simplePos x="0" y="0"/>
                <wp:positionH relativeFrom="page">
                  <wp:posOffset>1905</wp:posOffset>
                </wp:positionH>
                <wp:positionV relativeFrom="page">
                  <wp:posOffset>1270</wp:posOffset>
                </wp:positionV>
                <wp:extent cx="328930" cy="1068895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688955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86447" id="Rectangle 2" o:spid="_x0000_s1026" style="position:absolute;margin-left:.15pt;margin-top:.1pt;width:25.9pt;height:841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" fillcolor="red" stroked="f" strokeweight="1pt">
                <v:fill r:id="rId30" o:title="" color2="white [3212]" type="pattern"/>
                <w10:wrap anchorx="page" anchory="page"/>
              </v:rect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9FB376" wp14:editId="7AB4819E">
                <wp:simplePos x="0" y="0"/>
                <wp:positionH relativeFrom="page">
                  <wp:posOffset>5867400</wp:posOffset>
                </wp:positionH>
                <wp:positionV relativeFrom="page">
                  <wp:posOffset>156845</wp:posOffset>
                </wp:positionV>
                <wp:extent cx="1383030" cy="542925"/>
                <wp:effectExtent l="0" t="0" r="762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F8459D" w:rsidRDefault="000B122F" w:rsidP="00634A93">
                            <w:pPr>
                              <w:jc w:val="right"/>
                              <w:rPr>
                                <w:rFonts w:ascii="Arial Black" w:hAnsi="Arial Black"/>
                                <w:sz w:val="48"/>
                              </w:rPr>
                            </w:pPr>
                            <w:r w:rsidRPr="00F8459D">
                              <w:rPr>
                                <w:rFonts w:ascii="Arial Black" w:hAnsi="Arial Black"/>
                                <w:sz w:val="4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FB376" id="Text Box 16" o:spid="_x0000_s1116" type="#_x0000_t202" style="position:absolute;margin-left:462pt;margin-top:12.35pt;width:108.9pt;height:42.7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" filled="f" stroked="f" strokeweight=".5pt">
                <v:textbox inset="0,0,0,0">
                  <w:txbxContent>
                    <w:p w:rsidR="000B122F" w:rsidRPr="00F8459D" w:rsidRDefault="000B122F" w:rsidP="00634A93">
                      <w:pPr>
                        <w:jc w:val="right"/>
                        <w:rPr>
                          <w:rFonts w:ascii="Arial Black" w:hAnsi="Arial Black"/>
                          <w:sz w:val="48"/>
                        </w:rPr>
                      </w:pPr>
                      <w:r w:rsidRPr="00F8459D">
                        <w:rPr>
                          <w:rFonts w:ascii="Arial Black" w:hAnsi="Arial Black"/>
                          <w:sz w:val="4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0625A3" wp14:editId="3EDE8C25">
                <wp:simplePos x="0" y="0"/>
                <wp:positionH relativeFrom="page">
                  <wp:posOffset>297180</wp:posOffset>
                </wp:positionH>
                <wp:positionV relativeFrom="page">
                  <wp:posOffset>3689350</wp:posOffset>
                </wp:positionV>
                <wp:extent cx="6957695" cy="36195"/>
                <wp:effectExtent l="0" t="0" r="0" b="19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61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0A376" id="Rectangle 21" o:spid="_x0000_s1026" style="position:absolute;margin-left:23.4pt;margin-top:290.5pt;width:547.85pt;height:2.85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" fillcolor="red" stroked="f" strokeweight="1pt">
                <w10:wrap anchorx="page" anchory="page"/>
              </v:rect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B34E8A" wp14:editId="4BD901F0">
                <wp:simplePos x="0" y="0"/>
                <wp:positionH relativeFrom="page">
                  <wp:posOffset>554355</wp:posOffset>
                </wp:positionH>
                <wp:positionV relativeFrom="page">
                  <wp:posOffset>4053205</wp:posOffset>
                </wp:positionV>
                <wp:extent cx="3291840" cy="6438900"/>
                <wp:effectExtent l="0" t="0" r="381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96E06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F96E06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3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96E06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F96E06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4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5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6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7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8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1C6C67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9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AA185F" w:rsidRDefault="00AA185F" w:rsidP="00E17474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Marina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78477" cy="239671"/>
                                        <wp:effectExtent l="0" t="0" r="0" b="8255"/>
                                        <wp:docPr id="294" name="Imag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4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3718" cy="2467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96E06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F96E06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10</w:t>
                                  </w:r>
                                </w:p>
                                <w:p w:rsidR="000B122F" w:rsidRPr="001C6C67" w:rsidRDefault="000B122F" w:rsidP="0024033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96E06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96E06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F96E06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11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12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13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14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15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16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675B3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E17474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5B5266"/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4E8A" id="Text Box 22" o:spid="_x0000_s1117" type="#_x0000_t202" style="position:absolute;margin-left:43.65pt;margin-top:319.15pt;width:259.2pt;height:50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96E06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F96E06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3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96E06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F96E06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4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5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6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7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8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1C6C67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9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AA185F" w:rsidRDefault="00AA185F" w:rsidP="00E17474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Marina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8477" cy="239671"/>
                                  <wp:effectExtent l="0" t="0" r="0" b="8255"/>
                                  <wp:docPr id="294" name="Imag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18" cy="246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96E06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F96E06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10</w:t>
                            </w:r>
                          </w:p>
                          <w:p w:rsidR="000B122F" w:rsidRPr="001C6C67" w:rsidRDefault="000B122F" w:rsidP="0024033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96E06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96E06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F96E06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11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12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13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14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15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16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675B3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E17474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5B5266"/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  <w:r w:rsidR="00634A93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C2D20" wp14:editId="3CCC15C4">
                <wp:simplePos x="0" y="0"/>
                <wp:positionH relativeFrom="page">
                  <wp:posOffset>3988435</wp:posOffset>
                </wp:positionH>
                <wp:positionV relativeFrom="page">
                  <wp:posOffset>4052570</wp:posOffset>
                </wp:positionV>
                <wp:extent cx="3291840" cy="6438900"/>
                <wp:effectExtent l="0" t="0" r="381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" w:space="0" w:color="7F7F7F" w:themeColor="text1" w:themeTint="80"/>
                                <w:left w:val="single" w:sz="2" w:space="0" w:color="7F7F7F" w:themeColor="text1" w:themeTint="80"/>
                                <w:bottom w:val="single" w:sz="2" w:space="0" w:color="7F7F7F" w:themeColor="text1" w:themeTint="80"/>
                                <w:right w:val="single" w:sz="2" w:space="0" w:color="7F7F7F" w:themeColor="text1" w:themeTint="80"/>
                                <w:insideH w:val="single" w:sz="2" w:space="0" w:color="7F7F7F" w:themeColor="text1" w:themeTint="80"/>
                                <w:insideV w:val="single" w:sz="2" w:space="0" w:color="7F7F7F" w:themeColor="text1" w:themeTint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4248"/>
                            </w:tblGrid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96E06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F96E06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17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96E06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F96E06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18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AA185F" w:rsidRDefault="00AA185F" w:rsidP="00E17474">
                                  <w:pP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>Cricri</w:t>
                                  </w:r>
                                  <w:proofErr w:type="spellEnd"/>
                                  <w:r>
                                    <w:rPr>
                                      <w:rFonts w:ascii="BlackChancery" w:hAnsi="BlackChancery" w:cs="Arial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BlackChancery" w:hAnsi="BlackChancery" w:cs="Arial"/>
                                      <w:noProof/>
                                      <w:sz w:val="48"/>
                                      <w:szCs w:val="48"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80975" cy="243026"/>
                                        <wp:effectExtent l="0" t="0" r="0" b="5080"/>
                                        <wp:docPr id="293" name="Image 2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3" name="gateau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87593" cy="2519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19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20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21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22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B852FB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 w:rsidRPr="00B852FB"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23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852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E17474" w:rsidRDefault="000B122F" w:rsidP="00B852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96E06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F96E06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24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96E06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F96E06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25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2"/>
                                      <w:szCs w:val="12"/>
                                    </w:rPr>
                                    <w:t>Noël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26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27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28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29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Jeu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color w:val="FFFFFF" w:themeColor="background1"/>
                                      <w:sz w:val="33"/>
                                      <w:szCs w:val="33"/>
                                    </w:rPr>
                                    <w:t>30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96E06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</w:pPr>
                                  <w:r w:rsidRPr="00F96E06">
                                    <w:rPr>
                                      <w:rFonts w:ascii="Arial Black" w:hAnsi="Arial Black" w:cs="Arial"/>
                                      <w:color w:val="2E74B5" w:themeColor="accent1" w:themeShade="BF"/>
                                      <w:sz w:val="33"/>
                                      <w:szCs w:val="33"/>
                                    </w:rPr>
                                    <w:t>31</w:t>
                                  </w:r>
                                </w:p>
                                <w:p w:rsidR="000B122F" w:rsidRPr="001C6C67" w:rsidRDefault="000B122F" w:rsidP="0024033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96E06"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E74B5" w:themeColor="accent1" w:themeShade="BF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1179B4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1C6C67" w:rsidRDefault="000B122F" w:rsidP="001179B4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  <w:tr w:rsidR="000B122F" w:rsidTr="001179B4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0B122F" w:rsidRPr="00F96E06" w:rsidRDefault="000B122F" w:rsidP="001179B4">
                                  <w:pPr>
                                    <w:spacing w:line="330" w:lineRule="exact"/>
                                    <w:jc w:val="center"/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</w:pPr>
                                  <w:r w:rsidRPr="00F96E06">
                                    <w:rPr>
                                      <w:rFonts w:ascii="Arial Black" w:hAnsi="Arial Black" w:cs="Arial"/>
                                      <w:color w:val="FF0000"/>
                                      <w:sz w:val="33"/>
                                      <w:szCs w:val="33"/>
                                    </w:rPr>
                                    <w:t>1/1</w:t>
                                  </w:r>
                                </w:p>
                                <w:p w:rsidR="000B122F" w:rsidRPr="001C6C67" w:rsidRDefault="000B122F" w:rsidP="001179B4">
                                  <w:pPr>
                                    <w:spacing w:line="210" w:lineRule="exact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1"/>
                                      <w:szCs w:val="21"/>
                                    </w:rPr>
                                    <w:t>Dim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2" w:space="0" w:color="7F7F7F" w:themeColor="text1" w:themeTint="80"/>
                                    <w:left w:val="single" w:sz="2" w:space="0" w:color="7F7F7F" w:themeColor="text1" w:themeTint="80"/>
                                    <w:bottom w:val="dashSmallGap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680539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122F" w:rsidTr="00675B38">
                              <w:trPr>
                                <w:jc w:val="center"/>
                              </w:trPr>
                              <w:tc>
                                <w:tcPr>
                                  <w:tcW w:w="893" w:type="dxa"/>
                                  <w:vMerge/>
                                  <w:tcBorders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  <w:shd w:val="clear" w:color="auto" w:fill="BFBFBF" w:themeFill="background1" w:themeFillShade="BF"/>
                                </w:tcPr>
                                <w:p w:rsidR="000B122F" w:rsidRDefault="000B122F" w:rsidP="00E17474"/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dashSmallGap" w:sz="2" w:space="0" w:color="7F7F7F" w:themeColor="text1" w:themeTint="80"/>
                                    <w:left w:val="single" w:sz="2" w:space="0" w:color="7F7F7F" w:themeColor="text1" w:themeTint="80"/>
                                    <w:bottom w:val="single" w:sz="2" w:space="0" w:color="7F7F7F" w:themeColor="text1" w:themeTint="80"/>
                                    <w:right w:val="single" w:sz="2" w:space="0" w:color="7F7F7F" w:themeColor="text1" w:themeTint="80"/>
                                  </w:tcBorders>
                                </w:tcPr>
                                <w:p w:rsidR="000B122F" w:rsidRPr="00DF0A27" w:rsidRDefault="000B122F" w:rsidP="00E1747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12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16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20</w:t>
                                  </w:r>
                                  <w:r w:rsidRPr="00673C26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ab/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B122F" w:rsidRDefault="000B122F" w:rsidP="00C001A5"/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2D20" id="Text Box 23" o:spid="_x0000_s1118" type="#_x0000_t202" style="position:absolute;margin-left:314.05pt;margin-top:319.1pt;width:259.2pt;height:50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" w:space="0" w:color="7F7F7F" w:themeColor="text1" w:themeTint="80"/>
                          <w:left w:val="single" w:sz="2" w:space="0" w:color="7F7F7F" w:themeColor="text1" w:themeTint="80"/>
                          <w:bottom w:val="single" w:sz="2" w:space="0" w:color="7F7F7F" w:themeColor="text1" w:themeTint="80"/>
                          <w:right w:val="single" w:sz="2" w:space="0" w:color="7F7F7F" w:themeColor="text1" w:themeTint="80"/>
                          <w:insideH w:val="single" w:sz="2" w:space="0" w:color="7F7F7F" w:themeColor="text1" w:themeTint="80"/>
                          <w:insideV w:val="single" w:sz="2" w:space="0" w:color="7F7F7F" w:themeColor="text1" w:themeTint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4248"/>
                      </w:tblGrid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96E06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F96E06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17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96E06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F96E06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18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AA185F" w:rsidRDefault="00AA185F" w:rsidP="00E17474">
                            <w:pP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>Cricri</w:t>
                            </w:r>
                            <w:proofErr w:type="spellEnd"/>
                            <w:r>
                              <w:rPr>
                                <w:rFonts w:ascii="BlackChancery" w:hAnsi="BlackChancery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BlackChancery" w:hAnsi="BlackChancery" w:cs="Arial"/>
                                <w:noProof/>
                                <w:sz w:val="48"/>
                                <w:szCs w:val="4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80975" cy="243026"/>
                                  <wp:effectExtent l="0" t="0" r="0" b="5080"/>
                                  <wp:docPr id="293" name="Imag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gatea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7593" cy="251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122F" w:rsidTr="001179B4">
                        <w:trPr>
                          <w:trHeight w:val="130"/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19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20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21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22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B852FB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 w:rsidRPr="00B852FB"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23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852F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E17474" w:rsidRDefault="000B122F" w:rsidP="00B85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96E06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F96E06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24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96E06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F96E06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25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2"/>
                              </w:rPr>
                              <w:t>Noël</w:t>
                            </w: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26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27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28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Mer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29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Jeu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3"/>
                                <w:szCs w:val="33"/>
                              </w:rPr>
                              <w:t>30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Ven</w:t>
                            </w:r>
                            <w:proofErr w:type="spellEnd"/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96E06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</w:pPr>
                            <w:r w:rsidRPr="00F96E06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33"/>
                                <w:szCs w:val="33"/>
                              </w:rPr>
                              <w:t>31</w:t>
                            </w:r>
                          </w:p>
                          <w:p w:rsidR="000B122F" w:rsidRPr="001C6C67" w:rsidRDefault="000B122F" w:rsidP="0024033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96E06"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1179B4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1C6C67" w:rsidRDefault="000B122F" w:rsidP="001179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  <w:tr w:rsidR="000B122F" w:rsidTr="001179B4">
                        <w:trPr>
                          <w:trHeight w:val="475"/>
                          <w:jc w:val="center"/>
                        </w:trPr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0B122F" w:rsidRPr="00F96E06" w:rsidRDefault="000B122F" w:rsidP="001179B4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</w:pPr>
                            <w:r w:rsidRPr="00F96E06">
                              <w:rPr>
                                <w:rFonts w:ascii="Arial Black" w:hAnsi="Arial Black" w:cs="Arial"/>
                                <w:color w:val="FF0000"/>
                                <w:sz w:val="33"/>
                                <w:szCs w:val="33"/>
                              </w:rPr>
                              <w:t>1/1</w:t>
                            </w:r>
                          </w:p>
                          <w:p w:rsidR="000B122F" w:rsidRPr="001C6C67" w:rsidRDefault="000B122F" w:rsidP="001179B4">
                            <w:pPr>
                              <w:spacing w:line="21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1"/>
                                <w:szCs w:val="21"/>
                              </w:rPr>
                              <w:t>Dim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2" w:space="0" w:color="7F7F7F" w:themeColor="text1" w:themeTint="80"/>
                              <w:left w:val="single" w:sz="2" w:space="0" w:color="7F7F7F" w:themeColor="text1" w:themeTint="80"/>
                              <w:bottom w:val="dashSmallGap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680539" w:rsidRDefault="000B122F" w:rsidP="00E174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122F" w:rsidTr="00675B38">
                        <w:trPr>
                          <w:jc w:val="center"/>
                        </w:trPr>
                        <w:tc>
                          <w:tcPr>
                            <w:tcW w:w="893" w:type="dxa"/>
                            <w:vMerge/>
                            <w:tcBorders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  <w:shd w:val="clear" w:color="auto" w:fill="BFBFBF" w:themeFill="background1" w:themeFillShade="BF"/>
                          </w:tcPr>
                          <w:p w:rsidR="000B122F" w:rsidRDefault="000B122F" w:rsidP="00E17474"/>
                        </w:tc>
                        <w:tc>
                          <w:tcPr>
                            <w:tcW w:w="4248" w:type="dxa"/>
                            <w:tcBorders>
                              <w:top w:val="dashSmallGap" w:sz="2" w:space="0" w:color="7F7F7F" w:themeColor="text1" w:themeTint="80"/>
                              <w:left w:val="single" w:sz="2" w:space="0" w:color="7F7F7F" w:themeColor="text1" w:themeTint="80"/>
                              <w:bottom w:val="single" w:sz="2" w:space="0" w:color="7F7F7F" w:themeColor="text1" w:themeTint="80"/>
                              <w:right w:val="single" w:sz="2" w:space="0" w:color="7F7F7F" w:themeColor="text1" w:themeTint="80"/>
                            </w:tcBorders>
                          </w:tcPr>
                          <w:p w:rsidR="000B122F" w:rsidRPr="00DF0A27" w:rsidRDefault="000B122F" w:rsidP="00E174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08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12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16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20</w:t>
                            </w:r>
                            <w:r w:rsidRPr="00673C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>24</w:t>
                            </w:r>
                          </w:p>
                        </w:tc>
                      </w:tr>
                    </w:tbl>
                    <w:p w:rsidR="000B122F" w:rsidRDefault="000B122F" w:rsidP="00C001A5"/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</w:p>
    <w:p w:rsidR="002F4287" w:rsidRPr="0086626F" w:rsidRDefault="00AA185F" w:rsidP="0086626F">
      <w:r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801E7" wp14:editId="44BDD941">
                <wp:simplePos x="0" y="0"/>
                <wp:positionH relativeFrom="page">
                  <wp:posOffset>476251</wp:posOffset>
                </wp:positionH>
                <wp:positionV relativeFrom="page">
                  <wp:posOffset>1143000</wp:posOffset>
                </wp:positionV>
                <wp:extent cx="6777990" cy="2486660"/>
                <wp:effectExtent l="0" t="0" r="3810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990" cy="248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Default="00AA185F" w:rsidP="00E610A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3C81D4C" wp14:editId="0F18D86F">
                                  <wp:extent cx="6762750" cy="2480310"/>
                                  <wp:effectExtent l="19050" t="0" r="19050" b="720090"/>
                                  <wp:docPr id="292" name="Imag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joyeux-noel.73554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3293" cy="248050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122F" w:rsidRDefault="000B122F" w:rsidP="00634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01E7" id="Text Box 19" o:spid="_x0000_s1119" type="#_x0000_t202" style="position:absolute;margin-left:37.5pt;margin-top:90pt;width:533.7pt;height:195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" filled="f" stroked="f" strokeweight=".5pt">
                <v:textbox inset="0,0,0,0">
                  <w:txbxContent>
                    <w:p w:rsidR="000B122F" w:rsidRDefault="00AA185F" w:rsidP="00E610A3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3C81D4C" wp14:editId="0F18D86F">
                            <wp:extent cx="6762750" cy="2480310"/>
                            <wp:effectExtent l="19050" t="0" r="19050" b="720090"/>
                            <wp:docPr id="292" name="Imag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2" name="joyeux-noel.73554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3293" cy="248050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122F" w:rsidRDefault="000B122F" w:rsidP="00634A93"/>
                  </w:txbxContent>
                </v:textbox>
                <w10:wrap anchorx="page" anchory="page"/>
              </v:shape>
            </w:pict>
          </mc:Fallback>
        </mc:AlternateContent>
      </w:r>
      <w:r w:rsidR="00867956" w:rsidRPr="00CB1DF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636848" wp14:editId="00A433A7">
                <wp:simplePos x="0" y="0"/>
                <wp:positionH relativeFrom="page">
                  <wp:posOffset>542260</wp:posOffset>
                </wp:positionH>
                <wp:positionV relativeFrom="page">
                  <wp:posOffset>3774558</wp:posOffset>
                </wp:positionV>
                <wp:extent cx="2658140" cy="202019"/>
                <wp:effectExtent l="0" t="0" r="889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40" cy="202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2F" w:rsidRPr="00867956" w:rsidRDefault="000B122F" w:rsidP="00867956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  <w:lang w:val="fr-FR"/>
                              </w:rPr>
                              <w:t>Agenda quotidien</w:t>
                            </w:r>
                          </w:p>
                          <w:p w:rsidR="000B122F" w:rsidRPr="00B03157" w:rsidRDefault="000B122F" w:rsidP="00634A93">
                            <w:pPr>
                              <w:spacing w:line="300" w:lineRule="exact"/>
                              <w:rPr>
                                <w:rFonts w:ascii="Arial Black" w:hAnsi="Arial Black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6848" id="Text Box 20" o:spid="_x0000_s1120" type="#_x0000_t202" style="position:absolute;margin-left:42.7pt;margin-top:297.2pt;width:209.3pt;height:15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" filled="f" stroked="f" strokeweight=".5pt">
                <v:textbox inset="0,0,0,0">
                  <w:txbxContent>
                    <w:p w:rsidR="000B122F" w:rsidRPr="00867956" w:rsidRDefault="000B122F" w:rsidP="00867956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  <w:lang w:val="fr-FR"/>
                        </w:rPr>
                        <w:t>Agenda quotidien</w:t>
                      </w:r>
                    </w:p>
                    <w:p w:rsidR="000B122F" w:rsidRPr="00B03157" w:rsidRDefault="000B122F" w:rsidP="00634A93">
                      <w:pPr>
                        <w:spacing w:line="300" w:lineRule="exact"/>
                        <w:rPr>
                          <w:rFonts w:ascii="Arial Black" w:hAnsi="Arial Black"/>
                          <w:color w:val="808080" w:themeColor="background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F4287" w:rsidRPr="0086626F" w:rsidSect="00671E7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9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164" w:rsidRDefault="00B21164" w:rsidP="00EC6820">
      <w:pPr>
        <w:spacing w:after="0" w:line="240" w:lineRule="auto"/>
      </w:pPr>
      <w:r>
        <w:separator/>
      </w:r>
    </w:p>
  </w:endnote>
  <w:endnote w:type="continuationSeparator" w:id="0">
    <w:p w:rsidR="00B21164" w:rsidRDefault="00B21164" w:rsidP="00EC6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hocolateBox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ackChancery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22F" w:rsidRDefault="000B122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22F" w:rsidRDefault="000B122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22F" w:rsidRDefault="000B122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164" w:rsidRDefault="00B21164" w:rsidP="00EC6820">
      <w:pPr>
        <w:spacing w:after="0" w:line="240" w:lineRule="auto"/>
      </w:pPr>
      <w:r>
        <w:separator/>
      </w:r>
    </w:p>
  </w:footnote>
  <w:footnote w:type="continuationSeparator" w:id="0">
    <w:p w:rsidR="00B21164" w:rsidRDefault="00B21164" w:rsidP="00EC6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22F" w:rsidRDefault="000B122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22F" w:rsidRDefault="000B122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22F" w:rsidRDefault="000B122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1022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3F3"/>
    <w:rsid w:val="00013797"/>
    <w:rsid w:val="00017AC7"/>
    <w:rsid w:val="0002193D"/>
    <w:rsid w:val="000309CA"/>
    <w:rsid w:val="00040F71"/>
    <w:rsid w:val="00052F76"/>
    <w:rsid w:val="00065A6A"/>
    <w:rsid w:val="000678CA"/>
    <w:rsid w:val="0007199E"/>
    <w:rsid w:val="00076239"/>
    <w:rsid w:val="000834D3"/>
    <w:rsid w:val="000837F6"/>
    <w:rsid w:val="00093BB2"/>
    <w:rsid w:val="000A6388"/>
    <w:rsid w:val="000B122F"/>
    <w:rsid w:val="000C2648"/>
    <w:rsid w:val="000C6D39"/>
    <w:rsid w:val="000D276C"/>
    <w:rsid w:val="000D2FC8"/>
    <w:rsid w:val="000D5044"/>
    <w:rsid w:val="000E0446"/>
    <w:rsid w:val="000E5AB4"/>
    <w:rsid w:val="000F0960"/>
    <w:rsid w:val="000F4100"/>
    <w:rsid w:val="000F7859"/>
    <w:rsid w:val="00101664"/>
    <w:rsid w:val="00103AC5"/>
    <w:rsid w:val="00116AD4"/>
    <w:rsid w:val="001179B4"/>
    <w:rsid w:val="00122B31"/>
    <w:rsid w:val="00135EEC"/>
    <w:rsid w:val="0013770C"/>
    <w:rsid w:val="00152F92"/>
    <w:rsid w:val="0016278F"/>
    <w:rsid w:val="00165616"/>
    <w:rsid w:val="00167DC4"/>
    <w:rsid w:val="001757B1"/>
    <w:rsid w:val="00185D95"/>
    <w:rsid w:val="001A65F4"/>
    <w:rsid w:val="001B1DEA"/>
    <w:rsid w:val="001C01BE"/>
    <w:rsid w:val="001C57A7"/>
    <w:rsid w:val="001C6C67"/>
    <w:rsid w:val="001D749B"/>
    <w:rsid w:val="001E37F8"/>
    <w:rsid w:val="001E481B"/>
    <w:rsid w:val="001F0858"/>
    <w:rsid w:val="001F2D67"/>
    <w:rsid w:val="00201A73"/>
    <w:rsid w:val="00222031"/>
    <w:rsid w:val="00223B20"/>
    <w:rsid w:val="00224139"/>
    <w:rsid w:val="00240334"/>
    <w:rsid w:val="002434BB"/>
    <w:rsid w:val="00253653"/>
    <w:rsid w:val="002619BD"/>
    <w:rsid w:val="00263769"/>
    <w:rsid w:val="00266534"/>
    <w:rsid w:val="00274E64"/>
    <w:rsid w:val="002816C7"/>
    <w:rsid w:val="00281E7B"/>
    <w:rsid w:val="0028754A"/>
    <w:rsid w:val="0029095D"/>
    <w:rsid w:val="00294DE7"/>
    <w:rsid w:val="00294F22"/>
    <w:rsid w:val="002A6D2A"/>
    <w:rsid w:val="002A6FCE"/>
    <w:rsid w:val="002B0F71"/>
    <w:rsid w:val="002C0316"/>
    <w:rsid w:val="002D17E4"/>
    <w:rsid w:val="002D3240"/>
    <w:rsid w:val="002E3305"/>
    <w:rsid w:val="002E35D6"/>
    <w:rsid w:val="002F3BA1"/>
    <w:rsid w:val="002F4287"/>
    <w:rsid w:val="0032127A"/>
    <w:rsid w:val="003236C2"/>
    <w:rsid w:val="00332671"/>
    <w:rsid w:val="00332AFA"/>
    <w:rsid w:val="00335361"/>
    <w:rsid w:val="0033749A"/>
    <w:rsid w:val="00340564"/>
    <w:rsid w:val="00341237"/>
    <w:rsid w:val="00344422"/>
    <w:rsid w:val="003577A1"/>
    <w:rsid w:val="00360B5E"/>
    <w:rsid w:val="00366FAB"/>
    <w:rsid w:val="00376AA6"/>
    <w:rsid w:val="00386A7E"/>
    <w:rsid w:val="00387ECE"/>
    <w:rsid w:val="003B4190"/>
    <w:rsid w:val="003C576A"/>
    <w:rsid w:val="003C5F28"/>
    <w:rsid w:val="003C63BE"/>
    <w:rsid w:val="003D15BA"/>
    <w:rsid w:val="004005D3"/>
    <w:rsid w:val="00426B11"/>
    <w:rsid w:val="00430987"/>
    <w:rsid w:val="00434937"/>
    <w:rsid w:val="00435538"/>
    <w:rsid w:val="00436689"/>
    <w:rsid w:val="0044455B"/>
    <w:rsid w:val="004540C2"/>
    <w:rsid w:val="00456465"/>
    <w:rsid w:val="0046761B"/>
    <w:rsid w:val="00467BFE"/>
    <w:rsid w:val="00472673"/>
    <w:rsid w:val="00472C52"/>
    <w:rsid w:val="00483AA9"/>
    <w:rsid w:val="0049377A"/>
    <w:rsid w:val="004B5821"/>
    <w:rsid w:val="004C53BF"/>
    <w:rsid w:val="004D6596"/>
    <w:rsid w:val="004E2316"/>
    <w:rsid w:val="00510FFB"/>
    <w:rsid w:val="005165EF"/>
    <w:rsid w:val="00554810"/>
    <w:rsid w:val="00556F70"/>
    <w:rsid w:val="00572A93"/>
    <w:rsid w:val="005736E4"/>
    <w:rsid w:val="00587815"/>
    <w:rsid w:val="005930E6"/>
    <w:rsid w:val="005B5266"/>
    <w:rsid w:val="005C302F"/>
    <w:rsid w:val="005C4EF8"/>
    <w:rsid w:val="005D5319"/>
    <w:rsid w:val="005E035A"/>
    <w:rsid w:val="005E03EC"/>
    <w:rsid w:val="005E1A71"/>
    <w:rsid w:val="005E4B0E"/>
    <w:rsid w:val="005F1972"/>
    <w:rsid w:val="0060018A"/>
    <w:rsid w:val="00603733"/>
    <w:rsid w:val="006108D6"/>
    <w:rsid w:val="00620E2E"/>
    <w:rsid w:val="00621C17"/>
    <w:rsid w:val="0062468C"/>
    <w:rsid w:val="00630819"/>
    <w:rsid w:val="0063366F"/>
    <w:rsid w:val="00634A93"/>
    <w:rsid w:val="00644C28"/>
    <w:rsid w:val="00654C55"/>
    <w:rsid w:val="006559AE"/>
    <w:rsid w:val="00657E06"/>
    <w:rsid w:val="00663E6A"/>
    <w:rsid w:val="00667703"/>
    <w:rsid w:val="00670B66"/>
    <w:rsid w:val="00671E71"/>
    <w:rsid w:val="00673C26"/>
    <w:rsid w:val="006757DD"/>
    <w:rsid w:val="00675B38"/>
    <w:rsid w:val="00680539"/>
    <w:rsid w:val="006827C4"/>
    <w:rsid w:val="006876F1"/>
    <w:rsid w:val="00695D48"/>
    <w:rsid w:val="006961EB"/>
    <w:rsid w:val="006A23A0"/>
    <w:rsid w:val="006A7582"/>
    <w:rsid w:val="006D3E32"/>
    <w:rsid w:val="006E31FB"/>
    <w:rsid w:val="006F0A31"/>
    <w:rsid w:val="006F56C9"/>
    <w:rsid w:val="006F58E5"/>
    <w:rsid w:val="006F6FCE"/>
    <w:rsid w:val="007012F5"/>
    <w:rsid w:val="007034FF"/>
    <w:rsid w:val="00706BF3"/>
    <w:rsid w:val="00710B9F"/>
    <w:rsid w:val="00720BF5"/>
    <w:rsid w:val="007214D6"/>
    <w:rsid w:val="007413F3"/>
    <w:rsid w:val="00750EFA"/>
    <w:rsid w:val="007646A1"/>
    <w:rsid w:val="007665B8"/>
    <w:rsid w:val="0077173F"/>
    <w:rsid w:val="00772CB1"/>
    <w:rsid w:val="007800F7"/>
    <w:rsid w:val="00785424"/>
    <w:rsid w:val="007859B6"/>
    <w:rsid w:val="00792B5B"/>
    <w:rsid w:val="0079772A"/>
    <w:rsid w:val="007A37A9"/>
    <w:rsid w:val="007A7ECC"/>
    <w:rsid w:val="007B5D50"/>
    <w:rsid w:val="007C0A53"/>
    <w:rsid w:val="007C5287"/>
    <w:rsid w:val="007D2209"/>
    <w:rsid w:val="007D23DE"/>
    <w:rsid w:val="007D68A0"/>
    <w:rsid w:val="007E5E89"/>
    <w:rsid w:val="007F325B"/>
    <w:rsid w:val="007F7052"/>
    <w:rsid w:val="008007EF"/>
    <w:rsid w:val="0080350A"/>
    <w:rsid w:val="00810BFB"/>
    <w:rsid w:val="00813125"/>
    <w:rsid w:val="00814442"/>
    <w:rsid w:val="008158BB"/>
    <w:rsid w:val="00816DF3"/>
    <w:rsid w:val="00822E1D"/>
    <w:rsid w:val="0082612E"/>
    <w:rsid w:val="00826488"/>
    <w:rsid w:val="00836138"/>
    <w:rsid w:val="00840587"/>
    <w:rsid w:val="00841FFE"/>
    <w:rsid w:val="00843473"/>
    <w:rsid w:val="00843A28"/>
    <w:rsid w:val="00843BAC"/>
    <w:rsid w:val="00845265"/>
    <w:rsid w:val="008459CE"/>
    <w:rsid w:val="00851539"/>
    <w:rsid w:val="00854D95"/>
    <w:rsid w:val="008649B1"/>
    <w:rsid w:val="0086626F"/>
    <w:rsid w:val="00867956"/>
    <w:rsid w:val="00873051"/>
    <w:rsid w:val="00877B7C"/>
    <w:rsid w:val="008809B9"/>
    <w:rsid w:val="00892366"/>
    <w:rsid w:val="00893742"/>
    <w:rsid w:val="008B7DF7"/>
    <w:rsid w:val="008C1E41"/>
    <w:rsid w:val="008E1373"/>
    <w:rsid w:val="008E44A1"/>
    <w:rsid w:val="008E4FFD"/>
    <w:rsid w:val="008E67CB"/>
    <w:rsid w:val="008F1A67"/>
    <w:rsid w:val="008F4B38"/>
    <w:rsid w:val="00903FC8"/>
    <w:rsid w:val="009048FF"/>
    <w:rsid w:val="00917749"/>
    <w:rsid w:val="00921D78"/>
    <w:rsid w:val="00945B0B"/>
    <w:rsid w:val="00953E62"/>
    <w:rsid w:val="00957AB5"/>
    <w:rsid w:val="00957BD3"/>
    <w:rsid w:val="00966A7F"/>
    <w:rsid w:val="00982F4D"/>
    <w:rsid w:val="009853BB"/>
    <w:rsid w:val="009A1CA1"/>
    <w:rsid w:val="009A2C6F"/>
    <w:rsid w:val="009B4787"/>
    <w:rsid w:val="009B53BC"/>
    <w:rsid w:val="009B7956"/>
    <w:rsid w:val="009E0F85"/>
    <w:rsid w:val="009E418F"/>
    <w:rsid w:val="009E7A40"/>
    <w:rsid w:val="00A20670"/>
    <w:rsid w:val="00A24E65"/>
    <w:rsid w:val="00A273C0"/>
    <w:rsid w:val="00A32FA6"/>
    <w:rsid w:val="00A46FED"/>
    <w:rsid w:val="00A57318"/>
    <w:rsid w:val="00A610A1"/>
    <w:rsid w:val="00A659C0"/>
    <w:rsid w:val="00A66D9A"/>
    <w:rsid w:val="00A7138B"/>
    <w:rsid w:val="00A75D8C"/>
    <w:rsid w:val="00A810C5"/>
    <w:rsid w:val="00A876BA"/>
    <w:rsid w:val="00A94707"/>
    <w:rsid w:val="00AA14D6"/>
    <w:rsid w:val="00AA185F"/>
    <w:rsid w:val="00AA1F2F"/>
    <w:rsid w:val="00AB181F"/>
    <w:rsid w:val="00AD5DDA"/>
    <w:rsid w:val="00AF11A6"/>
    <w:rsid w:val="00AF7545"/>
    <w:rsid w:val="00B03157"/>
    <w:rsid w:val="00B15071"/>
    <w:rsid w:val="00B21164"/>
    <w:rsid w:val="00B221E3"/>
    <w:rsid w:val="00B2228D"/>
    <w:rsid w:val="00B258B5"/>
    <w:rsid w:val="00B25B02"/>
    <w:rsid w:val="00B2753B"/>
    <w:rsid w:val="00B31FF6"/>
    <w:rsid w:val="00B344F1"/>
    <w:rsid w:val="00B43D0C"/>
    <w:rsid w:val="00B450B1"/>
    <w:rsid w:val="00B4624D"/>
    <w:rsid w:val="00B61AEB"/>
    <w:rsid w:val="00B661EC"/>
    <w:rsid w:val="00B70C41"/>
    <w:rsid w:val="00B7743C"/>
    <w:rsid w:val="00B819E4"/>
    <w:rsid w:val="00B852FB"/>
    <w:rsid w:val="00B86B50"/>
    <w:rsid w:val="00B87E18"/>
    <w:rsid w:val="00B91231"/>
    <w:rsid w:val="00B96209"/>
    <w:rsid w:val="00B97AAE"/>
    <w:rsid w:val="00BA521E"/>
    <w:rsid w:val="00BB78FB"/>
    <w:rsid w:val="00BC47E6"/>
    <w:rsid w:val="00BC5EAD"/>
    <w:rsid w:val="00BD06DE"/>
    <w:rsid w:val="00BD7728"/>
    <w:rsid w:val="00C001A5"/>
    <w:rsid w:val="00C017A5"/>
    <w:rsid w:val="00C11551"/>
    <w:rsid w:val="00C24F97"/>
    <w:rsid w:val="00C25BF5"/>
    <w:rsid w:val="00C80372"/>
    <w:rsid w:val="00C839A1"/>
    <w:rsid w:val="00C90C5C"/>
    <w:rsid w:val="00C95A34"/>
    <w:rsid w:val="00CA0408"/>
    <w:rsid w:val="00CA193B"/>
    <w:rsid w:val="00CB04ED"/>
    <w:rsid w:val="00CB0DA4"/>
    <w:rsid w:val="00CB1DF8"/>
    <w:rsid w:val="00CB2BAD"/>
    <w:rsid w:val="00CB7193"/>
    <w:rsid w:val="00CD6686"/>
    <w:rsid w:val="00CE2342"/>
    <w:rsid w:val="00CE4780"/>
    <w:rsid w:val="00D01578"/>
    <w:rsid w:val="00D0690F"/>
    <w:rsid w:val="00D347AC"/>
    <w:rsid w:val="00D50384"/>
    <w:rsid w:val="00D50EC6"/>
    <w:rsid w:val="00D60BC5"/>
    <w:rsid w:val="00D64729"/>
    <w:rsid w:val="00D65158"/>
    <w:rsid w:val="00D71A1B"/>
    <w:rsid w:val="00D84067"/>
    <w:rsid w:val="00DA0BFB"/>
    <w:rsid w:val="00DC4D35"/>
    <w:rsid w:val="00DC4D63"/>
    <w:rsid w:val="00DC6BCD"/>
    <w:rsid w:val="00DD5592"/>
    <w:rsid w:val="00DF0A27"/>
    <w:rsid w:val="00DF6143"/>
    <w:rsid w:val="00E076D8"/>
    <w:rsid w:val="00E07BE4"/>
    <w:rsid w:val="00E17474"/>
    <w:rsid w:val="00E249F9"/>
    <w:rsid w:val="00E27E48"/>
    <w:rsid w:val="00E3106B"/>
    <w:rsid w:val="00E358C0"/>
    <w:rsid w:val="00E51138"/>
    <w:rsid w:val="00E55C51"/>
    <w:rsid w:val="00E60132"/>
    <w:rsid w:val="00E610A3"/>
    <w:rsid w:val="00E66E1E"/>
    <w:rsid w:val="00E71DDE"/>
    <w:rsid w:val="00E73E5D"/>
    <w:rsid w:val="00E802A2"/>
    <w:rsid w:val="00E80A60"/>
    <w:rsid w:val="00EA50CB"/>
    <w:rsid w:val="00EB1182"/>
    <w:rsid w:val="00EB243B"/>
    <w:rsid w:val="00EB5F97"/>
    <w:rsid w:val="00EB6A5F"/>
    <w:rsid w:val="00EC3E52"/>
    <w:rsid w:val="00EC4EAF"/>
    <w:rsid w:val="00EC6820"/>
    <w:rsid w:val="00ED2C99"/>
    <w:rsid w:val="00ED52DE"/>
    <w:rsid w:val="00ED6616"/>
    <w:rsid w:val="00EF0633"/>
    <w:rsid w:val="00F248BA"/>
    <w:rsid w:val="00F30C1B"/>
    <w:rsid w:val="00F359E6"/>
    <w:rsid w:val="00F36879"/>
    <w:rsid w:val="00F369B6"/>
    <w:rsid w:val="00F40ABE"/>
    <w:rsid w:val="00F4377E"/>
    <w:rsid w:val="00F523DC"/>
    <w:rsid w:val="00F56667"/>
    <w:rsid w:val="00F56668"/>
    <w:rsid w:val="00F6229D"/>
    <w:rsid w:val="00F6331D"/>
    <w:rsid w:val="00F673F2"/>
    <w:rsid w:val="00F7741A"/>
    <w:rsid w:val="00F80919"/>
    <w:rsid w:val="00F8459D"/>
    <w:rsid w:val="00F85973"/>
    <w:rsid w:val="00F86367"/>
    <w:rsid w:val="00F94FA9"/>
    <w:rsid w:val="00F952DE"/>
    <w:rsid w:val="00F966D7"/>
    <w:rsid w:val="00F96E06"/>
    <w:rsid w:val="00FB083F"/>
    <w:rsid w:val="00FB2FE7"/>
    <w:rsid w:val="00FC3F30"/>
    <w:rsid w:val="00FC5096"/>
    <w:rsid w:val="00FD6615"/>
    <w:rsid w:val="00FF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9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60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A6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FCE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C68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6820"/>
  </w:style>
  <w:style w:type="paragraph" w:styleId="Pieddepage">
    <w:name w:val="footer"/>
    <w:basedOn w:val="Normal"/>
    <w:link w:val="PieddepageCar"/>
    <w:uiPriority w:val="99"/>
    <w:unhideWhenUsed/>
    <w:rsid w:val="00EC68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6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gif"/><Relationship Id="rId18" Type="http://schemas.openxmlformats.org/officeDocument/2006/relationships/image" Target="media/image12.jpg"/><Relationship Id="rId26" Type="http://schemas.openxmlformats.org/officeDocument/2006/relationships/image" Target="media/image20.gi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dia\AppData\Roaming\Microsoft\Templates\Calendrier%20mensuel%202016%20professionnel%20avec%20jours%20f&#233;ri&#233;s%20(Lun-Dim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D330F-CC02-4046-8BC9-FAC04C2ED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Calendrier mensuel 2016 professionnel avec jours fériés (Lun-Dim)</Template>
  <TotalTime>0</TotalTime>
  <Pages>12</Pages>
  <Words>24</Words>
  <Characters>136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2016-05-15T15:31:00Z</dcterms:created>
  <dcterms:modified xsi:type="dcterms:W3CDTF">2016-05-15T15:31:00Z</dcterms:modified>
</cp:coreProperties>
</file>